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E2986" w14:textId="77777777" w:rsidR="00F05582" w:rsidRPr="00442F2D" w:rsidRDefault="00F05582">
      <w:pPr>
        <w:rPr>
          <w:lang w:val="en-GB"/>
        </w:rPr>
      </w:pPr>
    </w:p>
    <w:sdt>
      <w:sdtPr>
        <w:id w:val="-1690521435"/>
        <w:docPartObj>
          <w:docPartGallery w:val="Cover Pages"/>
          <w:docPartUnique/>
        </w:docPartObj>
      </w:sdtPr>
      <w:sdtEndPr/>
      <w:sdtContent>
        <w:p w14:paraId="2BCBE1D5" w14:textId="77777777" w:rsidR="00370549" w:rsidRDefault="00370549"/>
        <w:p w14:paraId="47A36E49" w14:textId="77777777" w:rsidR="00370549" w:rsidRDefault="00F05582">
          <w:pPr>
            <w:spacing w:after="160" w:line="259" w:lineRule="auto"/>
          </w:pPr>
          <w:r>
            <w:rPr>
              <w:noProof/>
              <w:lang w:val="en-GB" w:eastAsia="en-GB"/>
            </w:rPr>
            <mc:AlternateContent>
              <mc:Choice Requires="wps">
                <w:drawing>
                  <wp:anchor distT="0" distB="0" distL="182880" distR="182880" simplePos="0" relativeHeight="251663360" behindDoc="0" locked="0" layoutInCell="1" allowOverlap="1" wp14:anchorId="22A289CA" wp14:editId="508CCC65">
                    <wp:simplePos x="0" y="0"/>
                    <wp:positionH relativeFrom="margin">
                      <wp:align>left</wp:align>
                    </wp:positionH>
                    <wp:positionV relativeFrom="page">
                      <wp:posOffset>1843405</wp:posOffset>
                    </wp:positionV>
                    <wp:extent cx="3800475" cy="1207770"/>
                    <wp:effectExtent l="0" t="0" r="9525" b="2540"/>
                    <wp:wrapSquare wrapText="bothSides"/>
                    <wp:docPr id="1" name="Text Box 1"/>
                    <wp:cNvGraphicFramePr/>
                    <a:graphic xmlns:a="http://schemas.openxmlformats.org/drawingml/2006/main">
                      <a:graphicData uri="http://schemas.microsoft.com/office/word/2010/wordprocessingShape">
                        <wps:wsp>
                          <wps:cNvSpPr txBox="1"/>
                          <wps:spPr>
                            <a:xfrm>
                              <a:off x="0" y="0"/>
                              <a:ext cx="3800475" cy="1207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22871" w14:textId="0A031103" w:rsidR="00F05582" w:rsidRPr="00DF5177" w:rsidRDefault="00416126" w:rsidP="00F05582">
                                <w:pPr>
                                  <w:pStyle w:val="NoSpacing"/>
                                  <w:spacing w:before="40" w:after="560" w:line="216" w:lineRule="auto"/>
                                  <w:rPr>
                                    <w:color w:val="FFFFFF" w:themeColor="background1"/>
                                    <w:sz w:val="72"/>
                                    <w:szCs w:val="72"/>
                                  </w:rPr>
                                </w:pPr>
                                <w:sdt>
                                  <w:sdtPr>
                                    <w:rPr>
                                      <w:color w:val="FFFFFF" w:themeColor="background1"/>
                                      <w:sz w:val="72"/>
                                      <w:szCs w:val="72"/>
                                    </w:rPr>
                                    <w:alias w:val="Title"/>
                                    <w:tag w:val=""/>
                                    <w:id w:val="2065985613"/>
                                    <w:dataBinding w:prefixMappings="xmlns:ns0='http://purl.org/dc/elements/1.1/' xmlns:ns1='http://schemas.openxmlformats.org/package/2006/metadata/core-properties' " w:xpath="/ns1:coreProperties[1]/ns0:title[1]" w:storeItemID="{6C3C8BC8-F283-45AE-878A-BAB7291924A1}"/>
                                    <w:text/>
                                  </w:sdtPr>
                                  <w:sdtEndPr/>
                                  <w:sdtContent>
                                    <w:r w:rsidR="00F4524B">
                                      <w:rPr>
                                        <w:color w:val="FFFFFF" w:themeColor="background1"/>
                                        <w:sz w:val="72"/>
                                        <w:szCs w:val="72"/>
                                      </w:rPr>
                                      <w:t>OCM</w:t>
                                    </w:r>
                                  </w:sdtContent>
                                </w:sdt>
                              </w:p>
                              <w:sdt>
                                <w:sdtPr>
                                  <w:rPr>
                                    <w:caps/>
                                    <w:color w:val="FFFFFF" w:themeColor="background1"/>
                                    <w:sz w:val="28"/>
                                    <w:szCs w:val="28"/>
                                  </w:rPr>
                                  <w:alias w:val="Subtitle"/>
                                  <w:tag w:val=""/>
                                  <w:id w:val="-1803845689"/>
                                  <w:dataBinding w:prefixMappings="xmlns:ns0='http://purl.org/dc/elements/1.1/' xmlns:ns1='http://schemas.openxmlformats.org/package/2006/metadata/core-properties' " w:xpath="/ns1:coreProperties[1]/ns0:subject[1]" w:storeItemID="{6C3C8BC8-F283-45AE-878A-BAB7291924A1}"/>
                                  <w:text/>
                                </w:sdtPr>
                                <w:sdtEndPr/>
                                <w:sdtContent>
                                  <w:p w14:paraId="0C261F37" w14:textId="6B595D91" w:rsidR="00F05582" w:rsidRPr="00DF5177" w:rsidRDefault="00CC1342" w:rsidP="00F05582">
                                    <w:pPr>
                                      <w:pStyle w:val="NoSpacing"/>
                                      <w:spacing w:before="40" w:after="40"/>
                                      <w:rPr>
                                        <w:caps/>
                                        <w:color w:val="FFFFFF" w:themeColor="background1"/>
                                        <w:sz w:val="28"/>
                                        <w:szCs w:val="28"/>
                                      </w:rPr>
                                    </w:pPr>
                                    <w:r>
                                      <w:rPr>
                                        <w:caps/>
                                        <w:color w:val="FFFFFF" w:themeColor="background1"/>
                                        <w:sz w:val="28"/>
                                        <w:szCs w:val="28"/>
                                      </w:rPr>
                                      <w:t xml:space="preserve">Administration </w:t>
                                    </w:r>
                                    <w:r w:rsidR="00F4524B">
                                      <w:rPr>
                                        <w:caps/>
                                        <w:color w:val="FFFFFF" w:themeColor="background1"/>
                                        <w:sz w:val="28"/>
                                        <w:szCs w:val="28"/>
                                      </w:rPr>
                                      <w:t>User guide</w:t>
                                    </w:r>
                                  </w:p>
                                </w:sdtContent>
                              </w:sdt>
                              <w:p w14:paraId="2D88423F" w14:textId="77777777" w:rsidR="00F05582" w:rsidRPr="00DF5177" w:rsidRDefault="00F05582" w:rsidP="00F05582">
                                <w:pPr>
                                  <w:pStyle w:val="NoSpacing"/>
                                  <w:spacing w:before="80" w:after="40"/>
                                  <w:rPr>
                                    <w:rStyle w:val="Heading3Cha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22A289CA" id="_x0000_t202" coordsize="21600,21600" o:spt="202" path="m,l,21600r21600,l21600,xe">
                    <v:stroke joinstyle="miter"/>
                    <v:path gradientshapeok="t" o:connecttype="rect"/>
                  </v:shapetype>
                  <v:shape id="Text Box 1" o:spid="_x0000_s1026" type="#_x0000_t202" style="position:absolute;margin-left:0;margin-top:145.15pt;width:299.25pt;height:95.1pt;z-index:251663360;visibility:visible;mso-wrap-style:square;mso-width-percent:0;mso-height-percent:350;mso-wrap-distance-left:14.4pt;mso-wrap-distance-top:0;mso-wrap-distance-right:14.4pt;mso-wrap-distance-bottom:0;mso-position-horizontal:left;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" filled="f" stroked="f" strokeweight=".5pt">
                    <v:textbox style="mso-fit-shape-to-text:t" inset="0,0,0,0">
                      <w:txbxContent>
                        <w:p w14:paraId="12922871" w14:textId="0A031103" w:rsidR="00F05582" w:rsidRPr="00DF5177" w:rsidRDefault="00416126" w:rsidP="00F05582">
                          <w:pPr>
                            <w:pStyle w:val="NoSpacing"/>
                            <w:spacing w:before="40" w:after="560" w:line="216" w:lineRule="auto"/>
                            <w:rPr>
                              <w:color w:val="FFFFFF" w:themeColor="background1"/>
                              <w:sz w:val="72"/>
                              <w:szCs w:val="72"/>
                            </w:rPr>
                          </w:pPr>
                          <w:sdt>
                            <w:sdtPr>
                              <w:rPr>
                                <w:color w:val="FFFFFF" w:themeColor="background1"/>
                                <w:sz w:val="72"/>
                                <w:szCs w:val="72"/>
                              </w:rPr>
                              <w:alias w:val="Title"/>
                              <w:tag w:val=""/>
                              <w:id w:val="2065985613"/>
                              <w:dataBinding w:prefixMappings="xmlns:ns0='http://purl.org/dc/elements/1.1/' xmlns:ns1='http://schemas.openxmlformats.org/package/2006/metadata/core-properties' " w:xpath="/ns1:coreProperties[1]/ns0:title[1]" w:storeItemID="{6C3C8BC8-F283-45AE-878A-BAB7291924A1}"/>
                              <w:text/>
                            </w:sdtPr>
                            <w:sdtEndPr/>
                            <w:sdtContent>
                              <w:r w:rsidR="00F4524B">
                                <w:rPr>
                                  <w:color w:val="FFFFFF" w:themeColor="background1"/>
                                  <w:sz w:val="72"/>
                                  <w:szCs w:val="72"/>
                                </w:rPr>
                                <w:t>OCM</w:t>
                              </w:r>
                            </w:sdtContent>
                          </w:sdt>
                        </w:p>
                        <w:sdt>
                          <w:sdtPr>
                            <w:rPr>
                              <w:caps/>
                              <w:color w:val="FFFFFF" w:themeColor="background1"/>
                              <w:sz w:val="28"/>
                              <w:szCs w:val="28"/>
                            </w:rPr>
                            <w:alias w:val="Subtitle"/>
                            <w:tag w:val=""/>
                            <w:id w:val="-1803845689"/>
                            <w:dataBinding w:prefixMappings="xmlns:ns0='http://purl.org/dc/elements/1.1/' xmlns:ns1='http://schemas.openxmlformats.org/package/2006/metadata/core-properties' " w:xpath="/ns1:coreProperties[1]/ns0:subject[1]" w:storeItemID="{6C3C8BC8-F283-45AE-878A-BAB7291924A1}"/>
                            <w:text/>
                          </w:sdtPr>
                          <w:sdtEndPr/>
                          <w:sdtContent>
                            <w:p w14:paraId="0C261F37" w14:textId="6B595D91" w:rsidR="00F05582" w:rsidRPr="00DF5177" w:rsidRDefault="00CC1342" w:rsidP="00F05582">
                              <w:pPr>
                                <w:pStyle w:val="NoSpacing"/>
                                <w:spacing w:before="40" w:after="40"/>
                                <w:rPr>
                                  <w:caps/>
                                  <w:color w:val="FFFFFF" w:themeColor="background1"/>
                                  <w:sz w:val="28"/>
                                  <w:szCs w:val="28"/>
                                </w:rPr>
                              </w:pPr>
                              <w:r>
                                <w:rPr>
                                  <w:caps/>
                                  <w:color w:val="FFFFFF" w:themeColor="background1"/>
                                  <w:sz w:val="28"/>
                                  <w:szCs w:val="28"/>
                                </w:rPr>
                                <w:t xml:space="preserve">Administration </w:t>
                              </w:r>
                              <w:r w:rsidR="00F4524B">
                                <w:rPr>
                                  <w:caps/>
                                  <w:color w:val="FFFFFF" w:themeColor="background1"/>
                                  <w:sz w:val="28"/>
                                  <w:szCs w:val="28"/>
                                </w:rPr>
                                <w:t>User guide</w:t>
                              </w:r>
                            </w:p>
                          </w:sdtContent>
                        </w:sdt>
                        <w:p w14:paraId="2D88423F" w14:textId="77777777" w:rsidR="00F05582" w:rsidRPr="00DF5177" w:rsidRDefault="00F05582" w:rsidP="00F05582">
                          <w:pPr>
                            <w:pStyle w:val="NoSpacing"/>
                            <w:spacing w:before="80" w:after="40"/>
                            <w:rPr>
                              <w:rStyle w:val="Heading3Char"/>
                              <w:color w:val="FFFFFF" w:themeColor="background1"/>
                            </w:rPr>
                          </w:pPr>
                        </w:p>
                      </w:txbxContent>
                    </v:textbox>
                    <w10:wrap type="square" anchorx="margin" anchory="page"/>
                  </v:shape>
                </w:pict>
              </mc:Fallback>
            </mc:AlternateContent>
          </w:r>
          <w:r w:rsidR="00370549">
            <w:br w:type="page"/>
          </w:r>
        </w:p>
        <w:bookmarkStart w:id="0" w:name="_GoBack" w:displacedByCustomXml="next"/>
        <w:bookmarkEnd w:id="0" w:displacedByCustomXml="next"/>
      </w:sdtContent>
    </w:sdt>
    <w:p w14:paraId="63CAD26A" w14:textId="77777777" w:rsidR="005B0AEF" w:rsidRDefault="005B0AEF" w:rsidP="005B0AEF">
      <w:pPr>
        <w:pStyle w:val="Heading3"/>
      </w:pPr>
    </w:p>
    <w:p w14:paraId="76F71BEC" w14:textId="77777777" w:rsidR="005B0AEF" w:rsidRDefault="005B0AEF" w:rsidP="005B0AEF">
      <w:pPr>
        <w:pStyle w:val="Heading3"/>
      </w:pPr>
    </w:p>
    <w:p w14:paraId="00F730C3" w14:textId="77777777" w:rsidR="005B0AEF" w:rsidRDefault="005B0AEF" w:rsidP="005B0AEF">
      <w:pPr>
        <w:pStyle w:val="Heading3"/>
      </w:pPr>
    </w:p>
    <w:sdt>
      <w:sdtPr>
        <w:rPr>
          <w:rFonts w:ascii="Open Sans" w:eastAsiaTheme="minorHAnsi" w:hAnsi="Open Sans" w:cstheme="minorBidi"/>
          <w:color w:val="595959" w:themeColor="text1" w:themeTint="A6"/>
          <w:sz w:val="20"/>
          <w:szCs w:val="22"/>
        </w:rPr>
        <w:id w:val="-111364213"/>
        <w:docPartObj>
          <w:docPartGallery w:val="Table of Contents"/>
          <w:docPartUnique/>
        </w:docPartObj>
      </w:sdtPr>
      <w:sdtEndPr>
        <w:rPr>
          <w:b/>
          <w:bCs/>
          <w:noProof/>
        </w:rPr>
      </w:sdtEndPr>
      <w:sdtContent>
        <w:p w14:paraId="26165E6A" w14:textId="77777777" w:rsidR="00704F38" w:rsidRPr="00704F38" w:rsidRDefault="00704F38">
          <w:pPr>
            <w:pStyle w:val="TOCHeading"/>
            <w:rPr>
              <w:color w:val="023649"/>
            </w:rPr>
          </w:pPr>
          <w:r w:rsidRPr="00704F38">
            <w:rPr>
              <w:color w:val="023649"/>
            </w:rPr>
            <w:t>Table of Contents</w:t>
          </w:r>
          <w:r>
            <w:rPr>
              <w:color w:val="023649"/>
            </w:rPr>
            <w:br/>
          </w:r>
        </w:p>
        <w:p w14:paraId="357E2381" w14:textId="329AB350" w:rsidR="00804F0C" w:rsidRDefault="00704F38">
          <w:pPr>
            <w:pStyle w:val="TOC1"/>
            <w:tabs>
              <w:tab w:val="right" w:leader="dot" w:pos="9628"/>
            </w:tabs>
            <w:rPr>
              <w:rFonts w:asciiTheme="minorHAnsi" w:eastAsiaTheme="minorEastAsia" w:hAnsiTheme="minorHAnsi"/>
              <w:noProof/>
              <w:color w:val="auto"/>
              <w:sz w:val="22"/>
              <w:lang w:val="en-GB" w:eastAsia="en-GB"/>
            </w:rPr>
          </w:pPr>
          <w:r>
            <w:fldChar w:fldCharType="begin"/>
          </w:r>
          <w:r>
            <w:instrText xml:space="preserve"> TOC \o "1-3" \h \z \u </w:instrText>
          </w:r>
          <w:r>
            <w:fldChar w:fldCharType="separate"/>
          </w:r>
          <w:hyperlink w:anchor="_Toc534191774" w:history="1">
            <w:r w:rsidR="00804F0C" w:rsidRPr="002814E8">
              <w:rPr>
                <w:rStyle w:val="Hyperlink"/>
                <w:noProof/>
              </w:rPr>
              <w:t>Overview</w:t>
            </w:r>
            <w:r w:rsidR="00804F0C">
              <w:rPr>
                <w:noProof/>
                <w:webHidden/>
              </w:rPr>
              <w:tab/>
            </w:r>
            <w:r w:rsidR="00804F0C">
              <w:rPr>
                <w:noProof/>
                <w:webHidden/>
              </w:rPr>
              <w:fldChar w:fldCharType="begin"/>
            </w:r>
            <w:r w:rsidR="00804F0C">
              <w:rPr>
                <w:noProof/>
                <w:webHidden/>
              </w:rPr>
              <w:instrText xml:space="preserve"> PAGEREF _Toc534191774 \h </w:instrText>
            </w:r>
            <w:r w:rsidR="00804F0C">
              <w:rPr>
                <w:noProof/>
                <w:webHidden/>
              </w:rPr>
            </w:r>
            <w:r w:rsidR="00804F0C">
              <w:rPr>
                <w:noProof/>
                <w:webHidden/>
              </w:rPr>
              <w:fldChar w:fldCharType="separate"/>
            </w:r>
            <w:r w:rsidR="00804F0C">
              <w:rPr>
                <w:noProof/>
                <w:webHidden/>
              </w:rPr>
              <w:t>5</w:t>
            </w:r>
            <w:r w:rsidR="00804F0C">
              <w:rPr>
                <w:noProof/>
                <w:webHidden/>
              </w:rPr>
              <w:fldChar w:fldCharType="end"/>
            </w:r>
          </w:hyperlink>
        </w:p>
        <w:p w14:paraId="4324D72B" w14:textId="50FE614F"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775" w:history="1">
            <w:r w:rsidR="00804F0C" w:rsidRPr="002814E8">
              <w:rPr>
                <w:rStyle w:val="Hyperlink"/>
                <w:noProof/>
              </w:rPr>
              <w:t>Accessing Ideagen OCM</w:t>
            </w:r>
            <w:r w:rsidR="00804F0C">
              <w:rPr>
                <w:noProof/>
                <w:webHidden/>
              </w:rPr>
              <w:tab/>
            </w:r>
            <w:r w:rsidR="00804F0C">
              <w:rPr>
                <w:noProof/>
                <w:webHidden/>
              </w:rPr>
              <w:fldChar w:fldCharType="begin"/>
            </w:r>
            <w:r w:rsidR="00804F0C">
              <w:rPr>
                <w:noProof/>
                <w:webHidden/>
              </w:rPr>
              <w:instrText xml:space="preserve"> PAGEREF _Toc534191775 \h </w:instrText>
            </w:r>
            <w:r w:rsidR="00804F0C">
              <w:rPr>
                <w:noProof/>
                <w:webHidden/>
              </w:rPr>
            </w:r>
            <w:r w:rsidR="00804F0C">
              <w:rPr>
                <w:noProof/>
                <w:webHidden/>
              </w:rPr>
              <w:fldChar w:fldCharType="separate"/>
            </w:r>
            <w:r w:rsidR="00804F0C">
              <w:rPr>
                <w:noProof/>
                <w:webHidden/>
              </w:rPr>
              <w:t>6</w:t>
            </w:r>
            <w:r w:rsidR="00804F0C">
              <w:rPr>
                <w:noProof/>
                <w:webHidden/>
              </w:rPr>
              <w:fldChar w:fldCharType="end"/>
            </w:r>
          </w:hyperlink>
        </w:p>
        <w:p w14:paraId="775F5526" w14:textId="3502308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776" w:history="1">
            <w:r w:rsidR="00804F0C" w:rsidRPr="002814E8">
              <w:rPr>
                <w:rStyle w:val="Hyperlink"/>
                <w:noProof/>
              </w:rPr>
              <w:t>Logging In</w:t>
            </w:r>
            <w:r w:rsidR="00804F0C">
              <w:rPr>
                <w:noProof/>
                <w:webHidden/>
              </w:rPr>
              <w:tab/>
            </w:r>
            <w:r w:rsidR="00804F0C">
              <w:rPr>
                <w:noProof/>
                <w:webHidden/>
              </w:rPr>
              <w:fldChar w:fldCharType="begin"/>
            </w:r>
            <w:r w:rsidR="00804F0C">
              <w:rPr>
                <w:noProof/>
                <w:webHidden/>
              </w:rPr>
              <w:instrText xml:space="preserve"> PAGEREF _Toc534191776 \h </w:instrText>
            </w:r>
            <w:r w:rsidR="00804F0C">
              <w:rPr>
                <w:noProof/>
                <w:webHidden/>
              </w:rPr>
            </w:r>
            <w:r w:rsidR="00804F0C">
              <w:rPr>
                <w:noProof/>
                <w:webHidden/>
              </w:rPr>
              <w:fldChar w:fldCharType="separate"/>
            </w:r>
            <w:r w:rsidR="00804F0C">
              <w:rPr>
                <w:noProof/>
                <w:webHidden/>
              </w:rPr>
              <w:t>6</w:t>
            </w:r>
            <w:r w:rsidR="00804F0C">
              <w:rPr>
                <w:noProof/>
                <w:webHidden/>
              </w:rPr>
              <w:fldChar w:fldCharType="end"/>
            </w:r>
          </w:hyperlink>
        </w:p>
        <w:p w14:paraId="1F528C6A" w14:textId="734C948D"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777" w:history="1">
            <w:r w:rsidR="00804F0C" w:rsidRPr="002814E8">
              <w:rPr>
                <w:rStyle w:val="Hyperlink"/>
                <w:noProof/>
              </w:rPr>
              <w:t>Logging Out</w:t>
            </w:r>
            <w:r w:rsidR="00804F0C">
              <w:rPr>
                <w:noProof/>
                <w:webHidden/>
              </w:rPr>
              <w:tab/>
            </w:r>
            <w:r w:rsidR="00804F0C">
              <w:rPr>
                <w:noProof/>
                <w:webHidden/>
              </w:rPr>
              <w:fldChar w:fldCharType="begin"/>
            </w:r>
            <w:r w:rsidR="00804F0C">
              <w:rPr>
                <w:noProof/>
                <w:webHidden/>
              </w:rPr>
              <w:instrText xml:space="preserve"> PAGEREF _Toc534191777 \h </w:instrText>
            </w:r>
            <w:r w:rsidR="00804F0C">
              <w:rPr>
                <w:noProof/>
                <w:webHidden/>
              </w:rPr>
            </w:r>
            <w:r w:rsidR="00804F0C">
              <w:rPr>
                <w:noProof/>
                <w:webHidden/>
              </w:rPr>
              <w:fldChar w:fldCharType="separate"/>
            </w:r>
            <w:r w:rsidR="00804F0C">
              <w:rPr>
                <w:noProof/>
                <w:webHidden/>
              </w:rPr>
              <w:t>6</w:t>
            </w:r>
            <w:r w:rsidR="00804F0C">
              <w:rPr>
                <w:noProof/>
                <w:webHidden/>
              </w:rPr>
              <w:fldChar w:fldCharType="end"/>
            </w:r>
          </w:hyperlink>
        </w:p>
        <w:p w14:paraId="3CE190DB" w14:textId="209F5B22"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778" w:history="1">
            <w:r w:rsidR="00804F0C" w:rsidRPr="002814E8">
              <w:rPr>
                <w:rStyle w:val="Hyperlink"/>
                <w:noProof/>
              </w:rPr>
              <w:t>Navigation</w:t>
            </w:r>
            <w:r w:rsidR="00804F0C">
              <w:rPr>
                <w:noProof/>
                <w:webHidden/>
              </w:rPr>
              <w:tab/>
            </w:r>
            <w:r w:rsidR="00804F0C">
              <w:rPr>
                <w:noProof/>
                <w:webHidden/>
              </w:rPr>
              <w:fldChar w:fldCharType="begin"/>
            </w:r>
            <w:r w:rsidR="00804F0C">
              <w:rPr>
                <w:noProof/>
                <w:webHidden/>
              </w:rPr>
              <w:instrText xml:space="preserve"> PAGEREF _Toc534191778 \h </w:instrText>
            </w:r>
            <w:r w:rsidR="00804F0C">
              <w:rPr>
                <w:noProof/>
                <w:webHidden/>
              </w:rPr>
            </w:r>
            <w:r w:rsidR="00804F0C">
              <w:rPr>
                <w:noProof/>
                <w:webHidden/>
              </w:rPr>
              <w:fldChar w:fldCharType="separate"/>
            </w:r>
            <w:r w:rsidR="00804F0C">
              <w:rPr>
                <w:noProof/>
                <w:webHidden/>
              </w:rPr>
              <w:t>6</w:t>
            </w:r>
            <w:r w:rsidR="00804F0C">
              <w:rPr>
                <w:noProof/>
                <w:webHidden/>
              </w:rPr>
              <w:fldChar w:fldCharType="end"/>
            </w:r>
          </w:hyperlink>
        </w:p>
        <w:p w14:paraId="347EECF0" w14:textId="52DC75BA"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779" w:history="1">
            <w:r w:rsidR="00804F0C" w:rsidRPr="002814E8">
              <w:rPr>
                <w:rStyle w:val="Hyperlink"/>
                <w:noProof/>
              </w:rPr>
              <w:t>Menu Bar</w:t>
            </w:r>
            <w:r w:rsidR="00804F0C">
              <w:rPr>
                <w:noProof/>
                <w:webHidden/>
              </w:rPr>
              <w:tab/>
            </w:r>
            <w:r w:rsidR="00804F0C">
              <w:rPr>
                <w:noProof/>
                <w:webHidden/>
              </w:rPr>
              <w:fldChar w:fldCharType="begin"/>
            </w:r>
            <w:r w:rsidR="00804F0C">
              <w:rPr>
                <w:noProof/>
                <w:webHidden/>
              </w:rPr>
              <w:instrText xml:space="preserve"> PAGEREF _Toc534191779 \h </w:instrText>
            </w:r>
            <w:r w:rsidR="00804F0C">
              <w:rPr>
                <w:noProof/>
                <w:webHidden/>
              </w:rPr>
            </w:r>
            <w:r w:rsidR="00804F0C">
              <w:rPr>
                <w:noProof/>
                <w:webHidden/>
              </w:rPr>
              <w:fldChar w:fldCharType="separate"/>
            </w:r>
            <w:r w:rsidR="00804F0C">
              <w:rPr>
                <w:noProof/>
                <w:webHidden/>
              </w:rPr>
              <w:t>6</w:t>
            </w:r>
            <w:r w:rsidR="00804F0C">
              <w:rPr>
                <w:noProof/>
                <w:webHidden/>
              </w:rPr>
              <w:fldChar w:fldCharType="end"/>
            </w:r>
          </w:hyperlink>
        </w:p>
        <w:p w14:paraId="045482B1" w14:textId="793B9C7A"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80" w:history="1">
            <w:r w:rsidR="00804F0C" w:rsidRPr="002814E8">
              <w:rPr>
                <w:rStyle w:val="Hyperlink"/>
                <w:noProof/>
              </w:rPr>
              <w:t>Main Menu</w:t>
            </w:r>
            <w:r w:rsidR="00804F0C">
              <w:rPr>
                <w:noProof/>
                <w:webHidden/>
              </w:rPr>
              <w:tab/>
            </w:r>
            <w:r w:rsidR="00804F0C">
              <w:rPr>
                <w:noProof/>
                <w:webHidden/>
              </w:rPr>
              <w:fldChar w:fldCharType="begin"/>
            </w:r>
            <w:r w:rsidR="00804F0C">
              <w:rPr>
                <w:noProof/>
                <w:webHidden/>
              </w:rPr>
              <w:instrText xml:space="preserve"> PAGEREF _Toc534191780 \h </w:instrText>
            </w:r>
            <w:r w:rsidR="00804F0C">
              <w:rPr>
                <w:noProof/>
                <w:webHidden/>
              </w:rPr>
            </w:r>
            <w:r w:rsidR="00804F0C">
              <w:rPr>
                <w:noProof/>
                <w:webHidden/>
              </w:rPr>
              <w:fldChar w:fldCharType="separate"/>
            </w:r>
            <w:r w:rsidR="00804F0C">
              <w:rPr>
                <w:noProof/>
                <w:webHidden/>
              </w:rPr>
              <w:t>6</w:t>
            </w:r>
            <w:r w:rsidR="00804F0C">
              <w:rPr>
                <w:noProof/>
                <w:webHidden/>
              </w:rPr>
              <w:fldChar w:fldCharType="end"/>
            </w:r>
          </w:hyperlink>
        </w:p>
        <w:p w14:paraId="39266910" w14:textId="56DE3DE1"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81" w:history="1">
            <w:r w:rsidR="00804F0C" w:rsidRPr="002814E8">
              <w:rPr>
                <w:rStyle w:val="Hyperlink"/>
                <w:noProof/>
              </w:rPr>
              <w:t>Actions</w:t>
            </w:r>
            <w:r w:rsidR="00804F0C">
              <w:rPr>
                <w:noProof/>
                <w:webHidden/>
              </w:rPr>
              <w:tab/>
            </w:r>
            <w:r w:rsidR="00804F0C">
              <w:rPr>
                <w:noProof/>
                <w:webHidden/>
              </w:rPr>
              <w:fldChar w:fldCharType="begin"/>
            </w:r>
            <w:r w:rsidR="00804F0C">
              <w:rPr>
                <w:noProof/>
                <w:webHidden/>
              </w:rPr>
              <w:instrText xml:space="preserve"> PAGEREF _Toc534191781 \h </w:instrText>
            </w:r>
            <w:r w:rsidR="00804F0C">
              <w:rPr>
                <w:noProof/>
                <w:webHidden/>
              </w:rPr>
            </w:r>
            <w:r w:rsidR="00804F0C">
              <w:rPr>
                <w:noProof/>
                <w:webHidden/>
              </w:rPr>
              <w:fldChar w:fldCharType="separate"/>
            </w:r>
            <w:r w:rsidR="00804F0C">
              <w:rPr>
                <w:noProof/>
                <w:webHidden/>
              </w:rPr>
              <w:t>7</w:t>
            </w:r>
            <w:r w:rsidR="00804F0C">
              <w:rPr>
                <w:noProof/>
                <w:webHidden/>
              </w:rPr>
              <w:fldChar w:fldCharType="end"/>
            </w:r>
          </w:hyperlink>
        </w:p>
        <w:p w14:paraId="11995D76" w14:textId="0166F8EF"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782" w:history="1">
            <w:r w:rsidR="00804F0C" w:rsidRPr="002814E8">
              <w:rPr>
                <w:rStyle w:val="Hyperlink"/>
                <w:noProof/>
              </w:rPr>
              <w:t>Configuration Home Screen</w:t>
            </w:r>
            <w:r w:rsidR="00804F0C">
              <w:rPr>
                <w:noProof/>
                <w:webHidden/>
              </w:rPr>
              <w:tab/>
            </w:r>
            <w:r w:rsidR="00804F0C">
              <w:rPr>
                <w:noProof/>
                <w:webHidden/>
              </w:rPr>
              <w:fldChar w:fldCharType="begin"/>
            </w:r>
            <w:r w:rsidR="00804F0C">
              <w:rPr>
                <w:noProof/>
                <w:webHidden/>
              </w:rPr>
              <w:instrText xml:space="preserve"> PAGEREF _Toc534191782 \h </w:instrText>
            </w:r>
            <w:r w:rsidR="00804F0C">
              <w:rPr>
                <w:noProof/>
                <w:webHidden/>
              </w:rPr>
            </w:r>
            <w:r w:rsidR="00804F0C">
              <w:rPr>
                <w:noProof/>
                <w:webHidden/>
              </w:rPr>
              <w:fldChar w:fldCharType="separate"/>
            </w:r>
            <w:r w:rsidR="00804F0C">
              <w:rPr>
                <w:noProof/>
                <w:webHidden/>
              </w:rPr>
              <w:t>7</w:t>
            </w:r>
            <w:r w:rsidR="00804F0C">
              <w:rPr>
                <w:noProof/>
                <w:webHidden/>
              </w:rPr>
              <w:fldChar w:fldCharType="end"/>
            </w:r>
          </w:hyperlink>
        </w:p>
        <w:p w14:paraId="43A338C1" w14:textId="5396EBC9"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783" w:history="1">
            <w:r w:rsidR="00804F0C" w:rsidRPr="002814E8">
              <w:rPr>
                <w:rStyle w:val="Hyperlink"/>
                <w:noProof/>
              </w:rPr>
              <w:t>User Management</w:t>
            </w:r>
            <w:r w:rsidR="00804F0C">
              <w:rPr>
                <w:noProof/>
                <w:webHidden/>
              </w:rPr>
              <w:tab/>
            </w:r>
            <w:r w:rsidR="00804F0C">
              <w:rPr>
                <w:noProof/>
                <w:webHidden/>
              </w:rPr>
              <w:fldChar w:fldCharType="begin"/>
            </w:r>
            <w:r w:rsidR="00804F0C">
              <w:rPr>
                <w:noProof/>
                <w:webHidden/>
              </w:rPr>
              <w:instrText xml:space="preserve"> PAGEREF _Toc534191783 \h </w:instrText>
            </w:r>
            <w:r w:rsidR="00804F0C">
              <w:rPr>
                <w:noProof/>
                <w:webHidden/>
              </w:rPr>
            </w:r>
            <w:r w:rsidR="00804F0C">
              <w:rPr>
                <w:noProof/>
                <w:webHidden/>
              </w:rPr>
              <w:fldChar w:fldCharType="separate"/>
            </w:r>
            <w:r w:rsidR="00804F0C">
              <w:rPr>
                <w:noProof/>
                <w:webHidden/>
              </w:rPr>
              <w:t>8</w:t>
            </w:r>
            <w:r w:rsidR="00804F0C">
              <w:rPr>
                <w:noProof/>
                <w:webHidden/>
              </w:rPr>
              <w:fldChar w:fldCharType="end"/>
            </w:r>
          </w:hyperlink>
        </w:p>
        <w:p w14:paraId="67C5297D" w14:textId="679EA67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784" w:history="1">
            <w:r w:rsidR="00804F0C" w:rsidRPr="002814E8">
              <w:rPr>
                <w:rStyle w:val="Hyperlink"/>
                <w:noProof/>
              </w:rPr>
              <w:t>Users</w:t>
            </w:r>
            <w:r w:rsidR="00804F0C">
              <w:rPr>
                <w:noProof/>
                <w:webHidden/>
              </w:rPr>
              <w:tab/>
            </w:r>
            <w:r w:rsidR="00804F0C">
              <w:rPr>
                <w:noProof/>
                <w:webHidden/>
              </w:rPr>
              <w:fldChar w:fldCharType="begin"/>
            </w:r>
            <w:r w:rsidR="00804F0C">
              <w:rPr>
                <w:noProof/>
                <w:webHidden/>
              </w:rPr>
              <w:instrText xml:space="preserve"> PAGEREF _Toc534191784 \h </w:instrText>
            </w:r>
            <w:r w:rsidR="00804F0C">
              <w:rPr>
                <w:noProof/>
                <w:webHidden/>
              </w:rPr>
            </w:r>
            <w:r w:rsidR="00804F0C">
              <w:rPr>
                <w:noProof/>
                <w:webHidden/>
              </w:rPr>
              <w:fldChar w:fldCharType="separate"/>
            </w:r>
            <w:r w:rsidR="00804F0C">
              <w:rPr>
                <w:noProof/>
                <w:webHidden/>
              </w:rPr>
              <w:t>8</w:t>
            </w:r>
            <w:r w:rsidR="00804F0C">
              <w:rPr>
                <w:noProof/>
                <w:webHidden/>
              </w:rPr>
              <w:fldChar w:fldCharType="end"/>
            </w:r>
          </w:hyperlink>
        </w:p>
        <w:p w14:paraId="11D59766" w14:textId="01DB66A9"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85" w:history="1">
            <w:r w:rsidR="00804F0C" w:rsidRPr="002814E8">
              <w:rPr>
                <w:rStyle w:val="Hyperlink"/>
                <w:noProof/>
              </w:rPr>
              <w:t>Users and Requestors</w:t>
            </w:r>
            <w:r w:rsidR="00804F0C">
              <w:rPr>
                <w:noProof/>
                <w:webHidden/>
              </w:rPr>
              <w:tab/>
            </w:r>
            <w:r w:rsidR="00804F0C">
              <w:rPr>
                <w:noProof/>
                <w:webHidden/>
              </w:rPr>
              <w:fldChar w:fldCharType="begin"/>
            </w:r>
            <w:r w:rsidR="00804F0C">
              <w:rPr>
                <w:noProof/>
                <w:webHidden/>
              </w:rPr>
              <w:instrText xml:space="preserve"> PAGEREF _Toc534191785 \h </w:instrText>
            </w:r>
            <w:r w:rsidR="00804F0C">
              <w:rPr>
                <w:noProof/>
                <w:webHidden/>
              </w:rPr>
            </w:r>
            <w:r w:rsidR="00804F0C">
              <w:rPr>
                <w:noProof/>
                <w:webHidden/>
              </w:rPr>
              <w:fldChar w:fldCharType="separate"/>
            </w:r>
            <w:r w:rsidR="00804F0C">
              <w:rPr>
                <w:noProof/>
                <w:webHidden/>
              </w:rPr>
              <w:t>8</w:t>
            </w:r>
            <w:r w:rsidR="00804F0C">
              <w:rPr>
                <w:noProof/>
                <w:webHidden/>
              </w:rPr>
              <w:fldChar w:fldCharType="end"/>
            </w:r>
          </w:hyperlink>
        </w:p>
        <w:p w14:paraId="4A1DE89D" w14:textId="0D636F51"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86" w:history="1">
            <w:r w:rsidR="00804F0C" w:rsidRPr="002814E8">
              <w:rPr>
                <w:rStyle w:val="Hyperlink"/>
                <w:noProof/>
              </w:rPr>
              <w:t>User Search</w:t>
            </w:r>
            <w:r w:rsidR="00804F0C">
              <w:rPr>
                <w:noProof/>
                <w:webHidden/>
              </w:rPr>
              <w:tab/>
            </w:r>
            <w:r w:rsidR="00804F0C">
              <w:rPr>
                <w:noProof/>
                <w:webHidden/>
              </w:rPr>
              <w:fldChar w:fldCharType="begin"/>
            </w:r>
            <w:r w:rsidR="00804F0C">
              <w:rPr>
                <w:noProof/>
                <w:webHidden/>
              </w:rPr>
              <w:instrText xml:space="preserve"> PAGEREF _Toc534191786 \h </w:instrText>
            </w:r>
            <w:r w:rsidR="00804F0C">
              <w:rPr>
                <w:noProof/>
                <w:webHidden/>
              </w:rPr>
            </w:r>
            <w:r w:rsidR="00804F0C">
              <w:rPr>
                <w:noProof/>
                <w:webHidden/>
              </w:rPr>
              <w:fldChar w:fldCharType="separate"/>
            </w:r>
            <w:r w:rsidR="00804F0C">
              <w:rPr>
                <w:noProof/>
                <w:webHidden/>
              </w:rPr>
              <w:t>8</w:t>
            </w:r>
            <w:r w:rsidR="00804F0C">
              <w:rPr>
                <w:noProof/>
                <w:webHidden/>
              </w:rPr>
              <w:fldChar w:fldCharType="end"/>
            </w:r>
          </w:hyperlink>
        </w:p>
        <w:p w14:paraId="7871B097" w14:textId="0D920B1C"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87" w:history="1">
            <w:r w:rsidR="00804F0C" w:rsidRPr="002814E8">
              <w:rPr>
                <w:rStyle w:val="Hyperlink"/>
                <w:noProof/>
              </w:rPr>
              <w:t>Adding a User Record</w:t>
            </w:r>
            <w:r w:rsidR="00804F0C">
              <w:rPr>
                <w:noProof/>
                <w:webHidden/>
              </w:rPr>
              <w:tab/>
            </w:r>
            <w:r w:rsidR="00804F0C">
              <w:rPr>
                <w:noProof/>
                <w:webHidden/>
              </w:rPr>
              <w:fldChar w:fldCharType="begin"/>
            </w:r>
            <w:r w:rsidR="00804F0C">
              <w:rPr>
                <w:noProof/>
                <w:webHidden/>
              </w:rPr>
              <w:instrText xml:space="preserve"> PAGEREF _Toc534191787 \h </w:instrText>
            </w:r>
            <w:r w:rsidR="00804F0C">
              <w:rPr>
                <w:noProof/>
                <w:webHidden/>
              </w:rPr>
            </w:r>
            <w:r w:rsidR="00804F0C">
              <w:rPr>
                <w:noProof/>
                <w:webHidden/>
              </w:rPr>
              <w:fldChar w:fldCharType="separate"/>
            </w:r>
            <w:r w:rsidR="00804F0C">
              <w:rPr>
                <w:noProof/>
                <w:webHidden/>
              </w:rPr>
              <w:t>8</w:t>
            </w:r>
            <w:r w:rsidR="00804F0C">
              <w:rPr>
                <w:noProof/>
                <w:webHidden/>
              </w:rPr>
              <w:fldChar w:fldCharType="end"/>
            </w:r>
          </w:hyperlink>
        </w:p>
        <w:p w14:paraId="3C907DBA" w14:textId="3C6651D0"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88" w:history="1">
            <w:r w:rsidR="00804F0C" w:rsidRPr="002814E8">
              <w:rPr>
                <w:rStyle w:val="Hyperlink"/>
                <w:noProof/>
              </w:rPr>
              <w:t>Modifying a User Record</w:t>
            </w:r>
            <w:r w:rsidR="00804F0C">
              <w:rPr>
                <w:noProof/>
                <w:webHidden/>
              </w:rPr>
              <w:tab/>
            </w:r>
            <w:r w:rsidR="00804F0C">
              <w:rPr>
                <w:noProof/>
                <w:webHidden/>
              </w:rPr>
              <w:fldChar w:fldCharType="begin"/>
            </w:r>
            <w:r w:rsidR="00804F0C">
              <w:rPr>
                <w:noProof/>
                <w:webHidden/>
              </w:rPr>
              <w:instrText xml:space="preserve"> PAGEREF _Toc534191788 \h </w:instrText>
            </w:r>
            <w:r w:rsidR="00804F0C">
              <w:rPr>
                <w:noProof/>
                <w:webHidden/>
              </w:rPr>
            </w:r>
            <w:r w:rsidR="00804F0C">
              <w:rPr>
                <w:noProof/>
                <w:webHidden/>
              </w:rPr>
              <w:fldChar w:fldCharType="separate"/>
            </w:r>
            <w:r w:rsidR="00804F0C">
              <w:rPr>
                <w:noProof/>
                <w:webHidden/>
              </w:rPr>
              <w:t>11</w:t>
            </w:r>
            <w:r w:rsidR="00804F0C">
              <w:rPr>
                <w:noProof/>
                <w:webHidden/>
              </w:rPr>
              <w:fldChar w:fldCharType="end"/>
            </w:r>
          </w:hyperlink>
        </w:p>
        <w:p w14:paraId="0E341F91" w14:textId="2A76F131"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789" w:history="1">
            <w:r w:rsidR="00804F0C" w:rsidRPr="002814E8">
              <w:rPr>
                <w:rStyle w:val="Hyperlink"/>
                <w:noProof/>
              </w:rPr>
              <w:t>User Types</w:t>
            </w:r>
            <w:r w:rsidR="00804F0C">
              <w:rPr>
                <w:noProof/>
                <w:webHidden/>
              </w:rPr>
              <w:tab/>
            </w:r>
            <w:r w:rsidR="00804F0C">
              <w:rPr>
                <w:noProof/>
                <w:webHidden/>
              </w:rPr>
              <w:fldChar w:fldCharType="begin"/>
            </w:r>
            <w:r w:rsidR="00804F0C">
              <w:rPr>
                <w:noProof/>
                <w:webHidden/>
              </w:rPr>
              <w:instrText xml:space="preserve"> PAGEREF _Toc534191789 \h </w:instrText>
            </w:r>
            <w:r w:rsidR="00804F0C">
              <w:rPr>
                <w:noProof/>
                <w:webHidden/>
              </w:rPr>
            </w:r>
            <w:r w:rsidR="00804F0C">
              <w:rPr>
                <w:noProof/>
                <w:webHidden/>
              </w:rPr>
              <w:fldChar w:fldCharType="separate"/>
            </w:r>
            <w:r w:rsidR="00804F0C">
              <w:rPr>
                <w:noProof/>
                <w:webHidden/>
              </w:rPr>
              <w:t>11</w:t>
            </w:r>
            <w:r w:rsidR="00804F0C">
              <w:rPr>
                <w:noProof/>
                <w:webHidden/>
              </w:rPr>
              <w:fldChar w:fldCharType="end"/>
            </w:r>
          </w:hyperlink>
        </w:p>
        <w:p w14:paraId="00ABACBC" w14:textId="6A25AC8A"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0" w:history="1">
            <w:r w:rsidR="00804F0C" w:rsidRPr="002814E8">
              <w:rPr>
                <w:rStyle w:val="Hyperlink"/>
                <w:noProof/>
              </w:rPr>
              <w:t>Adding a User Type</w:t>
            </w:r>
            <w:r w:rsidR="00804F0C">
              <w:rPr>
                <w:noProof/>
                <w:webHidden/>
              </w:rPr>
              <w:tab/>
            </w:r>
            <w:r w:rsidR="00804F0C">
              <w:rPr>
                <w:noProof/>
                <w:webHidden/>
              </w:rPr>
              <w:fldChar w:fldCharType="begin"/>
            </w:r>
            <w:r w:rsidR="00804F0C">
              <w:rPr>
                <w:noProof/>
                <w:webHidden/>
              </w:rPr>
              <w:instrText xml:space="preserve"> PAGEREF _Toc534191790 \h </w:instrText>
            </w:r>
            <w:r w:rsidR="00804F0C">
              <w:rPr>
                <w:noProof/>
                <w:webHidden/>
              </w:rPr>
            </w:r>
            <w:r w:rsidR="00804F0C">
              <w:rPr>
                <w:noProof/>
                <w:webHidden/>
              </w:rPr>
              <w:fldChar w:fldCharType="separate"/>
            </w:r>
            <w:r w:rsidR="00804F0C">
              <w:rPr>
                <w:noProof/>
                <w:webHidden/>
              </w:rPr>
              <w:t>11</w:t>
            </w:r>
            <w:r w:rsidR="00804F0C">
              <w:rPr>
                <w:noProof/>
                <w:webHidden/>
              </w:rPr>
              <w:fldChar w:fldCharType="end"/>
            </w:r>
          </w:hyperlink>
        </w:p>
        <w:p w14:paraId="550E5E78" w14:textId="50DE687C"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1" w:history="1">
            <w:r w:rsidR="00804F0C" w:rsidRPr="002814E8">
              <w:rPr>
                <w:rStyle w:val="Hyperlink"/>
                <w:noProof/>
              </w:rPr>
              <w:t>User type Grade</w:t>
            </w:r>
            <w:r w:rsidR="00804F0C">
              <w:rPr>
                <w:noProof/>
                <w:webHidden/>
              </w:rPr>
              <w:tab/>
            </w:r>
            <w:r w:rsidR="00804F0C">
              <w:rPr>
                <w:noProof/>
                <w:webHidden/>
              </w:rPr>
              <w:fldChar w:fldCharType="begin"/>
            </w:r>
            <w:r w:rsidR="00804F0C">
              <w:rPr>
                <w:noProof/>
                <w:webHidden/>
              </w:rPr>
              <w:instrText xml:space="preserve"> PAGEREF _Toc534191791 \h </w:instrText>
            </w:r>
            <w:r w:rsidR="00804F0C">
              <w:rPr>
                <w:noProof/>
                <w:webHidden/>
              </w:rPr>
            </w:r>
            <w:r w:rsidR="00804F0C">
              <w:rPr>
                <w:noProof/>
                <w:webHidden/>
              </w:rPr>
              <w:fldChar w:fldCharType="separate"/>
            </w:r>
            <w:r w:rsidR="00804F0C">
              <w:rPr>
                <w:noProof/>
                <w:webHidden/>
              </w:rPr>
              <w:t>13</w:t>
            </w:r>
            <w:r w:rsidR="00804F0C">
              <w:rPr>
                <w:noProof/>
                <w:webHidden/>
              </w:rPr>
              <w:fldChar w:fldCharType="end"/>
            </w:r>
          </w:hyperlink>
        </w:p>
        <w:p w14:paraId="234B07F3" w14:textId="63D7C1C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792" w:history="1">
            <w:r w:rsidR="00804F0C" w:rsidRPr="002814E8">
              <w:rPr>
                <w:rStyle w:val="Hyperlink"/>
                <w:noProof/>
              </w:rPr>
              <w:t>Requestors</w:t>
            </w:r>
            <w:r w:rsidR="00804F0C">
              <w:rPr>
                <w:noProof/>
                <w:webHidden/>
              </w:rPr>
              <w:tab/>
            </w:r>
            <w:r w:rsidR="00804F0C">
              <w:rPr>
                <w:noProof/>
                <w:webHidden/>
              </w:rPr>
              <w:fldChar w:fldCharType="begin"/>
            </w:r>
            <w:r w:rsidR="00804F0C">
              <w:rPr>
                <w:noProof/>
                <w:webHidden/>
              </w:rPr>
              <w:instrText xml:space="preserve"> PAGEREF _Toc534191792 \h </w:instrText>
            </w:r>
            <w:r w:rsidR="00804F0C">
              <w:rPr>
                <w:noProof/>
                <w:webHidden/>
              </w:rPr>
            </w:r>
            <w:r w:rsidR="00804F0C">
              <w:rPr>
                <w:noProof/>
                <w:webHidden/>
              </w:rPr>
              <w:fldChar w:fldCharType="separate"/>
            </w:r>
            <w:r w:rsidR="00804F0C">
              <w:rPr>
                <w:noProof/>
                <w:webHidden/>
              </w:rPr>
              <w:t>14</w:t>
            </w:r>
            <w:r w:rsidR="00804F0C">
              <w:rPr>
                <w:noProof/>
                <w:webHidden/>
              </w:rPr>
              <w:fldChar w:fldCharType="end"/>
            </w:r>
          </w:hyperlink>
        </w:p>
        <w:p w14:paraId="107CB8DE" w14:textId="5A3A127D"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3" w:history="1">
            <w:r w:rsidR="00804F0C" w:rsidRPr="002814E8">
              <w:rPr>
                <w:rStyle w:val="Hyperlink"/>
                <w:noProof/>
              </w:rPr>
              <w:t>Adding a Requestor</w:t>
            </w:r>
            <w:r w:rsidR="00804F0C">
              <w:rPr>
                <w:noProof/>
                <w:webHidden/>
              </w:rPr>
              <w:tab/>
            </w:r>
            <w:r w:rsidR="00804F0C">
              <w:rPr>
                <w:noProof/>
                <w:webHidden/>
              </w:rPr>
              <w:fldChar w:fldCharType="begin"/>
            </w:r>
            <w:r w:rsidR="00804F0C">
              <w:rPr>
                <w:noProof/>
                <w:webHidden/>
              </w:rPr>
              <w:instrText xml:space="preserve"> PAGEREF _Toc534191793 \h </w:instrText>
            </w:r>
            <w:r w:rsidR="00804F0C">
              <w:rPr>
                <w:noProof/>
                <w:webHidden/>
              </w:rPr>
            </w:r>
            <w:r w:rsidR="00804F0C">
              <w:rPr>
                <w:noProof/>
                <w:webHidden/>
              </w:rPr>
              <w:fldChar w:fldCharType="separate"/>
            </w:r>
            <w:r w:rsidR="00804F0C">
              <w:rPr>
                <w:noProof/>
                <w:webHidden/>
              </w:rPr>
              <w:t>14</w:t>
            </w:r>
            <w:r w:rsidR="00804F0C">
              <w:rPr>
                <w:noProof/>
                <w:webHidden/>
              </w:rPr>
              <w:fldChar w:fldCharType="end"/>
            </w:r>
          </w:hyperlink>
        </w:p>
        <w:p w14:paraId="1BCCC9FC" w14:textId="242B82CE"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4" w:history="1">
            <w:r w:rsidR="00804F0C" w:rsidRPr="002814E8">
              <w:rPr>
                <w:rStyle w:val="Hyperlink"/>
                <w:noProof/>
                <w:lang w:eastAsia="en-GB"/>
              </w:rPr>
              <w:t>Modifying a Requestor</w:t>
            </w:r>
            <w:r w:rsidR="00804F0C">
              <w:rPr>
                <w:noProof/>
                <w:webHidden/>
              </w:rPr>
              <w:tab/>
            </w:r>
            <w:r w:rsidR="00804F0C">
              <w:rPr>
                <w:noProof/>
                <w:webHidden/>
              </w:rPr>
              <w:fldChar w:fldCharType="begin"/>
            </w:r>
            <w:r w:rsidR="00804F0C">
              <w:rPr>
                <w:noProof/>
                <w:webHidden/>
              </w:rPr>
              <w:instrText xml:space="preserve"> PAGEREF _Toc534191794 \h </w:instrText>
            </w:r>
            <w:r w:rsidR="00804F0C">
              <w:rPr>
                <w:noProof/>
                <w:webHidden/>
              </w:rPr>
            </w:r>
            <w:r w:rsidR="00804F0C">
              <w:rPr>
                <w:noProof/>
                <w:webHidden/>
              </w:rPr>
              <w:fldChar w:fldCharType="separate"/>
            </w:r>
            <w:r w:rsidR="00804F0C">
              <w:rPr>
                <w:noProof/>
                <w:webHidden/>
              </w:rPr>
              <w:t>15</w:t>
            </w:r>
            <w:r w:rsidR="00804F0C">
              <w:rPr>
                <w:noProof/>
                <w:webHidden/>
              </w:rPr>
              <w:fldChar w:fldCharType="end"/>
            </w:r>
          </w:hyperlink>
        </w:p>
        <w:p w14:paraId="1A6D77E7" w14:textId="2CADAF10"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5" w:history="1">
            <w:r w:rsidR="00804F0C" w:rsidRPr="002814E8">
              <w:rPr>
                <w:rStyle w:val="Hyperlink"/>
                <w:noProof/>
              </w:rPr>
              <w:t>Adding a Requestor Group</w:t>
            </w:r>
            <w:r w:rsidR="00804F0C">
              <w:rPr>
                <w:noProof/>
                <w:webHidden/>
              </w:rPr>
              <w:tab/>
            </w:r>
            <w:r w:rsidR="00804F0C">
              <w:rPr>
                <w:noProof/>
                <w:webHidden/>
              </w:rPr>
              <w:fldChar w:fldCharType="begin"/>
            </w:r>
            <w:r w:rsidR="00804F0C">
              <w:rPr>
                <w:noProof/>
                <w:webHidden/>
              </w:rPr>
              <w:instrText xml:space="preserve"> PAGEREF _Toc534191795 \h </w:instrText>
            </w:r>
            <w:r w:rsidR="00804F0C">
              <w:rPr>
                <w:noProof/>
                <w:webHidden/>
              </w:rPr>
            </w:r>
            <w:r w:rsidR="00804F0C">
              <w:rPr>
                <w:noProof/>
                <w:webHidden/>
              </w:rPr>
              <w:fldChar w:fldCharType="separate"/>
            </w:r>
            <w:r w:rsidR="00804F0C">
              <w:rPr>
                <w:noProof/>
                <w:webHidden/>
              </w:rPr>
              <w:t>16</w:t>
            </w:r>
            <w:r w:rsidR="00804F0C">
              <w:rPr>
                <w:noProof/>
                <w:webHidden/>
              </w:rPr>
              <w:fldChar w:fldCharType="end"/>
            </w:r>
          </w:hyperlink>
        </w:p>
        <w:p w14:paraId="749DAAF6" w14:textId="1DAE7510"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6" w:history="1">
            <w:r w:rsidR="00804F0C" w:rsidRPr="002814E8">
              <w:rPr>
                <w:rStyle w:val="Hyperlink"/>
                <w:noProof/>
              </w:rPr>
              <w:t>Modifying a Requestor Group</w:t>
            </w:r>
            <w:r w:rsidR="00804F0C">
              <w:rPr>
                <w:noProof/>
                <w:webHidden/>
              </w:rPr>
              <w:tab/>
            </w:r>
            <w:r w:rsidR="00804F0C">
              <w:rPr>
                <w:noProof/>
                <w:webHidden/>
              </w:rPr>
              <w:fldChar w:fldCharType="begin"/>
            </w:r>
            <w:r w:rsidR="00804F0C">
              <w:rPr>
                <w:noProof/>
                <w:webHidden/>
              </w:rPr>
              <w:instrText xml:space="preserve"> PAGEREF _Toc534191796 \h </w:instrText>
            </w:r>
            <w:r w:rsidR="00804F0C">
              <w:rPr>
                <w:noProof/>
                <w:webHidden/>
              </w:rPr>
            </w:r>
            <w:r w:rsidR="00804F0C">
              <w:rPr>
                <w:noProof/>
                <w:webHidden/>
              </w:rPr>
              <w:fldChar w:fldCharType="separate"/>
            </w:r>
            <w:r w:rsidR="00804F0C">
              <w:rPr>
                <w:noProof/>
                <w:webHidden/>
              </w:rPr>
              <w:t>17</w:t>
            </w:r>
            <w:r w:rsidR="00804F0C">
              <w:rPr>
                <w:noProof/>
                <w:webHidden/>
              </w:rPr>
              <w:fldChar w:fldCharType="end"/>
            </w:r>
          </w:hyperlink>
        </w:p>
        <w:p w14:paraId="5FB49B99" w14:textId="10153D74"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797" w:history="1">
            <w:r w:rsidR="00804F0C" w:rsidRPr="002814E8">
              <w:rPr>
                <w:rStyle w:val="Hyperlink"/>
                <w:noProof/>
              </w:rPr>
              <w:t>Locations</w:t>
            </w:r>
            <w:r w:rsidR="00804F0C">
              <w:rPr>
                <w:noProof/>
                <w:webHidden/>
              </w:rPr>
              <w:tab/>
            </w:r>
            <w:r w:rsidR="00804F0C">
              <w:rPr>
                <w:noProof/>
                <w:webHidden/>
              </w:rPr>
              <w:fldChar w:fldCharType="begin"/>
            </w:r>
            <w:r w:rsidR="00804F0C">
              <w:rPr>
                <w:noProof/>
                <w:webHidden/>
              </w:rPr>
              <w:instrText xml:space="preserve"> PAGEREF _Toc534191797 \h </w:instrText>
            </w:r>
            <w:r w:rsidR="00804F0C">
              <w:rPr>
                <w:noProof/>
                <w:webHidden/>
              </w:rPr>
            </w:r>
            <w:r w:rsidR="00804F0C">
              <w:rPr>
                <w:noProof/>
                <w:webHidden/>
              </w:rPr>
              <w:fldChar w:fldCharType="separate"/>
            </w:r>
            <w:r w:rsidR="00804F0C">
              <w:rPr>
                <w:noProof/>
                <w:webHidden/>
              </w:rPr>
              <w:t>17</w:t>
            </w:r>
            <w:r w:rsidR="00804F0C">
              <w:rPr>
                <w:noProof/>
                <w:webHidden/>
              </w:rPr>
              <w:fldChar w:fldCharType="end"/>
            </w:r>
          </w:hyperlink>
        </w:p>
        <w:p w14:paraId="2EC21CB7" w14:textId="6FF3B1EC"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8" w:history="1">
            <w:r w:rsidR="00804F0C" w:rsidRPr="002814E8">
              <w:rPr>
                <w:rStyle w:val="Hyperlink"/>
                <w:noProof/>
              </w:rPr>
              <w:t>Adding a Location</w:t>
            </w:r>
            <w:r w:rsidR="00804F0C">
              <w:rPr>
                <w:noProof/>
                <w:webHidden/>
              </w:rPr>
              <w:tab/>
            </w:r>
            <w:r w:rsidR="00804F0C">
              <w:rPr>
                <w:noProof/>
                <w:webHidden/>
              </w:rPr>
              <w:fldChar w:fldCharType="begin"/>
            </w:r>
            <w:r w:rsidR="00804F0C">
              <w:rPr>
                <w:noProof/>
                <w:webHidden/>
              </w:rPr>
              <w:instrText xml:space="preserve"> PAGEREF _Toc534191798 \h </w:instrText>
            </w:r>
            <w:r w:rsidR="00804F0C">
              <w:rPr>
                <w:noProof/>
                <w:webHidden/>
              </w:rPr>
            </w:r>
            <w:r w:rsidR="00804F0C">
              <w:rPr>
                <w:noProof/>
                <w:webHidden/>
              </w:rPr>
              <w:fldChar w:fldCharType="separate"/>
            </w:r>
            <w:r w:rsidR="00804F0C">
              <w:rPr>
                <w:noProof/>
                <w:webHidden/>
              </w:rPr>
              <w:t>18</w:t>
            </w:r>
            <w:r w:rsidR="00804F0C">
              <w:rPr>
                <w:noProof/>
                <w:webHidden/>
              </w:rPr>
              <w:fldChar w:fldCharType="end"/>
            </w:r>
          </w:hyperlink>
        </w:p>
        <w:p w14:paraId="67D4740A" w14:textId="7E5739EE"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799" w:history="1">
            <w:r w:rsidR="00804F0C" w:rsidRPr="002814E8">
              <w:rPr>
                <w:rStyle w:val="Hyperlink"/>
                <w:noProof/>
              </w:rPr>
              <w:t>Modifying a Location</w:t>
            </w:r>
            <w:r w:rsidR="00804F0C">
              <w:rPr>
                <w:noProof/>
                <w:webHidden/>
              </w:rPr>
              <w:tab/>
            </w:r>
            <w:r w:rsidR="00804F0C">
              <w:rPr>
                <w:noProof/>
                <w:webHidden/>
              </w:rPr>
              <w:fldChar w:fldCharType="begin"/>
            </w:r>
            <w:r w:rsidR="00804F0C">
              <w:rPr>
                <w:noProof/>
                <w:webHidden/>
              </w:rPr>
              <w:instrText xml:space="preserve"> PAGEREF _Toc534191799 \h </w:instrText>
            </w:r>
            <w:r w:rsidR="00804F0C">
              <w:rPr>
                <w:noProof/>
                <w:webHidden/>
              </w:rPr>
            </w:r>
            <w:r w:rsidR="00804F0C">
              <w:rPr>
                <w:noProof/>
                <w:webHidden/>
              </w:rPr>
              <w:fldChar w:fldCharType="separate"/>
            </w:r>
            <w:r w:rsidR="00804F0C">
              <w:rPr>
                <w:noProof/>
                <w:webHidden/>
              </w:rPr>
              <w:t>18</w:t>
            </w:r>
            <w:r w:rsidR="00804F0C">
              <w:rPr>
                <w:noProof/>
                <w:webHidden/>
              </w:rPr>
              <w:fldChar w:fldCharType="end"/>
            </w:r>
          </w:hyperlink>
        </w:p>
        <w:p w14:paraId="5C74A27C" w14:textId="77A5719B"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00" w:history="1">
            <w:r w:rsidR="00804F0C" w:rsidRPr="002814E8">
              <w:rPr>
                <w:rStyle w:val="Hyperlink"/>
                <w:noProof/>
              </w:rPr>
              <w:t>Lookup Management</w:t>
            </w:r>
            <w:r w:rsidR="00804F0C">
              <w:rPr>
                <w:noProof/>
                <w:webHidden/>
              </w:rPr>
              <w:tab/>
            </w:r>
            <w:r w:rsidR="00804F0C">
              <w:rPr>
                <w:noProof/>
                <w:webHidden/>
              </w:rPr>
              <w:fldChar w:fldCharType="begin"/>
            </w:r>
            <w:r w:rsidR="00804F0C">
              <w:rPr>
                <w:noProof/>
                <w:webHidden/>
              </w:rPr>
              <w:instrText xml:space="preserve"> PAGEREF _Toc534191800 \h </w:instrText>
            </w:r>
            <w:r w:rsidR="00804F0C">
              <w:rPr>
                <w:noProof/>
                <w:webHidden/>
              </w:rPr>
            </w:r>
            <w:r w:rsidR="00804F0C">
              <w:rPr>
                <w:noProof/>
                <w:webHidden/>
              </w:rPr>
              <w:fldChar w:fldCharType="separate"/>
            </w:r>
            <w:r w:rsidR="00804F0C">
              <w:rPr>
                <w:noProof/>
                <w:webHidden/>
              </w:rPr>
              <w:t>20</w:t>
            </w:r>
            <w:r w:rsidR="00804F0C">
              <w:rPr>
                <w:noProof/>
                <w:webHidden/>
              </w:rPr>
              <w:fldChar w:fldCharType="end"/>
            </w:r>
          </w:hyperlink>
        </w:p>
        <w:p w14:paraId="018A5CBF" w14:textId="3D6CF11F"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01" w:history="1">
            <w:r w:rsidR="00804F0C" w:rsidRPr="002814E8">
              <w:rPr>
                <w:rStyle w:val="Hyperlink"/>
                <w:noProof/>
              </w:rPr>
              <w:t>Disciplines</w:t>
            </w:r>
            <w:r w:rsidR="00804F0C">
              <w:rPr>
                <w:noProof/>
                <w:webHidden/>
              </w:rPr>
              <w:tab/>
            </w:r>
            <w:r w:rsidR="00804F0C">
              <w:rPr>
                <w:noProof/>
                <w:webHidden/>
              </w:rPr>
              <w:fldChar w:fldCharType="begin"/>
            </w:r>
            <w:r w:rsidR="00804F0C">
              <w:rPr>
                <w:noProof/>
                <w:webHidden/>
              </w:rPr>
              <w:instrText xml:space="preserve"> PAGEREF _Toc534191801 \h </w:instrText>
            </w:r>
            <w:r w:rsidR="00804F0C">
              <w:rPr>
                <w:noProof/>
                <w:webHidden/>
              </w:rPr>
            </w:r>
            <w:r w:rsidR="00804F0C">
              <w:rPr>
                <w:noProof/>
                <w:webHidden/>
              </w:rPr>
              <w:fldChar w:fldCharType="separate"/>
            </w:r>
            <w:r w:rsidR="00804F0C">
              <w:rPr>
                <w:noProof/>
                <w:webHidden/>
              </w:rPr>
              <w:t>20</w:t>
            </w:r>
            <w:r w:rsidR="00804F0C">
              <w:rPr>
                <w:noProof/>
                <w:webHidden/>
              </w:rPr>
              <w:fldChar w:fldCharType="end"/>
            </w:r>
          </w:hyperlink>
        </w:p>
        <w:p w14:paraId="3414BBDE" w14:textId="6A7C4C77"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02" w:history="1">
            <w:r w:rsidR="00804F0C" w:rsidRPr="002814E8">
              <w:rPr>
                <w:rStyle w:val="Hyperlink"/>
                <w:noProof/>
              </w:rPr>
              <w:t>Modifying a Discipline</w:t>
            </w:r>
            <w:r w:rsidR="00804F0C">
              <w:rPr>
                <w:noProof/>
                <w:webHidden/>
              </w:rPr>
              <w:tab/>
            </w:r>
            <w:r w:rsidR="00804F0C">
              <w:rPr>
                <w:noProof/>
                <w:webHidden/>
              </w:rPr>
              <w:fldChar w:fldCharType="begin"/>
            </w:r>
            <w:r w:rsidR="00804F0C">
              <w:rPr>
                <w:noProof/>
                <w:webHidden/>
              </w:rPr>
              <w:instrText xml:space="preserve"> PAGEREF _Toc534191802 \h </w:instrText>
            </w:r>
            <w:r w:rsidR="00804F0C">
              <w:rPr>
                <w:noProof/>
                <w:webHidden/>
              </w:rPr>
            </w:r>
            <w:r w:rsidR="00804F0C">
              <w:rPr>
                <w:noProof/>
                <w:webHidden/>
              </w:rPr>
              <w:fldChar w:fldCharType="separate"/>
            </w:r>
            <w:r w:rsidR="00804F0C">
              <w:rPr>
                <w:noProof/>
                <w:webHidden/>
              </w:rPr>
              <w:t>20</w:t>
            </w:r>
            <w:r w:rsidR="00804F0C">
              <w:rPr>
                <w:noProof/>
                <w:webHidden/>
              </w:rPr>
              <w:fldChar w:fldCharType="end"/>
            </w:r>
          </w:hyperlink>
        </w:p>
        <w:p w14:paraId="1A77FB22" w14:textId="5A1BF847"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03" w:history="1">
            <w:r w:rsidR="00804F0C" w:rsidRPr="002814E8">
              <w:rPr>
                <w:rStyle w:val="Hyperlink"/>
                <w:noProof/>
              </w:rPr>
              <w:t>Specimen Types</w:t>
            </w:r>
            <w:r w:rsidR="00804F0C">
              <w:rPr>
                <w:noProof/>
                <w:webHidden/>
              </w:rPr>
              <w:tab/>
            </w:r>
            <w:r w:rsidR="00804F0C">
              <w:rPr>
                <w:noProof/>
                <w:webHidden/>
              </w:rPr>
              <w:fldChar w:fldCharType="begin"/>
            </w:r>
            <w:r w:rsidR="00804F0C">
              <w:rPr>
                <w:noProof/>
                <w:webHidden/>
              </w:rPr>
              <w:instrText xml:space="preserve"> PAGEREF _Toc534191803 \h </w:instrText>
            </w:r>
            <w:r w:rsidR="00804F0C">
              <w:rPr>
                <w:noProof/>
                <w:webHidden/>
              </w:rPr>
            </w:r>
            <w:r w:rsidR="00804F0C">
              <w:rPr>
                <w:noProof/>
                <w:webHidden/>
              </w:rPr>
              <w:fldChar w:fldCharType="separate"/>
            </w:r>
            <w:r w:rsidR="00804F0C">
              <w:rPr>
                <w:noProof/>
                <w:webHidden/>
              </w:rPr>
              <w:t>21</w:t>
            </w:r>
            <w:r w:rsidR="00804F0C">
              <w:rPr>
                <w:noProof/>
                <w:webHidden/>
              </w:rPr>
              <w:fldChar w:fldCharType="end"/>
            </w:r>
          </w:hyperlink>
        </w:p>
        <w:p w14:paraId="07EA1146" w14:textId="73D87EF5"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04" w:history="1">
            <w:r w:rsidR="00804F0C" w:rsidRPr="002814E8">
              <w:rPr>
                <w:rStyle w:val="Hyperlink"/>
                <w:noProof/>
              </w:rPr>
              <w:t>Adding a Specimen Type</w:t>
            </w:r>
            <w:r w:rsidR="00804F0C">
              <w:rPr>
                <w:noProof/>
                <w:webHidden/>
              </w:rPr>
              <w:tab/>
            </w:r>
            <w:r w:rsidR="00804F0C">
              <w:rPr>
                <w:noProof/>
                <w:webHidden/>
              </w:rPr>
              <w:fldChar w:fldCharType="begin"/>
            </w:r>
            <w:r w:rsidR="00804F0C">
              <w:rPr>
                <w:noProof/>
                <w:webHidden/>
              </w:rPr>
              <w:instrText xml:space="preserve"> PAGEREF _Toc534191804 \h </w:instrText>
            </w:r>
            <w:r w:rsidR="00804F0C">
              <w:rPr>
                <w:noProof/>
                <w:webHidden/>
              </w:rPr>
            </w:r>
            <w:r w:rsidR="00804F0C">
              <w:rPr>
                <w:noProof/>
                <w:webHidden/>
              </w:rPr>
              <w:fldChar w:fldCharType="separate"/>
            </w:r>
            <w:r w:rsidR="00804F0C">
              <w:rPr>
                <w:noProof/>
                <w:webHidden/>
              </w:rPr>
              <w:t>21</w:t>
            </w:r>
            <w:r w:rsidR="00804F0C">
              <w:rPr>
                <w:noProof/>
                <w:webHidden/>
              </w:rPr>
              <w:fldChar w:fldCharType="end"/>
            </w:r>
          </w:hyperlink>
        </w:p>
        <w:p w14:paraId="39A551F5" w14:textId="64B682EA"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05" w:history="1">
            <w:r w:rsidR="00804F0C" w:rsidRPr="002814E8">
              <w:rPr>
                <w:rStyle w:val="Hyperlink"/>
                <w:noProof/>
              </w:rPr>
              <w:t>Modifying a Specimen Type</w:t>
            </w:r>
            <w:r w:rsidR="00804F0C">
              <w:rPr>
                <w:noProof/>
                <w:webHidden/>
              </w:rPr>
              <w:tab/>
            </w:r>
            <w:r w:rsidR="00804F0C">
              <w:rPr>
                <w:noProof/>
                <w:webHidden/>
              </w:rPr>
              <w:fldChar w:fldCharType="begin"/>
            </w:r>
            <w:r w:rsidR="00804F0C">
              <w:rPr>
                <w:noProof/>
                <w:webHidden/>
              </w:rPr>
              <w:instrText xml:space="preserve"> PAGEREF _Toc534191805 \h </w:instrText>
            </w:r>
            <w:r w:rsidR="00804F0C">
              <w:rPr>
                <w:noProof/>
                <w:webHidden/>
              </w:rPr>
            </w:r>
            <w:r w:rsidR="00804F0C">
              <w:rPr>
                <w:noProof/>
                <w:webHidden/>
              </w:rPr>
              <w:fldChar w:fldCharType="separate"/>
            </w:r>
            <w:r w:rsidR="00804F0C">
              <w:rPr>
                <w:noProof/>
                <w:webHidden/>
              </w:rPr>
              <w:t>21</w:t>
            </w:r>
            <w:r w:rsidR="00804F0C">
              <w:rPr>
                <w:noProof/>
                <w:webHidden/>
              </w:rPr>
              <w:fldChar w:fldCharType="end"/>
            </w:r>
          </w:hyperlink>
        </w:p>
        <w:p w14:paraId="1645E395" w14:textId="46B3CD0C"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06" w:history="1">
            <w:r w:rsidR="00804F0C" w:rsidRPr="002814E8">
              <w:rPr>
                <w:rStyle w:val="Hyperlink"/>
                <w:noProof/>
              </w:rPr>
              <w:t>Associating Specimen Types with Disciplines</w:t>
            </w:r>
            <w:r w:rsidR="00804F0C">
              <w:rPr>
                <w:noProof/>
                <w:webHidden/>
              </w:rPr>
              <w:tab/>
            </w:r>
            <w:r w:rsidR="00804F0C">
              <w:rPr>
                <w:noProof/>
                <w:webHidden/>
              </w:rPr>
              <w:fldChar w:fldCharType="begin"/>
            </w:r>
            <w:r w:rsidR="00804F0C">
              <w:rPr>
                <w:noProof/>
                <w:webHidden/>
              </w:rPr>
              <w:instrText xml:space="preserve"> PAGEREF _Toc534191806 \h </w:instrText>
            </w:r>
            <w:r w:rsidR="00804F0C">
              <w:rPr>
                <w:noProof/>
                <w:webHidden/>
              </w:rPr>
            </w:r>
            <w:r w:rsidR="00804F0C">
              <w:rPr>
                <w:noProof/>
                <w:webHidden/>
              </w:rPr>
              <w:fldChar w:fldCharType="separate"/>
            </w:r>
            <w:r w:rsidR="00804F0C">
              <w:rPr>
                <w:noProof/>
                <w:webHidden/>
              </w:rPr>
              <w:t>22</w:t>
            </w:r>
            <w:r w:rsidR="00804F0C">
              <w:rPr>
                <w:noProof/>
                <w:webHidden/>
              </w:rPr>
              <w:fldChar w:fldCharType="end"/>
            </w:r>
          </w:hyperlink>
        </w:p>
        <w:p w14:paraId="12389683" w14:textId="080D5803"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07" w:history="1">
            <w:r w:rsidR="00804F0C" w:rsidRPr="002814E8">
              <w:rPr>
                <w:rStyle w:val="Hyperlink"/>
                <w:noProof/>
              </w:rPr>
              <w:t>Specimen Sites</w:t>
            </w:r>
            <w:r w:rsidR="00804F0C">
              <w:rPr>
                <w:noProof/>
                <w:webHidden/>
              </w:rPr>
              <w:tab/>
            </w:r>
            <w:r w:rsidR="00804F0C">
              <w:rPr>
                <w:noProof/>
                <w:webHidden/>
              </w:rPr>
              <w:fldChar w:fldCharType="begin"/>
            </w:r>
            <w:r w:rsidR="00804F0C">
              <w:rPr>
                <w:noProof/>
                <w:webHidden/>
              </w:rPr>
              <w:instrText xml:space="preserve"> PAGEREF _Toc534191807 \h </w:instrText>
            </w:r>
            <w:r w:rsidR="00804F0C">
              <w:rPr>
                <w:noProof/>
                <w:webHidden/>
              </w:rPr>
            </w:r>
            <w:r w:rsidR="00804F0C">
              <w:rPr>
                <w:noProof/>
                <w:webHidden/>
              </w:rPr>
              <w:fldChar w:fldCharType="separate"/>
            </w:r>
            <w:r w:rsidR="00804F0C">
              <w:rPr>
                <w:noProof/>
                <w:webHidden/>
              </w:rPr>
              <w:t>22</w:t>
            </w:r>
            <w:r w:rsidR="00804F0C">
              <w:rPr>
                <w:noProof/>
                <w:webHidden/>
              </w:rPr>
              <w:fldChar w:fldCharType="end"/>
            </w:r>
          </w:hyperlink>
        </w:p>
        <w:p w14:paraId="1FF2C8BA" w14:textId="6587D631"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08" w:history="1">
            <w:r w:rsidR="00804F0C" w:rsidRPr="002814E8">
              <w:rPr>
                <w:rStyle w:val="Hyperlink"/>
                <w:noProof/>
              </w:rPr>
              <w:t>Adding a Specimen Site</w:t>
            </w:r>
            <w:r w:rsidR="00804F0C">
              <w:rPr>
                <w:noProof/>
                <w:webHidden/>
              </w:rPr>
              <w:tab/>
            </w:r>
            <w:r w:rsidR="00804F0C">
              <w:rPr>
                <w:noProof/>
                <w:webHidden/>
              </w:rPr>
              <w:fldChar w:fldCharType="begin"/>
            </w:r>
            <w:r w:rsidR="00804F0C">
              <w:rPr>
                <w:noProof/>
                <w:webHidden/>
              </w:rPr>
              <w:instrText xml:space="preserve"> PAGEREF _Toc534191808 \h </w:instrText>
            </w:r>
            <w:r w:rsidR="00804F0C">
              <w:rPr>
                <w:noProof/>
                <w:webHidden/>
              </w:rPr>
            </w:r>
            <w:r w:rsidR="00804F0C">
              <w:rPr>
                <w:noProof/>
                <w:webHidden/>
              </w:rPr>
              <w:fldChar w:fldCharType="separate"/>
            </w:r>
            <w:r w:rsidR="00804F0C">
              <w:rPr>
                <w:noProof/>
                <w:webHidden/>
              </w:rPr>
              <w:t>22</w:t>
            </w:r>
            <w:r w:rsidR="00804F0C">
              <w:rPr>
                <w:noProof/>
                <w:webHidden/>
              </w:rPr>
              <w:fldChar w:fldCharType="end"/>
            </w:r>
          </w:hyperlink>
        </w:p>
        <w:p w14:paraId="400B56B2" w14:textId="389F4E4D"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09" w:history="1">
            <w:r w:rsidR="00804F0C" w:rsidRPr="002814E8">
              <w:rPr>
                <w:rStyle w:val="Hyperlink"/>
                <w:noProof/>
              </w:rPr>
              <w:t>Modifying a Specimen Site</w:t>
            </w:r>
            <w:r w:rsidR="00804F0C">
              <w:rPr>
                <w:noProof/>
                <w:webHidden/>
              </w:rPr>
              <w:tab/>
            </w:r>
            <w:r w:rsidR="00804F0C">
              <w:rPr>
                <w:noProof/>
                <w:webHidden/>
              </w:rPr>
              <w:fldChar w:fldCharType="begin"/>
            </w:r>
            <w:r w:rsidR="00804F0C">
              <w:rPr>
                <w:noProof/>
                <w:webHidden/>
              </w:rPr>
              <w:instrText xml:space="preserve"> PAGEREF _Toc534191809 \h </w:instrText>
            </w:r>
            <w:r w:rsidR="00804F0C">
              <w:rPr>
                <w:noProof/>
                <w:webHidden/>
              </w:rPr>
            </w:r>
            <w:r w:rsidR="00804F0C">
              <w:rPr>
                <w:noProof/>
                <w:webHidden/>
              </w:rPr>
              <w:fldChar w:fldCharType="separate"/>
            </w:r>
            <w:r w:rsidR="00804F0C">
              <w:rPr>
                <w:noProof/>
                <w:webHidden/>
              </w:rPr>
              <w:t>23</w:t>
            </w:r>
            <w:r w:rsidR="00804F0C">
              <w:rPr>
                <w:noProof/>
                <w:webHidden/>
              </w:rPr>
              <w:fldChar w:fldCharType="end"/>
            </w:r>
          </w:hyperlink>
        </w:p>
        <w:p w14:paraId="0E09BD50" w14:textId="193C836A"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10" w:history="1">
            <w:r w:rsidR="00804F0C" w:rsidRPr="002814E8">
              <w:rPr>
                <w:rStyle w:val="Hyperlink"/>
                <w:noProof/>
              </w:rPr>
              <w:t>Associating Specimen Sites with Types</w:t>
            </w:r>
            <w:r w:rsidR="00804F0C">
              <w:rPr>
                <w:noProof/>
                <w:webHidden/>
              </w:rPr>
              <w:tab/>
            </w:r>
            <w:r w:rsidR="00804F0C">
              <w:rPr>
                <w:noProof/>
                <w:webHidden/>
              </w:rPr>
              <w:fldChar w:fldCharType="begin"/>
            </w:r>
            <w:r w:rsidR="00804F0C">
              <w:rPr>
                <w:noProof/>
                <w:webHidden/>
              </w:rPr>
              <w:instrText xml:space="preserve"> PAGEREF _Toc534191810 \h </w:instrText>
            </w:r>
            <w:r w:rsidR="00804F0C">
              <w:rPr>
                <w:noProof/>
                <w:webHidden/>
              </w:rPr>
            </w:r>
            <w:r w:rsidR="00804F0C">
              <w:rPr>
                <w:noProof/>
                <w:webHidden/>
              </w:rPr>
              <w:fldChar w:fldCharType="separate"/>
            </w:r>
            <w:r w:rsidR="00804F0C">
              <w:rPr>
                <w:noProof/>
                <w:webHidden/>
              </w:rPr>
              <w:t>23</w:t>
            </w:r>
            <w:r w:rsidR="00804F0C">
              <w:rPr>
                <w:noProof/>
                <w:webHidden/>
              </w:rPr>
              <w:fldChar w:fldCharType="end"/>
            </w:r>
          </w:hyperlink>
        </w:p>
        <w:p w14:paraId="26B066F4" w14:textId="75415CDB"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11" w:history="1">
            <w:r w:rsidR="00804F0C" w:rsidRPr="002814E8">
              <w:rPr>
                <w:rStyle w:val="Hyperlink"/>
                <w:noProof/>
              </w:rPr>
              <w:t>Antibiotic Therapies</w:t>
            </w:r>
            <w:r w:rsidR="00804F0C">
              <w:rPr>
                <w:noProof/>
                <w:webHidden/>
              </w:rPr>
              <w:tab/>
            </w:r>
            <w:r w:rsidR="00804F0C">
              <w:rPr>
                <w:noProof/>
                <w:webHidden/>
              </w:rPr>
              <w:fldChar w:fldCharType="begin"/>
            </w:r>
            <w:r w:rsidR="00804F0C">
              <w:rPr>
                <w:noProof/>
                <w:webHidden/>
              </w:rPr>
              <w:instrText xml:space="preserve"> PAGEREF _Toc534191811 \h </w:instrText>
            </w:r>
            <w:r w:rsidR="00804F0C">
              <w:rPr>
                <w:noProof/>
                <w:webHidden/>
              </w:rPr>
            </w:r>
            <w:r w:rsidR="00804F0C">
              <w:rPr>
                <w:noProof/>
                <w:webHidden/>
              </w:rPr>
              <w:fldChar w:fldCharType="separate"/>
            </w:r>
            <w:r w:rsidR="00804F0C">
              <w:rPr>
                <w:noProof/>
                <w:webHidden/>
              </w:rPr>
              <w:t>24</w:t>
            </w:r>
            <w:r w:rsidR="00804F0C">
              <w:rPr>
                <w:noProof/>
                <w:webHidden/>
              </w:rPr>
              <w:fldChar w:fldCharType="end"/>
            </w:r>
          </w:hyperlink>
        </w:p>
        <w:p w14:paraId="586A5DA7" w14:textId="5320AFF8"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12" w:history="1">
            <w:r w:rsidR="00804F0C" w:rsidRPr="002814E8">
              <w:rPr>
                <w:rStyle w:val="Hyperlink"/>
                <w:noProof/>
              </w:rPr>
              <w:t>Adding an Antibiotic Therapy</w:t>
            </w:r>
            <w:r w:rsidR="00804F0C">
              <w:rPr>
                <w:noProof/>
                <w:webHidden/>
              </w:rPr>
              <w:tab/>
            </w:r>
            <w:r w:rsidR="00804F0C">
              <w:rPr>
                <w:noProof/>
                <w:webHidden/>
              </w:rPr>
              <w:fldChar w:fldCharType="begin"/>
            </w:r>
            <w:r w:rsidR="00804F0C">
              <w:rPr>
                <w:noProof/>
                <w:webHidden/>
              </w:rPr>
              <w:instrText xml:space="preserve"> PAGEREF _Toc534191812 \h </w:instrText>
            </w:r>
            <w:r w:rsidR="00804F0C">
              <w:rPr>
                <w:noProof/>
                <w:webHidden/>
              </w:rPr>
            </w:r>
            <w:r w:rsidR="00804F0C">
              <w:rPr>
                <w:noProof/>
                <w:webHidden/>
              </w:rPr>
              <w:fldChar w:fldCharType="separate"/>
            </w:r>
            <w:r w:rsidR="00804F0C">
              <w:rPr>
                <w:noProof/>
                <w:webHidden/>
              </w:rPr>
              <w:t>24</w:t>
            </w:r>
            <w:r w:rsidR="00804F0C">
              <w:rPr>
                <w:noProof/>
                <w:webHidden/>
              </w:rPr>
              <w:fldChar w:fldCharType="end"/>
            </w:r>
          </w:hyperlink>
        </w:p>
        <w:p w14:paraId="0397C6A8" w14:textId="53680E4B"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13" w:history="1">
            <w:r w:rsidR="00804F0C" w:rsidRPr="002814E8">
              <w:rPr>
                <w:rStyle w:val="Hyperlink"/>
                <w:noProof/>
              </w:rPr>
              <w:t>Modifying an Antibiotic Therapy</w:t>
            </w:r>
            <w:r w:rsidR="00804F0C">
              <w:rPr>
                <w:noProof/>
                <w:webHidden/>
              </w:rPr>
              <w:tab/>
            </w:r>
            <w:r w:rsidR="00804F0C">
              <w:rPr>
                <w:noProof/>
                <w:webHidden/>
              </w:rPr>
              <w:fldChar w:fldCharType="begin"/>
            </w:r>
            <w:r w:rsidR="00804F0C">
              <w:rPr>
                <w:noProof/>
                <w:webHidden/>
              </w:rPr>
              <w:instrText xml:space="preserve"> PAGEREF _Toc534191813 \h </w:instrText>
            </w:r>
            <w:r w:rsidR="00804F0C">
              <w:rPr>
                <w:noProof/>
                <w:webHidden/>
              </w:rPr>
            </w:r>
            <w:r w:rsidR="00804F0C">
              <w:rPr>
                <w:noProof/>
                <w:webHidden/>
              </w:rPr>
              <w:fldChar w:fldCharType="separate"/>
            </w:r>
            <w:r w:rsidR="00804F0C">
              <w:rPr>
                <w:noProof/>
                <w:webHidden/>
              </w:rPr>
              <w:t>24</w:t>
            </w:r>
            <w:r w:rsidR="00804F0C">
              <w:rPr>
                <w:noProof/>
                <w:webHidden/>
              </w:rPr>
              <w:fldChar w:fldCharType="end"/>
            </w:r>
          </w:hyperlink>
        </w:p>
        <w:p w14:paraId="70ACDF97" w14:textId="13592148"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14" w:history="1">
            <w:r w:rsidR="00804F0C" w:rsidRPr="002814E8">
              <w:rPr>
                <w:rStyle w:val="Hyperlink"/>
                <w:noProof/>
              </w:rPr>
              <w:t>Coded Clinical Details</w:t>
            </w:r>
            <w:r w:rsidR="00804F0C">
              <w:rPr>
                <w:noProof/>
                <w:webHidden/>
              </w:rPr>
              <w:tab/>
            </w:r>
            <w:r w:rsidR="00804F0C">
              <w:rPr>
                <w:noProof/>
                <w:webHidden/>
              </w:rPr>
              <w:fldChar w:fldCharType="begin"/>
            </w:r>
            <w:r w:rsidR="00804F0C">
              <w:rPr>
                <w:noProof/>
                <w:webHidden/>
              </w:rPr>
              <w:instrText xml:space="preserve"> PAGEREF _Toc534191814 \h </w:instrText>
            </w:r>
            <w:r w:rsidR="00804F0C">
              <w:rPr>
                <w:noProof/>
                <w:webHidden/>
              </w:rPr>
            </w:r>
            <w:r w:rsidR="00804F0C">
              <w:rPr>
                <w:noProof/>
                <w:webHidden/>
              </w:rPr>
              <w:fldChar w:fldCharType="separate"/>
            </w:r>
            <w:r w:rsidR="00804F0C">
              <w:rPr>
                <w:noProof/>
                <w:webHidden/>
              </w:rPr>
              <w:t>24</w:t>
            </w:r>
            <w:r w:rsidR="00804F0C">
              <w:rPr>
                <w:noProof/>
                <w:webHidden/>
              </w:rPr>
              <w:fldChar w:fldCharType="end"/>
            </w:r>
          </w:hyperlink>
        </w:p>
        <w:p w14:paraId="330A856A" w14:textId="5E81E3BF"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15" w:history="1">
            <w:r w:rsidR="00804F0C" w:rsidRPr="002814E8">
              <w:rPr>
                <w:rStyle w:val="Hyperlink"/>
                <w:noProof/>
              </w:rPr>
              <w:t>Adding Clinical Details</w:t>
            </w:r>
            <w:r w:rsidR="00804F0C">
              <w:rPr>
                <w:noProof/>
                <w:webHidden/>
              </w:rPr>
              <w:tab/>
            </w:r>
            <w:r w:rsidR="00804F0C">
              <w:rPr>
                <w:noProof/>
                <w:webHidden/>
              </w:rPr>
              <w:fldChar w:fldCharType="begin"/>
            </w:r>
            <w:r w:rsidR="00804F0C">
              <w:rPr>
                <w:noProof/>
                <w:webHidden/>
              </w:rPr>
              <w:instrText xml:space="preserve"> PAGEREF _Toc534191815 \h </w:instrText>
            </w:r>
            <w:r w:rsidR="00804F0C">
              <w:rPr>
                <w:noProof/>
                <w:webHidden/>
              </w:rPr>
            </w:r>
            <w:r w:rsidR="00804F0C">
              <w:rPr>
                <w:noProof/>
                <w:webHidden/>
              </w:rPr>
              <w:fldChar w:fldCharType="separate"/>
            </w:r>
            <w:r w:rsidR="00804F0C">
              <w:rPr>
                <w:noProof/>
                <w:webHidden/>
              </w:rPr>
              <w:t>24</w:t>
            </w:r>
            <w:r w:rsidR="00804F0C">
              <w:rPr>
                <w:noProof/>
                <w:webHidden/>
              </w:rPr>
              <w:fldChar w:fldCharType="end"/>
            </w:r>
          </w:hyperlink>
        </w:p>
        <w:p w14:paraId="35ACFA2B" w14:textId="19E15A83"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16" w:history="1">
            <w:r w:rsidR="00804F0C" w:rsidRPr="002814E8">
              <w:rPr>
                <w:rStyle w:val="Hyperlink"/>
                <w:noProof/>
              </w:rPr>
              <w:t>Modifying Clinical Details</w:t>
            </w:r>
            <w:r w:rsidR="00804F0C">
              <w:rPr>
                <w:noProof/>
                <w:webHidden/>
              </w:rPr>
              <w:tab/>
            </w:r>
            <w:r w:rsidR="00804F0C">
              <w:rPr>
                <w:noProof/>
                <w:webHidden/>
              </w:rPr>
              <w:fldChar w:fldCharType="begin"/>
            </w:r>
            <w:r w:rsidR="00804F0C">
              <w:rPr>
                <w:noProof/>
                <w:webHidden/>
              </w:rPr>
              <w:instrText xml:space="preserve"> PAGEREF _Toc534191816 \h </w:instrText>
            </w:r>
            <w:r w:rsidR="00804F0C">
              <w:rPr>
                <w:noProof/>
                <w:webHidden/>
              </w:rPr>
            </w:r>
            <w:r w:rsidR="00804F0C">
              <w:rPr>
                <w:noProof/>
                <w:webHidden/>
              </w:rPr>
              <w:fldChar w:fldCharType="separate"/>
            </w:r>
            <w:r w:rsidR="00804F0C">
              <w:rPr>
                <w:noProof/>
                <w:webHidden/>
              </w:rPr>
              <w:t>25</w:t>
            </w:r>
            <w:r w:rsidR="00804F0C">
              <w:rPr>
                <w:noProof/>
                <w:webHidden/>
              </w:rPr>
              <w:fldChar w:fldCharType="end"/>
            </w:r>
          </w:hyperlink>
        </w:p>
        <w:p w14:paraId="4806021C" w14:textId="0A9303F3"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17" w:history="1">
            <w:r w:rsidR="00804F0C" w:rsidRPr="002814E8">
              <w:rPr>
                <w:rStyle w:val="Hyperlink"/>
                <w:noProof/>
              </w:rPr>
              <w:t>Patient Categories</w:t>
            </w:r>
            <w:r w:rsidR="00804F0C">
              <w:rPr>
                <w:noProof/>
                <w:webHidden/>
              </w:rPr>
              <w:tab/>
            </w:r>
            <w:r w:rsidR="00804F0C">
              <w:rPr>
                <w:noProof/>
                <w:webHidden/>
              </w:rPr>
              <w:fldChar w:fldCharType="begin"/>
            </w:r>
            <w:r w:rsidR="00804F0C">
              <w:rPr>
                <w:noProof/>
                <w:webHidden/>
              </w:rPr>
              <w:instrText xml:space="preserve"> PAGEREF _Toc534191817 \h </w:instrText>
            </w:r>
            <w:r w:rsidR="00804F0C">
              <w:rPr>
                <w:noProof/>
                <w:webHidden/>
              </w:rPr>
            </w:r>
            <w:r w:rsidR="00804F0C">
              <w:rPr>
                <w:noProof/>
                <w:webHidden/>
              </w:rPr>
              <w:fldChar w:fldCharType="separate"/>
            </w:r>
            <w:r w:rsidR="00804F0C">
              <w:rPr>
                <w:noProof/>
                <w:webHidden/>
              </w:rPr>
              <w:t>25</w:t>
            </w:r>
            <w:r w:rsidR="00804F0C">
              <w:rPr>
                <w:noProof/>
                <w:webHidden/>
              </w:rPr>
              <w:fldChar w:fldCharType="end"/>
            </w:r>
          </w:hyperlink>
        </w:p>
        <w:p w14:paraId="298BD8BF" w14:textId="5ECE1BB4"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18" w:history="1">
            <w:r w:rsidR="00804F0C" w:rsidRPr="002814E8">
              <w:rPr>
                <w:rStyle w:val="Hyperlink"/>
                <w:noProof/>
              </w:rPr>
              <w:t>Sign Off Options</w:t>
            </w:r>
            <w:r w:rsidR="00804F0C">
              <w:rPr>
                <w:noProof/>
                <w:webHidden/>
              </w:rPr>
              <w:tab/>
            </w:r>
            <w:r w:rsidR="00804F0C">
              <w:rPr>
                <w:noProof/>
                <w:webHidden/>
              </w:rPr>
              <w:fldChar w:fldCharType="begin"/>
            </w:r>
            <w:r w:rsidR="00804F0C">
              <w:rPr>
                <w:noProof/>
                <w:webHidden/>
              </w:rPr>
              <w:instrText xml:space="preserve"> PAGEREF _Toc534191818 \h </w:instrText>
            </w:r>
            <w:r w:rsidR="00804F0C">
              <w:rPr>
                <w:noProof/>
                <w:webHidden/>
              </w:rPr>
            </w:r>
            <w:r w:rsidR="00804F0C">
              <w:rPr>
                <w:noProof/>
                <w:webHidden/>
              </w:rPr>
              <w:fldChar w:fldCharType="separate"/>
            </w:r>
            <w:r w:rsidR="00804F0C">
              <w:rPr>
                <w:noProof/>
                <w:webHidden/>
              </w:rPr>
              <w:t>26</w:t>
            </w:r>
            <w:r w:rsidR="00804F0C">
              <w:rPr>
                <w:noProof/>
                <w:webHidden/>
              </w:rPr>
              <w:fldChar w:fldCharType="end"/>
            </w:r>
          </w:hyperlink>
        </w:p>
        <w:p w14:paraId="7506D26D" w14:textId="319271A7"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19" w:history="1">
            <w:r w:rsidR="00804F0C" w:rsidRPr="002814E8">
              <w:rPr>
                <w:rStyle w:val="Hyperlink"/>
                <w:noProof/>
              </w:rPr>
              <w:t>Test Management</w:t>
            </w:r>
            <w:r w:rsidR="00804F0C">
              <w:rPr>
                <w:noProof/>
                <w:webHidden/>
              </w:rPr>
              <w:tab/>
            </w:r>
            <w:r w:rsidR="00804F0C">
              <w:rPr>
                <w:noProof/>
                <w:webHidden/>
              </w:rPr>
              <w:fldChar w:fldCharType="begin"/>
            </w:r>
            <w:r w:rsidR="00804F0C">
              <w:rPr>
                <w:noProof/>
                <w:webHidden/>
              </w:rPr>
              <w:instrText xml:space="preserve"> PAGEREF _Toc534191819 \h </w:instrText>
            </w:r>
            <w:r w:rsidR="00804F0C">
              <w:rPr>
                <w:noProof/>
                <w:webHidden/>
              </w:rPr>
            </w:r>
            <w:r w:rsidR="00804F0C">
              <w:rPr>
                <w:noProof/>
                <w:webHidden/>
              </w:rPr>
              <w:fldChar w:fldCharType="separate"/>
            </w:r>
            <w:r w:rsidR="00804F0C">
              <w:rPr>
                <w:noProof/>
                <w:webHidden/>
              </w:rPr>
              <w:t>26</w:t>
            </w:r>
            <w:r w:rsidR="00804F0C">
              <w:rPr>
                <w:noProof/>
                <w:webHidden/>
              </w:rPr>
              <w:fldChar w:fldCharType="end"/>
            </w:r>
          </w:hyperlink>
        </w:p>
        <w:p w14:paraId="21C3A4E6" w14:textId="766B7FDE"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20" w:history="1">
            <w:r w:rsidR="00804F0C" w:rsidRPr="002814E8">
              <w:rPr>
                <w:rStyle w:val="Hyperlink"/>
                <w:noProof/>
              </w:rPr>
              <w:t>Tests</w:t>
            </w:r>
            <w:r w:rsidR="00804F0C">
              <w:rPr>
                <w:noProof/>
                <w:webHidden/>
              </w:rPr>
              <w:tab/>
            </w:r>
            <w:r w:rsidR="00804F0C">
              <w:rPr>
                <w:noProof/>
                <w:webHidden/>
              </w:rPr>
              <w:fldChar w:fldCharType="begin"/>
            </w:r>
            <w:r w:rsidR="00804F0C">
              <w:rPr>
                <w:noProof/>
                <w:webHidden/>
              </w:rPr>
              <w:instrText xml:space="preserve"> PAGEREF _Toc534191820 \h </w:instrText>
            </w:r>
            <w:r w:rsidR="00804F0C">
              <w:rPr>
                <w:noProof/>
                <w:webHidden/>
              </w:rPr>
            </w:r>
            <w:r w:rsidR="00804F0C">
              <w:rPr>
                <w:noProof/>
                <w:webHidden/>
              </w:rPr>
              <w:fldChar w:fldCharType="separate"/>
            </w:r>
            <w:r w:rsidR="00804F0C">
              <w:rPr>
                <w:noProof/>
                <w:webHidden/>
              </w:rPr>
              <w:t>26</w:t>
            </w:r>
            <w:r w:rsidR="00804F0C">
              <w:rPr>
                <w:noProof/>
                <w:webHidden/>
              </w:rPr>
              <w:fldChar w:fldCharType="end"/>
            </w:r>
          </w:hyperlink>
        </w:p>
        <w:p w14:paraId="6999C46C" w14:textId="049AA43C"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1" w:history="1">
            <w:r w:rsidR="00804F0C" w:rsidRPr="002814E8">
              <w:rPr>
                <w:rStyle w:val="Hyperlink"/>
                <w:noProof/>
              </w:rPr>
              <w:t>Adding a Test/Investigation</w:t>
            </w:r>
            <w:r w:rsidR="00804F0C">
              <w:rPr>
                <w:noProof/>
                <w:webHidden/>
              </w:rPr>
              <w:tab/>
            </w:r>
            <w:r w:rsidR="00804F0C">
              <w:rPr>
                <w:noProof/>
                <w:webHidden/>
              </w:rPr>
              <w:fldChar w:fldCharType="begin"/>
            </w:r>
            <w:r w:rsidR="00804F0C">
              <w:rPr>
                <w:noProof/>
                <w:webHidden/>
              </w:rPr>
              <w:instrText xml:space="preserve"> PAGEREF _Toc534191821 \h </w:instrText>
            </w:r>
            <w:r w:rsidR="00804F0C">
              <w:rPr>
                <w:noProof/>
                <w:webHidden/>
              </w:rPr>
            </w:r>
            <w:r w:rsidR="00804F0C">
              <w:rPr>
                <w:noProof/>
                <w:webHidden/>
              </w:rPr>
              <w:fldChar w:fldCharType="separate"/>
            </w:r>
            <w:r w:rsidR="00804F0C">
              <w:rPr>
                <w:noProof/>
                <w:webHidden/>
              </w:rPr>
              <w:t>27</w:t>
            </w:r>
            <w:r w:rsidR="00804F0C">
              <w:rPr>
                <w:noProof/>
                <w:webHidden/>
              </w:rPr>
              <w:fldChar w:fldCharType="end"/>
            </w:r>
          </w:hyperlink>
        </w:p>
        <w:p w14:paraId="4B115E44" w14:textId="6A21174B"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2" w:history="1">
            <w:r w:rsidR="00804F0C" w:rsidRPr="002814E8">
              <w:rPr>
                <w:rStyle w:val="Hyperlink"/>
                <w:noProof/>
              </w:rPr>
              <w:t>Modifying a Test/Investigation</w:t>
            </w:r>
            <w:r w:rsidR="00804F0C">
              <w:rPr>
                <w:noProof/>
                <w:webHidden/>
              </w:rPr>
              <w:tab/>
            </w:r>
            <w:r w:rsidR="00804F0C">
              <w:rPr>
                <w:noProof/>
                <w:webHidden/>
              </w:rPr>
              <w:fldChar w:fldCharType="begin"/>
            </w:r>
            <w:r w:rsidR="00804F0C">
              <w:rPr>
                <w:noProof/>
                <w:webHidden/>
              </w:rPr>
              <w:instrText xml:space="preserve"> PAGEREF _Toc534191822 \h </w:instrText>
            </w:r>
            <w:r w:rsidR="00804F0C">
              <w:rPr>
                <w:noProof/>
                <w:webHidden/>
              </w:rPr>
            </w:r>
            <w:r w:rsidR="00804F0C">
              <w:rPr>
                <w:noProof/>
                <w:webHidden/>
              </w:rPr>
              <w:fldChar w:fldCharType="separate"/>
            </w:r>
            <w:r w:rsidR="00804F0C">
              <w:rPr>
                <w:noProof/>
                <w:webHidden/>
              </w:rPr>
              <w:t>36</w:t>
            </w:r>
            <w:r w:rsidR="00804F0C">
              <w:rPr>
                <w:noProof/>
                <w:webHidden/>
              </w:rPr>
              <w:fldChar w:fldCharType="end"/>
            </w:r>
          </w:hyperlink>
        </w:p>
        <w:p w14:paraId="745A3A48" w14:textId="7F86675D"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3" w:history="1">
            <w:r w:rsidR="00804F0C" w:rsidRPr="002814E8">
              <w:rPr>
                <w:rStyle w:val="Hyperlink"/>
                <w:noProof/>
              </w:rPr>
              <w:t>View Test Associations</w:t>
            </w:r>
            <w:r w:rsidR="00804F0C">
              <w:rPr>
                <w:noProof/>
                <w:webHidden/>
              </w:rPr>
              <w:tab/>
            </w:r>
            <w:r w:rsidR="00804F0C">
              <w:rPr>
                <w:noProof/>
                <w:webHidden/>
              </w:rPr>
              <w:fldChar w:fldCharType="begin"/>
            </w:r>
            <w:r w:rsidR="00804F0C">
              <w:rPr>
                <w:noProof/>
                <w:webHidden/>
              </w:rPr>
              <w:instrText xml:space="preserve"> PAGEREF _Toc534191823 \h </w:instrText>
            </w:r>
            <w:r w:rsidR="00804F0C">
              <w:rPr>
                <w:noProof/>
                <w:webHidden/>
              </w:rPr>
            </w:r>
            <w:r w:rsidR="00804F0C">
              <w:rPr>
                <w:noProof/>
                <w:webHidden/>
              </w:rPr>
              <w:fldChar w:fldCharType="separate"/>
            </w:r>
            <w:r w:rsidR="00804F0C">
              <w:rPr>
                <w:noProof/>
                <w:webHidden/>
              </w:rPr>
              <w:t>36</w:t>
            </w:r>
            <w:r w:rsidR="00804F0C">
              <w:rPr>
                <w:noProof/>
                <w:webHidden/>
              </w:rPr>
              <w:fldChar w:fldCharType="end"/>
            </w:r>
          </w:hyperlink>
        </w:p>
        <w:p w14:paraId="447AC55B" w14:textId="28313492"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4" w:history="1">
            <w:r w:rsidR="00804F0C" w:rsidRPr="002814E8">
              <w:rPr>
                <w:rStyle w:val="Hyperlink"/>
                <w:noProof/>
              </w:rPr>
              <w:t>Modifying Test and Discipline Association</w:t>
            </w:r>
            <w:r w:rsidR="00804F0C">
              <w:rPr>
                <w:noProof/>
                <w:webHidden/>
              </w:rPr>
              <w:tab/>
            </w:r>
            <w:r w:rsidR="00804F0C">
              <w:rPr>
                <w:noProof/>
                <w:webHidden/>
              </w:rPr>
              <w:fldChar w:fldCharType="begin"/>
            </w:r>
            <w:r w:rsidR="00804F0C">
              <w:rPr>
                <w:noProof/>
                <w:webHidden/>
              </w:rPr>
              <w:instrText xml:space="preserve"> PAGEREF _Toc534191824 \h </w:instrText>
            </w:r>
            <w:r w:rsidR="00804F0C">
              <w:rPr>
                <w:noProof/>
                <w:webHidden/>
              </w:rPr>
            </w:r>
            <w:r w:rsidR="00804F0C">
              <w:rPr>
                <w:noProof/>
                <w:webHidden/>
              </w:rPr>
              <w:fldChar w:fldCharType="separate"/>
            </w:r>
            <w:r w:rsidR="00804F0C">
              <w:rPr>
                <w:noProof/>
                <w:webHidden/>
              </w:rPr>
              <w:t>37</w:t>
            </w:r>
            <w:r w:rsidR="00804F0C">
              <w:rPr>
                <w:noProof/>
                <w:webHidden/>
              </w:rPr>
              <w:fldChar w:fldCharType="end"/>
            </w:r>
          </w:hyperlink>
        </w:p>
        <w:p w14:paraId="34F20ECC" w14:textId="45FAEAC4"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5" w:history="1">
            <w:r w:rsidR="00804F0C" w:rsidRPr="002814E8">
              <w:rPr>
                <w:rStyle w:val="Hyperlink"/>
                <w:noProof/>
              </w:rPr>
              <w:t>Adding and Modifying Test Containers</w:t>
            </w:r>
            <w:r w:rsidR="00804F0C">
              <w:rPr>
                <w:noProof/>
                <w:webHidden/>
              </w:rPr>
              <w:tab/>
            </w:r>
            <w:r w:rsidR="00804F0C">
              <w:rPr>
                <w:noProof/>
                <w:webHidden/>
              </w:rPr>
              <w:fldChar w:fldCharType="begin"/>
            </w:r>
            <w:r w:rsidR="00804F0C">
              <w:rPr>
                <w:noProof/>
                <w:webHidden/>
              </w:rPr>
              <w:instrText xml:space="preserve"> PAGEREF _Toc534191825 \h </w:instrText>
            </w:r>
            <w:r w:rsidR="00804F0C">
              <w:rPr>
                <w:noProof/>
                <w:webHidden/>
              </w:rPr>
            </w:r>
            <w:r w:rsidR="00804F0C">
              <w:rPr>
                <w:noProof/>
                <w:webHidden/>
              </w:rPr>
              <w:fldChar w:fldCharType="separate"/>
            </w:r>
            <w:r w:rsidR="00804F0C">
              <w:rPr>
                <w:noProof/>
                <w:webHidden/>
              </w:rPr>
              <w:t>37</w:t>
            </w:r>
            <w:r w:rsidR="00804F0C">
              <w:rPr>
                <w:noProof/>
                <w:webHidden/>
              </w:rPr>
              <w:fldChar w:fldCharType="end"/>
            </w:r>
          </w:hyperlink>
        </w:p>
        <w:p w14:paraId="452E80AD" w14:textId="2C64B65A"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6" w:history="1">
            <w:r w:rsidR="00804F0C" w:rsidRPr="002814E8">
              <w:rPr>
                <w:rStyle w:val="Hyperlink"/>
                <w:noProof/>
              </w:rPr>
              <w:t>Orphaned Tests</w:t>
            </w:r>
            <w:r w:rsidR="00804F0C">
              <w:rPr>
                <w:noProof/>
                <w:webHidden/>
              </w:rPr>
              <w:tab/>
            </w:r>
            <w:r w:rsidR="00804F0C">
              <w:rPr>
                <w:noProof/>
                <w:webHidden/>
              </w:rPr>
              <w:fldChar w:fldCharType="begin"/>
            </w:r>
            <w:r w:rsidR="00804F0C">
              <w:rPr>
                <w:noProof/>
                <w:webHidden/>
              </w:rPr>
              <w:instrText xml:space="preserve"> PAGEREF _Toc534191826 \h </w:instrText>
            </w:r>
            <w:r w:rsidR="00804F0C">
              <w:rPr>
                <w:noProof/>
                <w:webHidden/>
              </w:rPr>
            </w:r>
            <w:r w:rsidR="00804F0C">
              <w:rPr>
                <w:noProof/>
                <w:webHidden/>
              </w:rPr>
              <w:fldChar w:fldCharType="separate"/>
            </w:r>
            <w:r w:rsidR="00804F0C">
              <w:rPr>
                <w:noProof/>
                <w:webHidden/>
              </w:rPr>
              <w:t>38</w:t>
            </w:r>
            <w:r w:rsidR="00804F0C">
              <w:rPr>
                <w:noProof/>
                <w:webHidden/>
              </w:rPr>
              <w:fldChar w:fldCharType="end"/>
            </w:r>
          </w:hyperlink>
        </w:p>
        <w:p w14:paraId="240B3B26" w14:textId="52323BCD"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7" w:history="1">
            <w:r w:rsidR="00804F0C" w:rsidRPr="002814E8">
              <w:rPr>
                <w:rStyle w:val="Hyperlink"/>
                <w:noProof/>
              </w:rPr>
              <w:t>Adding a Test Group</w:t>
            </w:r>
            <w:r w:rsidR="00804F0C">
              <w:rPr>
                <w:noProof/>
                <w:webHidden/>
              </w:rPr>
              <w:tab/>
            </w:r>
            <w:r w:rsidR="00804F0C">
              <w:rPr>
                <w:noProof/>
                <w:webHidden/>
              </w:rPr>
              <w:fldChar w:fldCharType="begin"/>
            </w:r>
            <w:r w:rsidR="00804F0C">
              <w:rPr>
                <w:noProof/>
                <w:webHidden/>
              </w:rPr>
              <w:instrText xml:space="preserve"> PAGEREF _Toc534191827 \h </w:instrText>
            </w:r>
            <w:r w:rsidR="00804F0C">
              <w:rPr>
                <w:noProof/>
                <w:webHidden/>
              </w:rPr>
            </w:r>
            <w:r w:rsidR="00804F0C">
              <w:rPr>
                <w:noProof/>
                <w:webHidden/>
              </w:rPr>
              <w:fldChar w:fldCharType="separate"/>
            </w:r>
            <w:r w:rsidR="00804F0C">
              <w:rPr>
                <w:noProof/>
                <w:webHidden/>
              </w:rPr>
              <w:t>38</w:t>
            </w:r>
            <w:r w:rsidR="00804F0C">
              <w:rPr>
                <w:noProof/>
                <w:webHidden/>
              </w:rPr>
              <w:fldChar w:fldCharType="end"/>
            </w:r>
          </w:hyperlink>
        </w:p>
        <w:p w14:paraId="5DE8F386" w14:textId="55E8B5A7"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28" w:history="1">
            <w:r w:rsidR="00804F0C" w:rsidRPr="002814E8">
              <w:rPr>
                <w:rStyle w:val="Hyperlink"/>
                <w:noProof/>
              </w:rPr>
              <w:t>Modifying a Test Group</w:t>
            </w:r>
            <w:r w:rsidR="00804F0C">
              <w:rPr>
                <w:noProof/>
                <w:webHidden/>
              </w:rPr>
              <w:tab/>
            </w:r>
            <w:r w:rsidR="00804F0C">
              <w:rPr>
                <w:noProof/>
                <w:webHidden/>
              </w:rPr>
              <w:fldChar w:fldCharType="begin"/>
            </w:r>
            <w:r w:rsidR="00804F0C">
              <w:rPr>
                <w:noProof/>
                <w:webHidden/>
              </w:rPr>
              <w:instrText xml:space="preserve"> PAGEREF _Toc534191828 \h </w:instrText>
            </w:r>
            <w:r w:rsidR="00804F0C">
              <w:rPr>
                <w:noProof/>
                <w:webHidden/>
              </w:rPr>
            </w:r>
            <w:r w:rsidR="00804F0C">
              <w:rPr>
                <w:noProof/>
                <w:webHidden/>
              </w:rPr>
              <w:fldChar w:fldCharType="separate"/>
            </w:r>
            <w:r w:rsidR="00804F0C">
              <w:rPr>
                <w:noProof/>
                <w:webHidden/>
              </w:rPr>
              <w:t>39</w:t>
            </w:r>
            <w:r w:rsidR="00804F0C">
              <w:rPr>
                <w:noProof/>
                <w:webHidden/>
              </w:rPr>
              <w:fldChar w:fldCharType="end"/>
            </w:r>
          </w:hyperlink>
        </w:p>
        <w:p w14:paraId="4CD349E6" w14:textId="18C3D94C"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29" w:history="1">
            <w:r w:rsidR="00804F0C" w:rsidRPr="002814E8">
              <w:rPr>
                <w:rStyle w:val="Hyperlink"/>
                <w:noProof/>
              </w:rPr>
              <w:t>Test User Type Assignment</w:t>
            </w:r>
            <w:r w:rsidR="00804F0C">
              <w:rPr>
                <w:noProof/>
                <w:webHidden/>
              </w:rPr>
              <w:tab/>
            </w:r>
            <w:r w:rsidR="00804F0C">
              <w:rPr>
                <w:noProof/>
                <w:webHidden/>
              </w:rPr>
              <w:fldChar w:fldCharType="begin"/>
            </w:r>
            <w:r w:rsidR="00804F0C">
              <w:rPr>
                <w:noProof/>
                <w:webHidden/>
              </w:rPr>
              <w:instrText xml:space="preserve"> PAGEREF _Toc534191829 \h </w:instrText>
            </w:r>
            <w:r w:rsidR="00804F0C">
              <w:rPr>
                <w:noProof/>
                <w:webHidden/>
              </w:rPr>
            </w:r>
            <w:r w:rsidR="00804F0C">
              <w:rPr>
                <w:noProof/>
                <w:webHidden/>
              </w:rPr>
              <w:fldChar w:fldCharType="separate"/>
            </w:r>
            <w:r w:rsidR="00804F0C">
              <w:rPr>
                <w:noProof/>
                <w:webHidden/>
              </w:rPr>
              <w:t>39</w:t>
            </w:r>
            <w:r w:rsidR="00804F0C">
              <w:rPr>
                <w:noProof/>
                <w:webHidden/>
              </w:rPr>
              <w:fldChar w:fldCharType="end"/>
            </w:r>
          </w:hyperlink>
        </w:p>
        <w:p w14:paraId="60C6DDCF" w14:textId="646345E4"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30" w:history="1">
            <w:r w:rsidR="00804F0C" w:rsidRPr="002814E8">
              <w:rPr>
                <w:rStyle w:val="Hyperlink"/>
                <w:noProof/>
              </w:rPr>
              <w:t>Sensitive Tests</w:t>
            </w:r>
            <w:r w:rsidR="00804F0C">
              <w:rPr>
                <w:noProof/>
                <w:webHidden/>
              </w:rPr>
              <w:tab/>
            </w:r>
            <w:r w:rsidR="00804F0C">
              <w:rPr>
                <w:noProof/>
                <w:webHidden/>
              </w:rPr>
              <w:fldChar w:fldCharType="begin"/>
            </w:r>
            <w:r w:rsidR="00804F0C">
              <w:rPr>
                <w:noProof/>
                <w:webHidden/>
              </w:rPr>
              <w:instrText xml:space="preserve"> PAGEREF _Toc534191830 \h </w:instrText>
            </w:r>
            <w:r w:rsidR="00804F0C">
              <w:rPr>
                <w:noProof/>
                <w:webHidden/>
              </w:rPr>
            </w:r>
            <w:r w:rsidR="00804F0C">
              <w:rPr>
                <w:noProof/>
                <w:webHidden/>
              </w:rPr>
              <w:fldChar w:fldCharType="separate"/>
            </w:r>
            <w:r w:rsidR="00804F0C">
              <w:rPr>
                <w:noProof/>
                <w:webHidden/>
              </w:rPr>
              <w:t>40</w:t>
            </w:r>
            <w:r w:rsidR="00804F0C">
              <w:rPr>
                <w:noProof/>
                <w:webHidden/>
              </w:rPr>
              <w:fldChar w:fldCharType="end"/>
            </w:r>
          </w:hyperlink>
        </w:p>
        <w:p w14:paraId="4838458F" w14:textId="2B14C4D2"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31" w:history="1">
            <w:r w:rsidR="00804F0C" w:rsidRPr="002814E8">
              <w:rPr>
                <w:rStyle w:val="Hyperlink"/>
                <w:noProof/>
              </w:rPr>
              <w:t>Rules</w:t>
            </w:r>
            <w:r w:rsidR="00804F0C">
              <w:rPr>
                <w:noProof/>
                <w:webHidden/>
              </w:rPr>
              <w:tab/>
            </w:r>
            <w:r w:rsidR="00804F0C">
              <w:rPr>
                <w:noProof/>
                <w:webHidden/>
              </w:rPr>
              <w:fldChar w:fldCharType="begin"/>
            </w:r>
            <w:r w:rsidR="00804F0C">
              <w:rPr>
                <w:noProof/>
                <w:webHidden/>
              </w:rPr>
              <w:instrText xml:space="preserve"> PAGEREF _Toc534191831 \h </w:instrText>
            </w:r>
            <w:r w:rsidR="00804F0C">
              <w:rPr>
                <w:noProof/>
                <w:webHidden/>
              </w:rPr>
            </w:r>
            <w:r w:rsidR="00804F0C">
              <w:rPr>
                <w:noProof/>
                <w:webHidden/>
              </w:rPr>
              <w:fldChar w:fldCharType="separate"/>
            </w:r>
            <w:r w:rsidR="00804F0C">
              <w:rPr>
                <w:noProof/>
                <w:webHidden/>
              </w:rPr>
              <w:t>41</w:t>
            </w:r>
            <w:r w:rsidR="00804F0C">
              <w:rPr>
                <w:noProof/>
                <w:webHidden/>
              </w:rPr>
              <w:fldChar w:fldCharType="end"/>
            </w:r>
          </w:hyperlink>
        </w:p>
        <w:p w14:paraId="31D1665A" w14:textId="7D776F23"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32" w:history="1">
            <w:r w:rsidR="00804F0C" w:rsidRPr="002814E8">
              <w:rPr>
                <w:rStyle w:val="Hyperlink"/>
                <w:noProof/>
              </w:rPr>
              <w:t>Test Warnings</w:t>
            </w:r>
            <w:r w:rsidR="00804F0C">
              <w:rPr>
                <w:noProof/>
                <w:webHidden/>
              </w:rPr>
              <w:tab/>
            </w:r>
            <w:r w:rsidR="00804F0C">
              <w:rPr>
                <w:noProof/>
                <w:webHidden/>
              </w:rPr>
              <w:fldChar w:fldCharType="begin"/>
            </w:r>
            <w:r w:rsidR="00804F0C">
              <w:rPr>
                <w:noProof/>
                <w:webHidden/>
              </w:rPr>
              <w:instrText xml:space="preserve"> PAGEREF _Toc534191832 \h </w:instrText>
            </w:r>
            <w:r w:rsidR="00804F0C">
              <w:rPr>
                <w:noProof/>
                <w:webHidden/>
              </w:rPr>
            </w:r>
            <w:r w:rsidR="00804F0C">
              <w:rPr>
                <w:noProof/>
                <w:webHidden/>
              </w:rPr>
              <w:fldChar w:fldCharType="separate"/>
            </w:r>
            <w:r w:rsidR="00804F0C">
              <w:rPr>
                <w:noProof/>
                <w:webHidden/>
              </w:rPr>
              <w:t>41</w:t>
            </w:r>
            <w:r w:rsidR="00804F0C">
              <w:rPr>
                <w:noProof/>
                <w:webHidden/>
              </w:rPr>
              <w:fldChar w:fldCharType="end"/>
            </w:r>
          </w:hyperlink>
        </w:p>
        <w:p w14:paraId="495057A5" w14:textId="6DEFD21F"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33" w:history="1">
            <w:r w:rsidR="00804F0C" w:rsidRPr="002814E8">
              <w:rPr>
                <w:rStyle w:val="Hyperlink"/>
                <w:noProof/>
              </w:rPr>
              <w:t>Linked Tests</w:t>
            </w:r>
            <w:r w:rsidR="00804F0C">
              <w:rPr>
                <w:noProof/>
                <w:webHidden/>
              </w:rPr>
              <w:tab/>
            </w:r>
            <w:r w:rsidR="00804F0C">
              <w:rPr>
                <w:noProof/>
                <w:webHidden/>
              </w:rPr>
              <w:fldChar w:fldCharType="begin"/>
            </w:r>
            <w:r w:rsidR="00804F0C">
              <w:rPr>
                <w:noProof/>
                <w:webHidden/>
              </w:rPr>
              <w:instrText xml:space="preserve"> PAGEREF _Toc534191833 \h </w:instrText>
            </w:r>
            <w:r w:rsidR="00804F0C">
              <w:rPr>
                <w:noProof/>
                <w:webHidden/>
              </w:rPr>
            </w:r>
            <w:r w:rsidR="00804F0C">
              <w:rPr>
                <w:noProof/>
                <w:webHidden/>
              </w:rPr>
              <w:fldChar w:fldCharType="separate"/>
            </w:r>
            <w:r w:rsidR="00804F0C">
              <w:rPr>
                <w:noProof/>
                <w:webHidden/>
              </w:rPr>
              <w:t>41</w:t>
            </w:r>
            <w:r w:rsidR="00804F0C">
              <w:rPr>
                <w:noProof/>
                <w:webHidden/>
              </w:rPr>
              <w:fldChar w:fldCharType="end"/>
            </w:r>
          </w:hyperlink>
        </w:p>
        <w:p w14:paraId="2A3F43B0" w14:textId="3D0BC200"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34" w:history="1">
            <w:r w:rsidR="00804F0C" w:rsidRPr="002814E8">
              <w:rPr>
                <w:rStyle w:val="Hyperlink"/>
                <w:noProof/>
              </w:rPr>
              <w:t>Mutually Exclusive Tests</w:t>
            </w:r>
            <w:r w:rsidR="00804F0C">
              <w:rPr>
                <w:noProof/>
                <w:webHidden/>
              </w:rPr>
              <w:tab/>
            </w:r>
            <w:r w:rsidR="00804F0C">
              <w:rPr>
                <w:noProof/>
                <w:webHidden/>
              </w:rPr>
              <w:fldChar w:fldCharType="begin"/>
            </w:r>
            <w:r w:rsidR="00804F0C">
              <w:rPr>
                <w:noProof/>
                <w:webHidden/>
              </w:rPr>
              <w:instrText xml:space="preserve"> PAGEREF _Toc534191834 \h </w:instrText>
            </w:r>
            <w:r w:rsidR="00804F0C">
              <w:rPr>
                <w:noProof/>
                <w:webHidden/>
              </w:rPr>
            </w:r>
            <w:r w:rsidR="00804F0C">
              <w:rPr>
                <w:noProof/>
                <w:webHidden/>
              </w:rPr>
              <w:fldChar w:fldCharType="separate"/>
            </w:r>
            <w:r w:rsidR="00804F0C">
              <w:rPr>
                <w:noProof/>
                <w:webHidden/>
              </w:rPr>
              <w:t>42</w:t>
            </w:r>
            <w:r w:rsidR="00804F0C">
              <w:rPr>
                <w:noProof/>
                <w:webHidden/>
              </w:rPr>
              <w:fldChar w:fldCharType="end"/>
            </w:r>
          </w:hyperlink>
        </w:p>
        <w:p w14:paraId="58147C3F" w14:textId="0B2AD7CC"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35" w:history="1">
            <w:r w:rsidR="00804F0C" w:rsidRPr="002814E8">
              <w:rPr>
                <w:rStyle w:val="Hyperlink"/>
                <w:noProof/>
              </w:rPr>
              <w:t>Test Guidance</w:t>
            </w:r>
            <w:r w:rsidR="00804F0C">
              <w:rPr>
                <w:noProof/>
                <w:webHidden/>
              </w:rPr>
              <w:tab/>
            </w:r>
            <w:r w:rsidR="00804F0C">
              <w:rPr>
                <w:noProof/>
                <w:webHidden/>
              </w:rPr>
              <w:fldChar w:fldCharType="begin"/>
            </w:r>
            <w:r w:rsidR="00804F0C">
              <w:rPr>
                <w:noProof/>
                <w:webHidden/>
              </w:rPr>
              <w:instrText xml:space="preserve"> PAGEREF _Toc534191835 \h </w:instrText>
            </w:r>
            <w:r w:rsidR="00804F0C">
              <w:rPr>
                <w:noProof/>
                <w:webHidden/>
              </w:rPr>
            </w:r>
            <w:r w:rsidR="00804F0C">
              <w:rPr>
                <w:noProof/>
                <w:webHidden/>
              </w:rPr>
              <w:fldChar w:fldCharType="separate"/>
            </w:r>
            <w:r w:rsidR="00804F0C">
              <w:rPr>
                <w:noProof/>
                <w:webHidden/>
              </w:rPr>
              <w:t>42</w:t>
            </w:r>
            <w:r w:rsidR="00804F0C">
              <w:rPr>
                <w:noProof/>
                <w:webHidden/>
              </w:rPr>
              <w:fldChar w:fldCharType="end"/>
            </w:r>
          </w:hyperlink>
        </w:p>
        <w:p w14:paraId="24EF5767" w14:textId="2455FA0D"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36" w:history="1">
            <w:r w:rsidR="00804F0C" w:rsidRPr="002814E8">
              <w:rPr>
                <w:rStyle w:val="Hyperlink"/>
                <w:noProof/>
              </w:rPr>
              <w:t>Test Gender Constraint</w:t>
            </w:r>
            <w:r w:rsidR="00804F0C">
              <w:rPr>
                <w:noProof/>
                <w:webHidden/>
              </w:rPr>
              <w:tab/>
            </w:r>
            <w:r w:rsidR="00804F0C">
              <w:rPr>
                <w:noProof/>
                <w:webHidden/>
              </w:rPr>
              <w:fldChar w:fldCharType="begin"/>
            </w:r>
            <w:r w:rsidR="00804F0C">
              <w:rPr>
                <w:noProof/>
                <w:webHidden/>
              </w:rPr>
              <w:instrText xml:space="preserve"> PAGEREF _Toc534191836 \h </w:instrText>
            </w:r>
            <w:r w:rsidR="00804F0C">
              <w:rPr>
                <w:noProof/>
                <w:webHidden/>
              </w:rPr>
            </w:r>
            <w:r w:rsidR="00804F0C">
              <w:rPr>
                <w:noProof/>
                <w:webHidden/>
              </w:rPr>
              <w:fldChar w:fldCharType="separate"/>
            </w:r>
            <w:r w:rsidR="00804F0C">
              <w:rPr>
                <w:noProof/>
                <w:webHidden/>
              </w:rPr>
              <w:t>43</w:t>
            </w:r>
            <w:r w:rsidR="00804F0C">
              <w:rPr>
                <w:noProof/>
                <w:webHidden/>
              </w:rPr>
              <w:fldChar w:fldCharType="end"/>
            </w:r>
          </w:hyperlink>
        </w:p>
        <w:p w14:paraId="0CF8CE15" w14:textId="28439D54"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37" w:history="1">
            <w:r w:rsidR="00804F0C" w:rsidRPr="002814E8">
              <w:rPr>
                <w:rStyle w:val="Hyperlink"/>
                <w:noProof/>
              </w:rPr>
              <w:t>Test Age Constraint</w:t>
            </w:r>
            <w:r w:rsidR="00804F0C">
              <w:rPr>
                <w:noProof/>
                <w:webHidden/>
              </w:rPr>
              <w:tab/>
            </w:r>
            <w:r w:rsidR="00804F0C">
              <w:rPr>
                <w:noProof/>
                <w:webHidden/>
              </w:rPr>
              <w:fldChar w:fldCharType="begin"/>
            </w:r>
            <w:r w:rsidR="00804F0C">
              <w:rPr>
                <w:noProof/>
                <w:webHidden/>
              </w:rPr>
              <w:instrText xml:space="preserve"> PAGEREF _Toc534191837 \h </w:instrText>
            </w:r>
            <w:r w:rsidR="00804F0C">
              <w:rPr>
                <w:noProof/>
                <w:webHidden/>
              </w:rPr>
            </w:r>
            <w:r w:rsidR="00804F0C">
              <w:rPr>
                <w:noProof/>
                <w:webHidden/>
              </w:rPr>
              <w:fldChar w:fldCharType="separate"/>
            </w:r>
            <w:r w:rsidR="00804F0C">
              <w:rPr>
                <w:noProof/>
                <w:webHidden/>
              </w:rPr>
              <w:t>44</w:t>
            </w:r>
            <w:r w:rsidR="00804F0C">
              <w:rPr>
                <w:noProof/>
                <w:webHidden/>
              </w:rPr>
              <w:fldChar w:fldCharType="end"/>
            </w:r>
          </w:hyperlink>
        </w:p>
        <w:p w14:paraId="4006AFEE" w14:textId="69C2DA59"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38" w:history="1">
            <w:r w:rsidR="00804F0C" w:rsidRPr="002814E8">
              <w:rPr>
                <w:rStyle w:val="Hyperlink"/>
                <w:noProof/>
              </w:rPr>
              <w:t>Test Clinical Detail</w:t>
            </w:r>
            <w:r w:rsidR="00804F0C">
              <w:rPr>
                <w:noProof/>
                <w:webHidden/>
              </w:rPr>
              <w:tab/>
            </w:r>
            <w:r w:rsidR="00804F0C">
              <w:rPr>
                <w:noProof/>
                <w:webHidden/>
              </w:rPr>
              <w:fldChar w:fldCharType="begin"/>
            </w:r>
            <w:r w:rsidR="00804F0C">
              <w:rPr>
                <w:noProof/>
                <w:webHidden/>
              </w:rPr>
              <w:instrText xml:space="preserve"> PAGEREF _Toc534191838 \h </w:instrText>
            </w:r>
            <w:r w:rsidR="00804F0C">
              <w:rPr>
                <w:noProof/>
                <w:webHidden/>
              </w:rPr>
            </w:r>
            <w:r w:rsidR="00804F0C">
              <w:rPr>
                <w:noProof/>
                <w:webHidden/>
              </w:rPr>
              <w:fldChar w:fldCharType="separate"/>
            </w:r>
            <w:r w:rsidR="00804F0C">
              <w:rPr>
                <w:noProof/>
                <w:webHidden/>
              </w:rPr>
              <w:t>44</w:t>
            </w:r>
            <w:r w:rsidR="00804F0C">
              <w:rPr>
                <w:noProof/>
                <w:webHidden/>
              </w:rPr>
              <w:fldChar w:fldCharType="end"/>
            </w:r>
          </w:hyperlink>
        </w:p>
        <w:p w14:paraId="5B980F0E" w14:textId="31FDA772"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39" w:history="1">
            <w:r w:rsidR="00804F0C" w:rsidRPr="002814E8">
              <w:rPr>
                <w:rStyle w:val="Hyperlink"/>
                <w:noProof/>
              </w:rPr>
              <w:t>Cross Specimen Requesting</w:t>
            </w:r>
            <w:r w:rsidR="00804F0C">
              <w:rPr>
                <w:noProof/>
                <w:webHidden/>
              </w:rPr>
              <w:tab/>
            </w:r>
            <w:r w:rsidR="00804F0C">
              <w:rPr>
                <w:noProof/>
                <w:webHidden/>
              </w:rPr>
              <w:fldChar w:fldCharType="begin"/>
            </w:r>
            <w:r w:rsidR="00804F0C">
              <w:rPr>
                <w:noProof/>
                <w:webHidden/>
              </w:rPr>
              <w:instrText xml:space="preserve"> PAGEREF _Toc534191839 \h </w:instrText>
            </w:r>
            <w:r w:rsidR="00804F0C">
              <w:rPr>
                <w:noProof/>
                <w:webHidden/>
              </w:rPr>
            </w:r>
            <w:r w:rsidR="00804F0C">
              <w:rPr>
                <w:noProof/>
                <w:webHidden/>
              </w:rPr>
              <w:fldChar w:fldCharType="separate"/>
            </w:r>
            <w:r w:rsidR="00804F0C">
              <w:rPr>
                <w:noProof/>
                <w:webHidden/>
              </w:rPr>
              <w:t>45</w:t>
            </w:r>
            <w:r w:rsidR="00804F0C">
              <w:rPr>
                <w:noProof/>
                <w:webHidden/>
              </w:rPr>
              <w:fldChar w:fldCharType="end"/>
            </w:r>
          </w:hyperlink>
        </w:p>
        <w:p w14:paraId="738684DE" w14:textId="7264C17B"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40" w:history="1">
            <w:r w:rsidR="00804F0C" w:rsidRPr="002814E8">
              <w:rPr>
                <w:rStyle w:val="Hyperlink"/>
                <w:noProof/>
              </w:rPr>
              <w:t>Test Lists</w:t>
            </w:r>
            <w:r w:rsidR="00804F0C">
              <w:rPr>
                <w:noProof/>
                <w:webHidden/>
              </w:rPr>
              <w:tab/>
            </w:r>
            <w:r w:rsidR="00804F0C">
              <w:rPr>
                <w:noProof/>
                <w:webHidden/>
              </w:rPr>
              <w:fldChar w:fldCharType="begin"/>
            </w:r>
            <w:r w:rsidR="00804F0C">
              <w:rPr>
                <w:noProof/>
                <w:webHidden/>
              </w:rPr>
              <w:instrText xml:space="preserve"> PAGEREF _Toc534191840 \h </w:instrText>
            </w:r>
            <w:r w:rsidR="00804F0C">
              <w:rPr>
                <w:noProof/>
                <w:webHidden/>
              </w:rPr>
            </w:r>
            <w:r w:rsidR="00804F0C">
              <w:rPr>
                <w:noProof/>
                <w:webHidden/>
              </w:rPr>
              <w:fldChar w:fldCharType="separate"/>
            </w:r>
            <w:r w:rsidR="00804F0C">
              <w:rPr>
                <w:noProof/>
                <w:webHidden/>
              </w:rPr>
              <w:t>46</w:t>
            </w:r>
            <w:r w:rsidR="00804F0C">
              <w:rPr>
                <w:noProof/>
                <w:webHidden/>
              </w:rPr>
              <w:fldChar w:fldCharType="end"/>
            </w:r>
          </w:hyperlink>
        </w:p>
        <w:p w14:paraId="0AA4315D" w14:textId="0066D2CE"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41" w:history="1">
            <w:r w:rsidR="00804F0C" w:rsidRPr="002814E8">
              <w:rPr>
                <w:rStyle w:val="Hyperlink"/>
                <w:noProof/>
              </w:rPr>
              <w:t>Personal, Location &amp; Global Order Lists</w:t>
            </w:r>
            <w:r w:rsidR="00804F0C">
              <w:rPr>
                <w:noProof/>
                <w:webHidden/>
              </w:rPr>
              <w:tab/>
            </w:r>
            <w:r w:rsidR="00804F0C">
              <w:rPr>
                <w:noProof/>
                <w:webHidden/>
              </w:rPr>
              <w:fldChar w:fldCharType="begin"/>
            </w:r>
            <w:r w:rsidR="00804F0C">
              <w:rPr>
                <w:noProof/>
                <w:webHidden/>
              </w:rPr>
              <w:instrText xml:space="preserve"> PAGEREF _Toc534191841 \h </w:instrText>
            </w:r>
            <w:r w:rsidR="00804F0C">
              <w:rPr>
                <w:noProof/>
                <w:webHidden/>
              </w:rPr>
            </w:r>
            <w:r w:rsidR="00804F0C">
              <w:rPr>
                <w:noProof/>
                <w:webHidden/>
              </w:rPr>
              <w:fldChar w:fldCharType="separate"/>
            </w:r>
            <w:r w:rsidR="00804F0C">
              <w:rPr>
                <w:noProof/>
                <w:webHidden/>
              </w:rPr>
              <w:t>46</w:t>
            </w:r>
            <w:r w:rsidR="00804F0C">
              <w:rPr>
                <w:noProof/>
                <w:webHidden/>
              </w:rPr>
              <w:fldChar w:fldCharType="end"/>
            </w:r>
          </w:hyperlink>
        </w:p>
        <w:p w14:paraId="580661E0" w14:textId="54AC805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42" w:history="1">
            <w:r w:rsidR="00804F0C" w:rsidRPr="002814E8">
              <w:rPr>
                <w:rStyle w:val="Hyperlink"/>
                <w:noProof/>
              </w:rPr>
              <w:t>Investigations</w:t>
            </w:r>
            <w:r w:rsidR="00804F0C">
              <w:rPr>
                <w:noProof/>
                <w:webHidden/>
              </w:rPr>
              <w:tab/>
            </w:r>
            <w:r w:rsidR="00804F0C">
              <w:rPr>
                <w:noProof/>
                <w:webHidden/>
              </w:rPr>
              <w:fldChar w:fldCharType="begin"/>
            </w:r>
            <w:r w:rsidR="00804F0C">
              <w:rPr>
                <w:noProof/>
                <w:webHidden/>
              </w:rPr>
              <w:instrText xml:space="preserve"> PAGEREF _Toc534191842 \h </w:instrText>
            </w:r>
            <w:r w:rsidR="00804F0C">
              <w:rPr>
                <w:noProof/>
                <w:webHidden/>
              </w:rPr>
            </w:r>
            <w:r w:rsidR="00804F0C">
              <w:rPr>
                <w:noProof/>
                <w:webHidden/>
              </w:rPr>
              <w:fldChar w:fldCharType="separate"/>
            </w:r>
            <w:r w:rsidR="00804F0C">
              <w:rPr>
                <w:noProof/>
                <w:webHidden/>
              </w:rPr>
              <w:t>48</w:t>
            </w:r>
            <w:r w:rsidR="00804F0C">
              <w:rPr>
                <w:noProof/>
                <w:webHidden/>
              </w:rPr>
              <w:fldChar w:fldCharType="end"/>
            </w:r>
          </w:hyperlink>
        </w:p>
        <w:p w14:paraId="07E5A4D9" w14:textId="4B3B1065"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43" w:history="1">
            <w:r w:rsidR="00804F0C" w:rsidRPr="002814E8">
              <w:rPr>
                <w:rStyle w:val="Hyperlink"/>
                <w:noProof/>
              </w:rPr>
              <w:t>Personal, Location &amp; Global Favourites</w:t>
            </w:r>
            <w:r w:rsidR="00804F0C">
              <w:rPr>
                <w:noProof/>
                <w:webHidden/>
              </w:rPr>
              <w:tab/>
            </w:r>
            <w:r w:rsidR="00804F0C">
              <w:rPr>
                <w:noProof/>
                <w:webHidden/>
              </w:rPr>
              <w:fldChar w:fldCharType="begin"/>
            </w:r>
            <w:r w:rsidR="00804F0C">
              <w:rPr>
                <w:noProof/>
                <w:webHidden/>
              </w:rPr>
              <w:instrText xml:space="preserve"> PAGEREF _Toc534191843 \h </w:instrText>
            </w:r>
            <w:r w:rsidR="00804F0C">
              <w:rPr>
                <w:noProof/>
                <w:webHidden/>
              </w:rPr>
            </w:r>
            <w:r w:rsidR="00804F0C">
              <w:rPr>
                <w:noProof/>
                <w:webHidden/>
              </w:rPr>
              <w:fldChar w:fldCharType="separate"/>
            </w:r>
            <w:r w:rsidR="00804F0C">
              <w:rPr>
                <w:noProof/>
                <w:webHidden/>
              </w:rPr>
              <w:t>49</w:t>
            </w:r>
            <w:r w:rsidR="00804F0C">
              <w:rPr>
                <w:noProof/>
                <w:webHidden/>
              </w:rPr>
              <w:fldChar w:fldCharType="end"/>
            </w:r>
          </w:hyperlink>
        </w:p>
        <w:p w14:paraId="0FF1BD7A" w14:textId="5560F186"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44" w:history="1">
            <w:r w:rsidR="00804F0C" w:rsidRPr="002814E8">
              <w:rPr>
                <w:rStyle w:val="Hyperlink"/>
                <w:noProof/>
              </w:rPr>
              <w:t>Request Configuration</w:t>
            </w:r>
            <w:r w:rsidR="00804F0C">
              <w:rPr>
                <w:noProof/>
                <w:webHidden/>
              </w:rPr>
              <w:tab/>
            </w:r>
            <w:r w:rsidR="00804F0C">
              <w:rPr>
                <w:noProof/>
                <w:webHidden/>
              </w:rPr>
              <w:fldChar w:fldCharType="begin"/>
            </w:r>
            <w:r w:rsidR="00804F0C">
              <w:rPr>
                <w:noProof/>
                <w:webHidden/>
              </w:rPr>
              <w:instrText xml:space="preserve"> PAGEREF _Toc534191844 \h </w:instrText>
            </w:r>
            <w:r w:rsidR="00804F0C">
              <w:rPr>
                <w:noProof/>
                <w:webHidden/>
              </w:rPr>
            </w:r>
            <w:r w:rsidR="00804F0C">
              <w:rPr>
                <w:noProof/>
                <w:webHidden/>
              </w:rPr>
              <w:fldChar w:fldCharType="separate"/>
            </w:r>
            <w:r w:rsidR="00804F0C">
              <w:rPr>
                <w:noProof/>
                <w:webHidden/>
              </w:rPr>
              <w:t>50</w:t>
            </w:r>
            <w:r w:rsidR="00804F0C">
              <w:rPr>
                <w:noProof/>
                <w:webHidden/>
              </w:rPr>
              <w:fldChar w:fldCharType="end"/>
            </w:r>
          </w:hyperlink>
        </w:p>
        <w:p w14:paraId="47FE9DFA" w14:textId="5196CD8F"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45" w:history="1">
            <w:r w:rsidR="00804F0C" w:rsidRPr="002814E8">
              <w:rPr>
                <w:rStyle w:val="Hyperlink"/>
                <w:noProof/>
              </w:rPr>
              <w:t>Questions</w:t>
            </w:r>
            <w:r w:rsidR="00804F0C">
              <w:rPr>
                <w:noProof/>
                <w:webHidden/>
              </w:rPr>
              <w:tab/>
            </w:r>
            <w:r w:rsidR="00804F0C">
              <w:rPr>
                <w:noProof/>
                <w:webHidden/>
              </w:rPr>
              <w:fldChar w:fldCharType="begin"/>
            </w:r>
            <w:r w:rsidR="00804F0C">
              <w:rPr>
                <w:noProof/>
                <w:webHidden/>
              </w:rPr>
              <w:instrText xml:space="preserve"> PAGEREF _Toc534191845 \h </w:instrText>
            </w:r>
            <w:r w:rsidR="00804F0C">
              <w:rPr>
                <w:noProof/>
                <w:webHidden/>
              </w:rPr>
            </w:r>
            <w:r w:rsidR="00804F0C">
              <w:rPr>
                <w:noProof/>
                <w:webHidden/>
              </w:rPr>
              <w:fldChar w:fldCharType="separate"/>
            </w:r>
            <w:r w:rsidR="00804F0C">
              <w:rPr>
                <w:noProof/>
                <w:webHidden/>
              </w:rPr>
              <w:t>50</w:t>
            </w:r>
            <w:r w:rsidR="00804F0C">
              <w:rPr>
                <w:noProof/>
                <w:webHidden/>
              </w:rPr>
              <w:fldChar w:fldCharType="end"/>
            </w:r>
          </w:hyperlink>
        </w:p>
        <w:p w14:paraId="0DFF638E" w14:textId="072D6BC7"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46" w:history="1">
            <w:r w:rsidR="00804F0C" w:rsidRPr="002814E8">
              <w:rPr>
                <w:rStyle w:val="Hyperlink"/>
                <w:noProof/>
              </w:rPr>
              <w:t>Creating Test Questions</w:t>
            </w:r>
            <w:r w:rsidR="00804F0C">
              <w:rPr>
                <w:noProof/>
                <w:webHidden/>
              </w:rPr>
              <w:tab/>
            </w:r>
            <w:r w:rsidR="00804F0C">
              <w:rPr>
                <w:noProof/>
                <w:webHidden/>
              </w:rPr>
              <w:fldChar w:fldCharType="begin"/>
            </w:r>
            <w:r w:rsidR="00804F0C">
              <w:rPr>
                <w:noProof/>
                <w:webHidden/>
              </w:rPr>
              <w:instrText xml:space="preserve"> PAGEREF _Toc534191846 \h </w:instrText>
            </w:r>
            <w:r w:rsidR="00804F0C">
              <w:rPr>
                <w:noProof/>
                <w:webHidden/>
              </w:rPr>
            </w:r>
            <w:r w:rsidR="00804F0C">
              <w:rPr>
                <w:noProof/>
                <w:webHidden/>
              </w:rPr>
              <w:fldChar w:fldCharType="separate"/>
            </w:r>
            <w:r w:rsidR="00804F0C">
              <w:rPr>
                <w:noProof/>
                <w:webHidden/>
              </w:rPr>
              <w:t>51</w:t>
            </w:r>
            <w:r w:rsidR="00804F0C">
              <w:rPr>
                <w:noProof/>
                <w:webHidden/>
              </w:rPr>
              <w:fldChar w:fldCharType="end"/>
            </w:r>
          </w:hyperlink>
        </w:p>
        <w:p w14:paraId="199AE8FF" w14:textId="43DF8545"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47" w:history="1">
            <w:r w:rsidR="00804F0C" w:rsidRPr="002814E8">
              <w:rPr>
                <w:rStyle w:val="Hyperlink"/>
                <w:noProof/>
              </w:rPr>
              <w:t>Applying Test Questions</w:t>
            </w:r>
            <w:r w:rsidR="00804F0C">
              <w:rPr>
                <w:noProof/>
                <w:webHidden/>
              </w:rPr>
              <w:tab/>
            </w:r>
            <w:r w:rsidR="00804F0C">
              <w:rPr>
                <w:noProof/>
                <w:webHidden/>
              </w:rPr>
              <w:fldChar w:fldCharType="begin"/>
            </w:r>
            <w:r w:rsidR="00804F0C">
              <w:rPr>
                <w:noProof/>
                <w:webHidden/>
              </w:rPr>
              <w:instrText xml:space="preserve"> PAGEREF _Toc534191847 \h </w:instrText>
            </w:r>
            <w:r w:rsidR="00804F0C">
              <w:rPr>
                <w:noProof/>
                <w:webHidden/>
              </w:rPr>
            </w:r>
            <w:r w:rsidR="00804F0C">
              <w:rPr>
                <w:noProof/>
                <w:webHidden/>
              </w:rPr>
              <w:fldChar w:fldCharType="separate"/>
            </w:r>
            <w:r w:rsidR="00804F0C">
              <w:rPr>
                <w:noProof/>
                <w:webHidden/>
              </w:rPr>
              <w:t>54</w:t>
            </w:r>
            <w:r w:rsidR="00804F0C">
              <w:rPr>
                <w:noProof/>
                <w:webHidden/>
              </w:rPr>
              <w:fldChar w:fldCharType="end"/>
            </w:r>
          </w:hyperlink>
        </w:p>
        <w:p w14:paraId="66E95121" w14:textId="6DB86394"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48" w:history="1">
            <w:r w:rsidR="00804F0C" w:rsidRPr="002814E8">
              <w:rPr>
                <w:rStyle w:val="Hyperlink"/>
                <w:noProof/>
              </w:rPr>
              <w:t>Process Actions</w:t>
            </w:r>
            <w:r w:rsidR="00804F0C">
              <w:rPr>
                <w:noProof/>
                <w:webHidden/>
              </w:rPr>
              <w:tab/>
            </w:r>
            <w:r w:rsidR="00804F0C">
              <w:rPr>
                <w:noProof/>
                <w:webHidden/>
              </w:rPr>
              <w:fldChar w:fldCharType="begin"/>
            </w:r>
            <w:r w:rsidR="00804F0C">
              <w:rPr>
                <w:noProof/>
                <w:webHidden/>
              </w:rPr>
              <w:instrText xml:space="preserve"> PAGEREF _Toc534191848 \h </w:instrText>
            </w:r>
            <w:r w:rsidR="00804F0C">
              <w:rPr>
                <w:noProof/>
                <w:webHidden/>
              </w:rPr>
            </w:r>
            <w:r w:rsidR="00804F0C">
              <w:rPr>
                <w:noProof/>
                <w:webHidden/>
              </w:rPr>
              <w:fldChar w:fldCharType="separate"/>
            </w:r>
            <w:r w:rsidR="00804F0C">
              <w:rPr>
                <w:noProof/>
                <w:webHidden/>
              </w:rPr>
              <w:t>57</w:t>
            </w:r>
            <w:r w:rsidR="00804F0C">
              <w:rPr>
                <w:noProof/>
                <w:webHidden/>
              </w:rPr>
              <w:fldChar w:fldCharType="end"/>
            </w:r>
          </w:hyperlink>
        </w:p>
        <w:p w14:paraId="1FDA5EAB" w14:textId="2459223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49" w:history="1">
            <w:r w:rsidR="00804F0C" w:rsidRPr="002814E8">
              <w:rPr>
                <w:rStyle w:val="Hyperlink"/>
                <w:noProof/>
              </w:rPr>
              <w:t>Request Configuration Import/Export</w:t>
            </w:r>
            <w:r w:rsidR="00804F0C">
              <w:rPr>
                <w:noProof/>
                <w:webHidden/>
              </w:rPr>
              <w:tab/>
            </w:r>
            <w:r w:rsidR="00804F0C">
              <w:rPr>
                <w:noProof/>
                <w:webHidden/>
              </w:rPr>
              <w:fldChar w:fldCharType="begin"/>
            </w:r>
            <w:r w:rsidR="00804F0C">
              <w:rPr>
                <w:noProof/>
                <w:webHidden/>
              </w:rPr>
              <w:instrText xml:space="preserve"> PAGEREF _Toc534191849 \h </w:instrText>
            </w:r>
            <w:r w:rsidR="00804F0C">
              <w:rPr>
                <w:noProof/>
                <w:webHidden/>
              </w:rPr>
            </w:r>
            <w:r w:rsidR="00804F0C">
              <w:rPr>
                <w:noProof/>
                <w:webHidden/>
              </w:rPr>
              <w:fldChar w:fldCharType="separate"/>
            </w:r>
            <w:r w:rsidR="00804F0C">
              <w:rPr>
                <w:noProof/>
                <w:webHidden/>
              </w:rPr>
              <w:t>62</w:t>
            </w:r>
            <w:r w:rsidR="00804F0C">
              <w:rPr>
                <w:noProof/>
                <w:webHidden/>
              </w:rPr>
              <w:fldChar w:fldCharType="end"/>
            </w:r>
          </w:hyperlink>
        </w:p>
        <w:p w14:paraId="176E8D61" w14:textId="6AF5A7E9"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50" w:history="1">
            <w:r w:rsidR="00804F0C" w:rsidRPr="002814E8">
              <w:rPr>
                <w:rStyle w:val="Hyperlink"/>
                <w:noProof/>
              </w:rPr>
              <w:t>Print Settings</w:t>
            </w:r>
            <w:r w:rsidR="00804F0C">
              <w:rPr>
                <w:noProof/>
                <w:webHidden/>
              </w:rPr>
              <w:tab/>
            </w:r>
            <w:r w:rsidR="00804F0C">
              <w:rPr>
                <w:noProof/>
                <w:webHidden/>
              </w:rPr>
              <w:fldChar w:fldCharType="begin"/>
            </w:r>
            <w:r w:rsidR="00804F0C">
              <w:rPr>
                <w:noProof/>
                <w:webHidden/>
              </w:rPr>
              <w:instrText xml:space="preserve"> PAGEREF _Toc534191850 \h </w:instrText>
            </w:r>
            <w:r w:rsidR="00804F0C">
              <w:rPr>
                <w:noProof/>
                <w:webHidden/>
              </w:rPr>
            </w:r>
            <w:r w:rsidR="00804F0C">
              <w:rPr>
                <w:noProof/>
                <w:webHidden/>
              </w:rPr>
              <w:fldChar w:fldCharType="separate"/>
            </w:r>
            <w:r w:rsidR="00804F0C">
              <w:rPr>
                <w:noProof/>
                <w:webHidden/>
              </w:rPr>
              <w:t>63</w:t>
            </w:r>
            <w:r w:rsidR="00804F0C">
              <w:rPr>
                <w:noProof/>
                <w:webHidden/>
              </w:rPr>
              <w:fldChar w:fldCharType="end"/>
            </w:r>
          </w:hyperlink>
        </w:p>
        <w:p w14:paraId="0732921E" w14:textId="1C5B0923"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51" w:history="1">
            <w:r w:rsidR="00804F0C" w:rsidRPr="002814E8">
              <w:rPr>
                <w:rStyle w:val="Hyperlink"/>
                <w:noProof/>
              </w:rPr>
              <w:t>Internet Explorer Printing</w:t>
            </w:r>
            <w:r w:rsidR="00804F0C">
              <w:rPr>
                <w:noProof/>
                <w:webHidden/>
              </w:rPr>
              <w:tab/>
            </w:r>
            <w:r w:rsidR="00804F0C">
              <w:rPr>
                <w:noProof/>
                <w:webHidden/>
              </w:rPr>
              <w:fldChar w:fldCharType="begin"/>
            </w:r>
            <w:r w:rsidR="00804F0C">
              <w:rPr>
                <w:noProof/>
                <w:webHidden/>
              </w:rPr>
              <w:instrText xml:space="preserve"> PAGEREF _Toc534191851 \h </w:instrText>
            </w:r>
            <w:r w:rsidR="00804F0C">
              <w:rPr>
                <w:noProof/>
                <w:webHidden/>
              </w:rPr>
            </w:r>
            <w:r w:rsidR="00804F0C">
              <w:rPr>
                <w:noProof/>
                <w:webHidden/>
              </w:rPr>
              <w:fldChar w:fldCharType="separate"/>
            </w:r>
            <w:r w:rsidR="00804F0C">
              <w:rPr>
                <w:noProof/>
                <w:webHidden/>
              </w:rPr>
              <w:t>63</w:t>
            </w:r>
            <w:r w:rsidR="00804F0C">
              <w:rPr>
                <w:noProof/>
                <w:webHidden/>
              </w:rPr>
              <w:fldChar w:fldCharType="end"/>
            </w:r>
          </w:hyperlink>
        </w:p>
        <w:p w14:paraId="3A1C2E23" w14:textId="616AD89E"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52" w:history="1">
            <w:r w:rsidR="00804F0C" w:rsidRPr="002814E8">
              <w:rPr>
                <w:rStyle w:val="Hyperlink"/>
                <w:noProof/>
              </w:rPr>
              <w:t>Advanced Printing</w:t>
            </w:r>
            <w:r w:rsidR="00804F0C">
              <w:rPr>
                <w:noProof/>
                <w:webHidden/>
              </w:rPr>
              <w:tab/>
            </w:r>
            <w:r w:rsidR="00804F0C">
              <w:rPr>
                <w:noProof/>
                <w:webHidden/>
              </w:rPr>
              <w:fldChar w:fldCharType="begin"/>
            </w:r>
            <w:r w:rsidR="00804F0C">
              <w:rPr>
                <w:noProof/>
                <w:webHidden/>
              </w:rPr>
              <w:instrText xml:space="preserve"> PAGEREF _Toc534191852 \h </w:instrText>
            </w:r>
            <w:r w:rsidR="00804F0C">
              <w:rPr>
                <w:noProof/>
                <w:webHidden/>
              </w:rPr>
            </w:r>
            <w:r w:rsidR="00804F0C">
              <w:rPr>
                <w:noProof/>
                <w:webHidden/>
              </w:rPr>
              <w:fldChar w:fldCharType="separate"/>
            </w:r>
            <w:r w:rsidR="00804F0C">
              <w:rPr>
                <w:noProof/>
                <w:webHidden/>
              </w:rPr>
              <w:t>64</w:t>
            </w:r>
            <w:r w:rsidR="00804F0C">
              <w:rPr>
                <w:noProof/>
                <w:webHidden/>
              </w:rPr>
              <w:fldChar w:fldCharType="end"/>
            </w:r>
          </w:hyperlink>
        </w:p>
        <w:p w14:paraId="6622D91E" w14:textId="7F0C70F5"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53" w:history="1">
            <w:r w:rsidR="00804F0C" w:rsidRPr="002814E8">
              <w:rPr>
                <w:rStyle w:val="Hyperlink"/>
                <w:noProof/>
              </w:rPr>
              <w:t>Location Print Settings</w:t>
            </w:r>
            <w:r w:rsidR="00804F0C">
              <w:rPr>
                <w:noProof/>
                <w:webHidden/>
              </w:rPr>
              <w:tab/>
            </w:r>
            <w:r w:rsidR="00804F0C">
              <w:rPr>
                <w:noProof/>
                <w:webHidden/>
              </w:rPr>
              <w:fldChar w:fldCharType="begin"/>
            </w:r>
            <w:r w:rsidR="00804F0C">
              <w:rPr>
                <w:noProof/>
                <w:webHidden/>
              </w:rPr>
              <w:instrText xml:space="preserve"> PAGEREF _Toc534191853 \h </w:instrText>
            </w:r>
            <w:r w:rsidR="00804F0C">
              <w:rPr>
                <w:noProof/>
                <w:webHidden/>
              </w:rPr>
            </w:r>
            <w:r w:rsidR="00804F0C">
              <w:rPr>
                <w:noProof/>
                <w:webHidden/>
              </w:rPr>
              <w:fldChar w:fldCharType="separate"/>
            </w:r>
            <w:r w:rsidR="00804F0C">
              <w:rPr>
                <w:noProof/>
                <w:webHidden/>
              </w:rPr>
              <w:t>64</w:t>
            </w:r>
            <w:r w:rsidR="00804F0C">
              <w:rPr>
                <w:noProof/>
                <w:webHidden/>
              </w:rPr>
              <w:fldChar w:fldCharType="end"/>
            </w:r>
          </w:hyperlink>
        </w:p>
        <w:p w14:paraId="61F03D05" w14:textId="0DA54E9F"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54" w:history="1">
            <w:r w:rsidR="00804F0C" w:rsidRPr="002814E8">
              <w:rPr>
                <w:rStyle w:val="Hyperlink"/>
                <w:noProof/>
              </w:rPr>
              <w:t>Machine Print Settings</w:t>
            </w:r>
            <w:r w:rsidR="00804F0C">
              <w:rPr>
                <w:noProof/>
                <w:webHidden/>
              </w:rPr>
              <w:tab/>
            </w:r>
            <w:r w:rsidR="00804F0C">
              <w:rPr>
                <w:noProof/>
                <w:webHidden/>
              </w:rPr>
              <w:fldChar w:fldCharType="begin"/>
            </w:r>
            <w:r w:rsidR="00804F0C">
              <w:rPr>
                <w:noProof/>
                <w:webHidden/>
              </w:rPr>
              <w:instrText xml:space="preserve"> PAGEREF _Toc534191854 \h </w:instrText>
            </w:r>
            <w:r w:rsidR="00804F0C">
              <w:rPr>
                <w:noProof/>
                <w:webHidden/>
              </w:rPr>
            </w:r>
            <w:r w:rsidR="00804F0C">
              <w:rPr>
                <w:noProof/>
                <w:webHidden/>
              </w:rPr>
              <w:fldChar w:fldCharType="separate"/>
            </w:r>
            <w:r w:rsidR="00804F0C">
              <w:rPr>
                <w:noProof/>
                <w:webHidden/>
              </w:rPr>
              <w:t>69</w:t>
            </w:r>
            <w:r w:rsidR="00804F0C">
              <w:rPr>
                <w:noProof/>
                <w:webHidden/>
              </w:rPr>
              <w:fldChar w:fldCharType="end"/>
            </w:r>
          </w:hyperlink>
        </w:p>
        <w:p w14:paraId="5861E2F3" w14:textId="78B5D13E"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55" w:history="1">
            <w:r w:rsidR="00804F0C" w:rsidRPr="002814E8">
              <w:rPr>
                <w:rStyle w:val="Hyperlink"/>
                <w:noProof/>
              </w:rPr>
              <w:t>Permissions</w:t>
            </w:r>
            <w:r w:rsidR="00804F0C">
              <w:rPr>
                <w:noProof/>
                <w:webHidden/>
              </w:rPr>
              <w:tab/>
            </w:r>
            <w:r w:rsidR="00804F0C">
              <w:rPr>
                <w:noProof/>
                <w:webHidden/>
              </w:rPr>
              <w:fldChar w:fldCharType="begin"/>
            </w:r>
            <w:r w:rsidR="00804F0C">
              <w:rPr>
                <w:noProof/>
                <w:webHidden/>
              </w:rPr>
              <w:instrText xml:space="preserve"> PAGEREF _Toc534191855 \h </w:instrText>
            </w:r>
            <w:r w:rsidR="00804F0C">
              <w:rPr>
                <w:noProof/>
                <w:webHidden/>
              </w:rPr>
            </w:r>
            <w:r w:rsidR="00804F0C">
              <w:rPr>
                <w:noProof/>
                <w:webHidden/>
              </w:rPr>
              <w:fldChar w:fldCharType="separate"/>
            </w:r>
            <w:r w:rsidR="00804F0C">
              <w:rPr>
                <w:noProof/>
                <w:webHidden/>
              </w:rPr>
              <w:t>70</w:t>
            </w:r>
            <w:r w:rsidR="00804F0C">
              <w:rPr>
                <w:noProof/>
                <w:webHidden/>
              </w:rPr>
              <w:fldChar w:fldCharType="end"/>
            </w:r>
          </w:hyperlink>
        </w:p>
        <w:p w14:paraId="3E4C60F7" w14:textId="7B238E01"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56" w:history="1">
            <w:r w:rsidR="00804F0C" w:rsidRPr="002814E8">
              <w:rPr>
                <w:rStyle w:val="Hyperlink"/>
                <w:noProof/>
              </w:rPr>
              <w:t>Access Permissions</w:t>
            </w:r>
            <w:r w:rsidR="00804F0C">
              <w:rPr>
                <w:noProof/>
                <w:webHidden/>
              </w:rPr>
              <w:tab/>
            </w:r>
            <w:r w:rsidR="00804F0C">
              <w:rPr>
                <w:noProof/>
                <w:webHidden/>
              </w:rPr>
              <w:fldChar w:fldCharType="begin"/>
            </w:r>
            <w:r w:rsidR="00804F0C">
              <w:rPr>
                <w:noProof/>
                <w:webHidden/>
              </w:rPr>
              <w:instrText xml:space="preserve"> PAGEREF _Toc534191856 \h </w:instrText>
            </w:r>
            <w:r w:rsidR="00804F0C">
              <w:rPr>
                <w:noProof/>
                <w:webHidden/>
              </w:rPr>
            </w:r>
            <w:r w:rsidR="00804F0C">
              <w:rPr>
                <w:noProof/>
                <w:webHidden/>
              </w:rPr>
              <w:fldChar w:fldCharType="separate"/>
            </w:r>
            <w:r w:rsidR="00804F0C">
              <w:rPr>
                <w:noProof/>
                <w:webHidden/>
              </w:rPr>
              <w:t>70</w:t>
            </w:r>
            <w:r w:rsidR="00804F0C">
              <w:rPr>
                <w:noProof/>
                <w:webHidden/>
              </w:rPr>
              <w:fldChar w:fldCharType="end"/>
            </w:r>
          </w:hyperlink>
        </w:p>
        <w:p w14:paraId="1330B1A9" w14:textId="2044B535"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57" w:history="1">
            <w:r w:rsidR="00804F0C" w:rsidRPr="002814E8">
              <w:rPr>
                <w:rStyle w:val="Hyperlink"/>
                <w:noProof/>
              </w:rPr>
              <w:t>Email</w:t>
            </w:r>
            <w:r w:rsidR="00804F0C">
              <w:rPr>
                <w:noProof/>
                <w:webHidden/>
              </w:rPr>
              <w:tab/>
            </w:r>
            <w:r w:rsidR="00804F0C">
              <w:rPr>
                <w:noProof/>
                <w:webHidden/>
              </w:rPr>
              <w:fldChar w:fldCharType="begin"/>
            </w:r>
            <w:r w:rsidR="00804F0C">
              <w:rPr>
                <w:noProof/>
                <w:webHidden/>
              </w:rPr>
              <w:instrText xml:space="preserve"> PAGEREF _Toc534191857 \h </w:instrText>
            </w:r>
            <w:r w:rsidR="00804F0C">
              <w:rPr>
                <w:noProof/>
                <w:webHidden/>
              </w:rPr>
            </w:r>
            <w:r w:rsidR="00804F0C">
              <w:rPr>
                <w:noProof/>
                <w:webHidden/>
              </w:rPr>
              <w:fldChar w:fldCharType="separate"/>
            </w:r>
            <w:r w:rsidR="00804F0C">
              <w:rPr>
                <w:noProof/>
                <w:webHidden/>
              </w:rPr>
              <w:t>70</w:t>
            </w:r>
            <w:r w:rsidR="00804F0C">
              <w:rPr>
                <w:noProof/>
                <w:webHidden/>
              </w:rPr>
              <w:fldChar w:fldCharType="end"/>
            </w:r>
          </w:hyperlink>
        </w:p>
        <w:p w14:paraId="4E1C5046" w14:textId="669261C3"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58" w:history="1">
            <w:r w:rsidR="00804F0C" w:rsidRPr="002814E8">
              <w:rPr>
                <w:rStyle w:val="Hyperlink"/>
                <w:noProof/>
              </w:rPr>
              <w:t>Notifications</w:t>
            </w:r>
            <w:r w:rsidR="00804F0C">
              <w:rPr>
                <w:noProof/>
                <w:webHidden/>
              </w:rPr>
              <w:tab/>
            </w:r>
            <w:r w:rsidR="00804F0C">
              <w:rPr>
                <w:noProof/>
                <w:webHidden/>
              </w:rPr>
              <w:fldChar w:fldCharType="begin"/>
            </w:r>
            <w:r w:rsidR="00804F0C">
              <w:rPr>
                <w:noProof/>
                <w:webHidden/>
              </w:rPr>
              <w:instrText xml:space="preserve"> PAGEREF _Toc534191858 \h </w:instrText>
            </w:r>
            <w:r w:rsidR="00804F0C">
              <w:rPr>
                <w:noProof/>
                <w:webHidden/>
              </w:rPr>
            </w:r>
            <w:r w:rsidR="00804F0C">
              <w:rPr>
                <w:noProof/>
                <w:webHidden/>
              </w:rPr>
              <w:fldChar w:fldCharType="separate"/>
            </w:r>
            <w:r w:rsidR="00804F0C">
              <w:rPr>
                <w:noProof/>
                <w:webHidden/>
              </w:rPr>
              <w:t>71</w:t>
            </w:r>
            <w:r w:rsidR="00804F0C">
              <w:rPr>
                <w:noProof/>
                <w:webHidden/>
              </w:rPr>
              <w:fldChar w:fldCharType="end"/>
            </w:r>
          </w:hyperlink>
        </w:p>
        <w:p w14:paraId="2F4069E4" w14:textId="6DC1D164"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59" w:history="1">
            <w:r w:rsidR="00804F0C" w:rsidRPr="002814E8">
              <w:rPr>
                <w:rStyle w:val="Hyperlink"/>
                <w:noProof/>
              </w:rPr>
              <w:t>Patient Management</w:t>
            </w:r>
            <w:r w:rsidR="00804F0C">
              <w:rPr>
                <w:noProof/>
                <w:webHidden/>
              </w:rPr>
              <w:tab/>
            </w:r>
            <w:r w:rsidR="00804F0C">
              <w:rPr>
                <w:noProof/>
                <w:webHidden/>
              </w:rPr>
              <w:fldChar w:fldCharType="begin"/>
            </w:r>
            <w:r w:rsidR="00804F0C">
              <w:rPr>
                <w:noProof/>
                <w:webHidden/>
              </w:rPr>
              <w:instrText xml:space="preserve"> PAGEREF _Toc534191859 \h </w:instrText>
            </w:r>
            <w:r w:rsidR="00804F0C">
              <w:rPr>
                <w:noProof/>
                <w:webHidden/>
              </w:rPr>
            </w:r>
            <w:r w:rsidR="00804F0C">
              <w:rPr>
                <w:noProof/>
                <w:webHidden/>
              </w:rPr>
              <w:fldChar w:fldCharType="separate"/>
            </w:r>
            <w:r w:rsidR="00804F0C">
              <w:rPr>
                <w:noProof/>
                <w:webHidden/>
              </w:rPr>
              <w:t>73</w:t>
            </w:r>
            <w:r w:rsidR="00804F0C">
              <w:rPr>
                <w:noProof/>
                <w:webHidden/>
              </w:rPr>
              <w:fldChar w:fldCharType="end"/>
            </w:r>
          </w:hyperlink>
        </w:p>
        <w:p w14:paraId="552B2F36" w14:textId="4A205F56"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60" w:history="1">
            <w:r w:rsidR="00804F0C" w:rsidRPr="002814E8">
              <w:rPr>
                <w:rStyle w:val="Hyperlink"/>
                <w:noProof/>
              </w:rPr>
              <w:t>My Patients</w:t>
            </w:r>
            <w:r w:rsidR="00804F0C">
              <w:rPr>
                <w:noProof/>
                <w:webHidden/>
              </w:rPr>
              <w:tab/>
            </w:r>
            <w:r w:rsidR="00804F0C">
              <w:rPr>
                <w:noProof/>
                <w:webHidden/>
              </w:rPr>
              <w:fldChar w:fldCharType="begin"/>
            </w:r>
            <w:r w:rsidR="00804F0C">
              <w:rPr>
                <w:noProof/>
                <w:webHidden/>
              </w:rPr>
              <w:instrText xml:space="preserve"> PAGEREF _Toc534191860 \h </w:instrText>
            </w:r>
            <w:r w:rsidR="00804F0C">
              <w:rPr>
                <w:noProof/>
                <w:webHidden/>
              </w:rPr>
            </w:r>
            <w:r w:rsidR="00804F0C">
              <w:rPr>
                <w:noProof/>
                <w:webHidden/>
              </w:rPr>
              <w:fldChar w:fldCharType="separate"/>
            </w:r>
            <w:r w:rsidR="00804F0C">
              <w:rPr>
                <w:noProof/>
                <w:webHidden/>
              </w:rPr>
              <w:t>73</w:t>
            </w:r>
            <w:r w:rsidR="00804F0C">
              <w:rPr>
                <w:noProof/>
                <w:webHidden/>
              </w:rPr>
              <w:fldChar w:fldCharType="end"/>
            </w:r>
          </w:hyperlink>
        </w:p>
        <w:p w14:paraId="74BF0D38" w14:textId="05038580"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61" w:history="1">
            <w:r w:rsidR="00804F0C" w:rsidRPr="002814E8">
              <w:rPr>
                <w:rStyle w:val="Hyperlink"/>
                <w:noProof/>
              </w:rPr>
              <w:t>Patient Merge</w:t>
            </w:r>
            <w:r w:rsidR="00804F0C">
              <w:rPr>
                <w:noProof/>
                <w:webHidden/>
              </w:rPr>
              <w:tab/>
            </w:r>
            <w:r w:rsidR="00804F0C">
              <w:rPr>
                <w:noProof/>
                <w:webHidden/>
              </w:rPr>
              <w:fldChar w:fldCharType="begin"/>
            </w:r>
            <w:r w:rsidR="00804F0C">
              <w:rPr>
                <w:noProof/>
                <w:webHidden/>
              </w:rPr>
              <w:instrText xml:space="preserve"> PAGEREF _Toc534191861 \h </w:instrText>
            </w:r>
            <w:r w:rsidR="00804F0C">
              <w:rPr>
                <w:noProof/>
                <w:webHidden/>
              </w:rPr>
            </w:r>
            <w:r w:rsidR="00804F0C">
              <w:rPr>
                <w:noProof/>
                <w:webHidden/>
              </w:rPr>
              <w:fldChar w:fldCharType="separate"/>
            </w:r>
            <w:r w:rsidR="00804F0C">
              <w:rPr>
                <w:noProof/>
                <w:webHidden/>
              </w:rPr>
              <w:t>73</w:t>
            </w:r>
            <w:r w:rsidR="00804F0C">
              <w:rPr>
                <w:noProof/>
                <w:webHidden/>
              </w:rPr>
              <w:fldChar w:fldCharType="end"/>
            </w:r>
          </w:hyperlink>
        </w:p>
        <w:p w14:paraId="606B1F0B" w14:textId="26AB4B2F"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62" w:history="1">
            <w:r w:rsidR="00804F0C" w:rsidRPr="002814E8">
              <w:rPr>
                <w:rStyle w:val="Hyperlink"/>
                <w:noProof/>
              </w:rPr>
              <w:t>Quick Merge</w:t>
            </w:r>
            <w:r w:rsidR="00804F0C">
              <w:rPr>
                <w:noProof/>
                <w:webHidden/>
              </w:rPr>
              <w:tab/>
            </w:r>
            <w:r w:rsidR="00804F0C">
              <w:rPr>
                <w:noProof/>
                <w:webHidden/>
              </w:rPr>
              <w:fldChar w:fldCharType="begin"/>
            </w:r>
            <w:r w:rsidR="00804F0C">
              <w:rPr>
                <w:noProof/>
                <w:webHidden/>
              </w:rPr>
              <w:instrText xml:space="preserve"> PAGEREF _Toc534191862 \h </w:instrText>
            </w:r>
            <w:r w:rsidR="00804F0C">
              <w:rPr>
                <w:noProof/>
                <w:webHidden/>
              </w:rPr>
            </w:r>
            <w:r w:rsidR="00804F0C">
              <w:rPr>
                <w:noProof/>
                <w:webHidden/>
              </w:rPr>
              <w:fldChar w:fldCharType="separate"/>
            </w:r>
            <w:r w:rsidR="00804F0C">
              <w:rPr>
                <w:noProof/>
                <w:webHidden/>
              </w:rPr>
              <w:t>74</w:t>
            </w:r>
            <w:r w:rsidR="00804F0C">
              <w:rPr>
                <w:noProof/>
                <w:webHidden/>
              </w:rPr>
              <w:fldChar w:fldCharType="end"/>
            </w:r>
          </w:hyperlink>
        </w:p>
        <w:p w14:paraId="0892D306" w14:textId="3E517938"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63" w:history="1">
            <w:r w:rsidR="00804F0C" w:rsidRPr="002814E8">
              <w:rPr>
                <w:rStyle w:val="Hyperlink"/>
                <w:noProof/>
              </w:rPr>
              <w:t>Patient Data Transfer</w:t>
            </w:r>
            <w:r w:rsidR="00804F0C">
              <w:rPr>
                <w:noProof/>
                <w:webHidden/>
              </w:rPr>
              <w:tab/>
            </w:r>
            <w:r w:rsidR="00804F0C">
              <w:rPr>
                <w:noProof/>
                <w:webHidden/>
              </w:rPr>
              <w:fldChar w:fldCharType="begin"/>
            </w:r>
            <w:r w:rsidR="00804F0C">
              <w:rPr>
                <w:noProof/>
                <w:webHidden/>
              </w:rPr>
              <w:instrText xml:space="preserve"> PAGEREF _Toc534191863 \h </w:instrText>
            </w:r>
            <w:r w:rsidR="00804F0C">
              <w:rPr>
                <w:noProof/>
                <w:webHidden/>
              </w:rPr>
            </w:r>
            <w:r w:rsidR="00804F0C">
              <w:rPr>
                <w:noProof/>
                <w:webHidden/>
              </w:rPr>
              <w:fldChar w:fldCharType="separate"/>
            </w:r>
            <w:r w:rsidR="00804F0C">
              <w:rPr>
                <w:noProof/>
                <w:webHidden/>
              </w:rPr>
              <w:t>74</w:t>
            </w:r>
            <w:r w:rsidR="00804F0C">
              <w:rPr>
                <w:noProof/>
                <w:webHidden/>
              </w:rPr>
              <w:fldChar w:fldCharType="end"/>
            </w:r>
          </w:hyperlink>
        </w:p>
        <w:p w14:paraId="03B6417C" w14:textId="1E10E7E7"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64" w:history="1">
            <w:r w:rsidR="00804F0C" w:rsidRPr="002814E8">
              <w:rPr>
                <w:rStyle w:val="Hyperlink"/>
                <w:noProof/>
              </w:rPr>
              <w:t>Change Password</w:t>
            </w:r>
            <w:r w:rsidR="00804F0C">
              <w:rPr>
                <w:noProof/>
                <w:webHidden/>
              </w:rPr>
              <w:tab/>
            </w:r>
            <w:r w:rsidR="00804F0C">
              <w:rPr>
                <w:noProof/>
                <w:webHidden/>
              </w:rPr>
              <w:fldChar w:fldCharType="begin"/>
            </w:r>
            <w:r w:rsidR="00804F0C">
              <w:rPr>
                <w:noProof/>
                <w:webHidden/>
              </w:rPr>
              <w:instrText xml:space="preserve"> PAGEREF _Toc534191864 \h </w:instrText>
            </w:r>
            <w:r w:rsidR="00804F0C">
              <w:rPr>
                <w:noProof/>
                <w:webHidden/>
              </w:rPr>
            </w:r>
            <w:r w:rsidR="00804F0C">
              <w:rPr>
                <w:noProof/>
                <w:webHidden/>
              </w:rPr>
              <w:fldChar w:fldCharType="separate"/>
            </w:r>
            <w:r w:rsidR="00804F0C">
              <w:rPr>
                <w:noProof/>
                <w:webHidden/>
              </w:rPr>
              <w:t>78</w:t>
            </w:r>
            <w:r w:rsidR="00804F0C">
              <w:rPr>
                <w:noProof/>
                <w:webHidden/>
              </w:rPr>
              <w:fldChar w:fldCharType="end"/>
            </w:r>
          </w:hyperlink>
        </w:p>
        <w:p w14:paraId="01FADD49" w14:textId="60638EF0"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65" w:history="1">
            <w:r w:rsidR="00804F0C" w:rsidRPr="002814E8">
              <w:rPr>
                <w:rStyle w:val="Hyperlink"/>
                <w:noProof/>
              </w:rPr>
              <w:t>Password Policy</w:t>
            </w:r>
            <w:r w:rsidR="00804F0C">
              <w:rPr>
                <w:noProof/>
                <w:webHidden/>
              </w:rPr>
              <w:tab/>
            </w:r>
            <w:r w:rsidR="00804F0C">
              <w:rPr>
                <w:noProof/>
                <w:webHidden/>
              </w:rPr>
              <w:fldChar w:fldCharType="begin"/>
            </w:r>
            <w:r w:rsidR="00804F0C">
              <w:rPr>
                <w:noProof/>
                <w:webHidden/>
              </w:rPr>
              <w:instrText xml:space="preserve"> PAGEREF _Toc534191865 \h </w:instrText>
            </w:r>
            <w:r w:rsidR="00804F0C">
              <w:rPr>
                <w:noProof/>
                <w:webHidden/>
              </w:rPr>
            </w:r>
            <w:r w:rsidR="00804F0C">
              <w:rPr>
                <w:noProof/>
                <w:webHidden/>
              </w:rPr>
              <w:fldChar w:fldCharType="separate"/>
            </w:r>
            <w:r w:rsidR="00804F0C">
              <w:rPr>
                <w:noProof/>
                <w:webHidden/>
              </w:rPr>
              <w:t>79</w:t>
            </w:r>
            <w:r w:rsidR="00804F0C">
              <w:rPr>
                <w:noProof/>
                <w:webHidden/>
              </w:rPr>
              <w:fldChar w:fldCharType="end"/>
            </w:r>
          </w:hyperlink>
        </w:p>
        <w:p w14:paraId="1007E595" w14:textId="74A6F39F"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66" w:history="1">
            <w:r w:rsidR="00804F0C" w:rsidRPr="002814E8">
              <w:rPr>
                <w:rStyle w:val="Hyperlink"/>
                <w:noProof/>
              </w:rPr>
              <w:t>Specimen Numbers</w:t>
            </w:r>
            <w:r w:rsidR="00804F0C">
              <w:rPr>
                <w:noProof/>
                <w:webHidden/>
              </w:rPr>
              <w:tab/>
            </w:r>
            <w:r w:rsidR="00804F0C">
              <w:rPr>
                <w:noProof/>
                <w:webHidden/>
              </w:rPr>
              <w:fldChar w:fldCharType="begin"/>
            </w:r>
            <w:r w:rsidR="00804F0C">
              <w:rPr>
                <w:noProof/>
                <w:webHidden/>
              </w:rPr>
              <w:instrText xml:space="preserve"> PAGEREF _Toc534191866 \h </w:instrText>
            </w:r>
            <w:r w:rsidR="00804F0C">
              <w:rPr>
                <w:noProof/>
                <w:webHidden/>
              </w:rPr>
            </w:r>
            <w:r w:rsidR="00804F0C">
              <w:rPr>
                <w:noProof/>
                <w:webHidden/>
              </w:rPr>
              <w:fldChar w:fldCharType="separate"/>
            </w:r>
            <w:r w:rsidR="00804F0C">
              <w:rPr>
                <w:noProof/>
                <w:webHidden/>
              </w:rPr>
              <w:t>80</w:t>
            </w:r>
            <w:r w:rsidR="00804F0C">
              <w:rPr>
                <w:noProof/>
                <w:webHidden/>
              </w:rPr>
              <w:fldChar w:fldCharType="end"/>
            </w:r>
          </w:hyperlink>
        </w:p>
        <w:p w14:paraId="19FF311E" w14:textId="3482ADE2"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67" w:history="1">
            <w:r w:rsidR="00804F0C" w:rsidRPr="002814E8">
              <w:rPr>
                <w:rStyle w:val="Hyperlink"/>
                <w:noProof/>
              </w:rPr>
              <w:t>Radiology</w:t>
            </w:r>
            <w:r w:rsidR="00804F0C">
              <w:rPr>
                <w:noProof/>
                <w:webHidden/>
              </w:rPr>
              <w:tab/>
            </w:r>
            <w:r w:rsidR="00804F0C">
              <w:rPr>
                <w:noProof/>
                <w:webHidden/>
              </w:rPr>
              <w:fldChar w:fldCharType="begin"/>
            </w:r>
            <w:r w:rsidR="00804F0C">
              <w:rPr>
                <w:noProof/>
                <w:webHidden/>
              </w:rPr>
              <w:instrText xml:space="preserve"> PAGEREF _Toc534191867 \h </w:instrText>
            </w:r>
            <w:r w:rsidR="00804F0C">
              <w:rPr>
                <w:noProof/>
                <w:webHidden/>
              </w:rPr>
            </w:r>
            <w:r w:rsidR="00804F0C">
              <w:rPr>
                <w:noProof/>
                <w:webHidden/>
              </w:rPr>
              <w:fldChar w:fldCharType="separate"/>
            </w:r>
            <w:r w:rsidR="00804F0C">
              <w:rPr>
                <w:noProof/>
                <w:webHidden/>
              </w:rPr>
              <w:t>81</w:t>
            </w:r>
            <w:r w:rsidR="00804F0C">
              <w:rPr>
                <w:noProof/>
                <w:webHidden/>
              </w:rPr>
              <w:fldChar w:fldCharType="end"/>
            </w:r>
          </w:hyperlink>
        </w:p>
        <w:p w14:paraId="6E0C07EA" w14:textId="30B8689C"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68" w:history="1">
            <w:r w:rsidR="00804F0C" w:rsidRPr="002814E8">
              <w:rPr>
                <w:rStyle w:val="Hyperlink"/>
                <w:noProof/>
              </w:rPr>
              <w:t>Location Exams</w:t>
            </w:r>
            <w:r w:rsidR="00804F0C">
              <w:rPr>
                <w:noProof/>
                <w:webHidden/>
              </w:rPr>
              <w:tab/>
            </w:r>
            <w:r w:rsidR="00804F0C">
              <w:rPr>
                <w:noProof/>
                <w:webHidden/>
              </w:rPr>
              <w:fldChar w:fldCharType="begin"/>
            </w:r>
            <w:r w:rsidR="00804F0C">
              <w:rPr>
                <w:noProof/>
                <w:webHidden/>
              </w:rPr>
              <w:instrText xml:space="preserve"> PAGEREF _Toc534191868 \h </w:instrText>
            </w:r>
            <w:r w:rsidR="00804F0C">
              <w:rPr>
                <w:noProof/>
                <w:webHidden/>
              </w:rPr>
            </w:r>
            <w:r w:rsidR="00804F0C">
              <w:rPr>
                <w:noProof/>
                <w:webHidden/>
              </w:rPr>
              <w:fldChar w:fldCharType="separate"/>
            </w:r>
            <w:r w:rsidR="00804F0C">
              <w:rPr>
                <w:noProof/>
                <w:webHidden/>
              </w:rPr>
              <w:t>81</w:t>
            </w:r>
            <w:r w:rsidR="00804F0C">
              <w:rPr>
                <w:noProof/>
                <w:webHidden/>
              </w:rPr>
              <w:fldChar w:fldCharType="end"/>
            </w:r>
          </w:hyperlink>
        </w:p>
        <w:p w14:paraId="5E9888CD" w14:textId="5917BF23"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69" w:history="1">
            <w:r w:rsidR="00804F0C" w:rsidRPr="002814E8">
              <w:rPr>
                <w:rStyle w:val="Hyperlink"/>
                <w:noProof/>
              </w:rPr>
              <w:t>Exam Permissions</w:t>
            </w:r>
            <w:r w:rsidR="00804F0C">
              <w:rPr>
                <w:noProof/>
                <w:webHidden/>
              </w:rPr>
              <w:tab/>
            </w:r>
            <w:r w:rsidR="00804F0C">
              <w:rPr>
                <w:noProof/>
                <w:webHidden/>
              </w:rPr>
              <w:fldChar w:fldCharType="begin"/>
            </w:r>
            <w:r w:rsidR="00804F0C">
              <w:rPr>
                <w:noProof/>
                <w:webHidden/>
              </w:rPr>
              <w:instrText xml:space="preserve"> PAGEREF _Toc534191869 \h </w:instrText>
            </w:r>
            <w:r w:rsidR="00804F0C">
              <w:rPr>
                <w:noProof/>
                <w:webHidden/>
              </w:rPr>
            </w:r>
            <w:r w:rsidR="00804F0C">
              <w:rPr>
                <w:noProof/>
                <w:webHidden/>
              </w:rPr>
              <w:fldChar w:fldCharType="separate"/>
            </w:r>
            <w:r w:rsidR="00804F0C">
              <w:rPr>
                <w:noProof/>
                <w:webHidden/>
              </w:rPr>
              <w:t>81</w:t>
            </w:r>
            <w:r w:rsidR="00804F0C">
              <w:rPr>
                <w:noProof/>
                <w:webHidden/>
              </w:rPr>
              <w:fldChar w:fldCharType="end"/>
            </w:r>
          </w:hyperlink>
        </w:p>
        <w:p w14:paraId="1CC516C9" w14:textId="3D689DCA"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70" w:history="1">
            <w:r w:rsidR="00804F0C" w:rsidRPr="002814E8">
              <w:rPr>
                <w:rStyle w:val="Hyperlink"/>
                <w:noProof/>
              </w:rPr>
              <w:t>Investigations Management</w:t>
            </w:r>
            <w:r w:rsidR="00804F0C">
              <w:rPr>
                <w:noProof/>
                <w:webHidden/>
              </w:rPr>
              <w:tab/>
            </w:r>
            <w:r w:rsidR="00804F0C">
              <w:rPr>
                <w:noProof/>
                <w:webHidden/>
              </w:rPr>
              <w:fldChar w:fldCharType="begin"/>
            </w:r>
            <w:r w:rsidR="00804F0C">
              <w:rPr>
                <w:noProof/>
                <w:webHidden/>
              </w:rPr>
              <w:instrText xml:space="preserve"> PAGEREF _Toc534191870 \h </w:instrText>
            </w:r>
            <w:r w:rsidR="00804F0C">
              <w:rPr>
                <w:noProof/>
                <w:webHidden/>
              </w:rPr>
            </w:r>
            <w:r w:rsidR="00804F0C">
              <w:rPr>
                <w:noProof/>
                <w:webHidden/>
              </w:rPr>
              <w:fldChar w:fldCharType="separate"/>
            </w:r>
            <w:r w:rsidR="00804F0C">
              <w:rPr>
                <w:noProof/>
                <w:webHidden/>
              </w:rPr>
              <w:t>82</w:t>
            </w:r>
            <w:r w:rsidR="00804F0C">
              <w:rPr>
                <w:noProof/>
                <w:webHidden/>
              </w:rPr>
              <w:fldChar w:fldCharType="end"/>
            </w:r>
          </w:hyperlink>
        </w:p>
        <w:p w14:paraId="5007EF97" w14:textId="12215286"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1" w:history="1">
            <w:r w:rsidR="00804F0C" w:rsidRPr="002814E8">
              <w:rPr>
                <w:rStyle w:val="Hyperlink"/>
                <w:noProof/>
              </w:rPr>
              <w:t>Adding an Investigation</w:t>
            </w:r>
            <w:r w:rsidR="00804F0C">
              <w:rPr>
                <w:noProof/>
                <w:webHidden/>
              </w:rPr>
              <w:tab/>
            </w:r>
            <w:r w:rsidR="00804F0C">
              <w:rPr>
                <w:noProof/>
                <w:webHidden/>
              </w:rPr>
              <w:fldChar w:fldCharType="begin"/>
            </w:r>
            <w:r w:rsidR="00804F0C">
              <w:rPr>
                <w:noProof/>
                <w:webHidden/>
              </w:rPr>
              <w:instrText xml:space="preserve"> PAGEREF _Toc534191871 \h </w:instrText>
            </w:r>
            <w:r w:rsidR="00804F0C">
              <w:rPr>
                <w:noProof/>
                <w:webHidden/>
              </w:rPr>
            </w:r>
            <w:r w:rsidR="00804F0C">
              <w:rPr>
                <w:noProof/>
                <w:webHidden/>
              </w:rPr>
              <w:fldChar w:fldCharType="separate"/>
            </w:r>
            <w:r w:rsidR="00804F0C">
              <w:rPr>
                <w:noProof/>
                <w:webHidden/>
              </w:rPr>
              <w:t>82</w:t>
            </w:r>
            <w:r w:rsidR="00804F0C">
              <w:rPr>
                <w:noProof/>
                <w:webHidden/>
              </w:rPr>
              <w:fldChar w:fldCharType="end"/>
            </w:r>
          </w:hyperlink>
        </w:p>
        <w:p w14:paraId="5B7F5423" w14:textId="1D1C6897"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2" w:history="1">
            <w:r w:rsidR="00804F0C" w:rsidRPr="002814E8">
              <w:rPr>
                <w:rStyle w:val="Hyperlink"/>
                <w:noProof/>
              </w:rPr>
              <w:t>Modifying an Investigation</w:t>
            </w:r>
            <w:r w:rsidR="00804F0C">
              <w:rPr>
                <w:noProof/>
                <w:webHidden/>
              </w:rPr>
              <w:tab/>
            </w:r>
            <w:r w:rsidR="00804F0C">
              <w:rPr>
                <w:noProof/>
                <w:webHidden/>
              </w:rPr>
              <w:fldChar w:fldCharType="begin"/>
            </w:r>
            <w:r w:rsidR="00804F0C">
              <w:rPr>
                <w:noProof/>
                <w:webHidden/>
              </w:rPr>
              <w:instrText xml:space="preserve"> PAGEREF _Toc534191872 \h </w:instrText>
            </w:r>
            <w:r w:rsidR="00804F0C">
              <w:rPr>
                <w:noProof/>
                <w:webHidden/>
              </w:rPr>
            </w:r>
            <w:r w:rsidR="00804F0C">
              <w:rPr>
                <w:noProof/>
                <w:webHidden/>
              </w:rPr>
              <w:fldChar w:fldCharType="separate"/>
            </w:r>
            <w:r w:rsidR="00804F0C">
              <w:rPr>
                <w:noProof/>
                <w:webHidden/>
              </w:rPr>
              <w:t>83</w:t>
            </w:r>
            <w:r w:rsidR="00804F0C">
              <w:rPr>
                <w:noProof/>
                <w:webHidden/>
              </w:rPr>
              <w:fldChar w:fldCharType="end"/>
            </w:r>
          </w:hyperlink>
        </w:p>
        <w:p w14:paraId="3ECBAC37" w14:textId="38B7866E"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3" w:history="1">
            <w:r w:rsidR="00804F0C" w:rsidRPr="002814E8">
              <w:rPr>
                <w:rStyle w:val="Hyperlink"/>
                <w:noProof/>
              </w:rPr>
              <w:t>Adding an Exam Location (Modality)</w:t>
            </w:r>
            <w:r w:rsidR="00804F0C">
              <w:rPr>
                <w:noProof/>
                <w:webHidden/>
              </w:rPr>
              <w:tab/>
            </w:r>
            <w:r w:rsidR="00804F0C">
              <w:rPr>
                <w:noProof/>
                <w:webHidden/>
              </w:rPr>
              <w:fldChar w:fldCharType="begin"/>
            </w:r>
            <w:r w:rsidR="00804F0C">
              <w:rPr>
                <w:noProof/>
                <w:webHidden/>
              </w:rPr>
              <w:instrText xml:space="preserve"> PAGEREF _Toc534191873 \h </w:instrText>
            </w:r>
            <w:r w:rsidR="00804F0C">
              <w:rPr>
                <w:noProof/>
                <w:webHidden/>
              </w:rPr>
            </w:r>
            <w:r w:rsidR="00804F0C">
              <w:rPr>
                <w:noProof/>
                <w:webHidden/>
              </w:rPr>
              <w:fldChar w:fldCharType="separate"/>
            </w:r>
            <w:r w:rsidR="00804F0C">
              <w:rPr>
                <w:noProof/>
                <w:webHidden/>
              </w:rPr>
              <w:t>83</w:t>
            </w:r>
            <w:r w:rsidR="00804F0C">
              <w:rPr>
                <w:noProof/>
                <w:webHidden/>
              </w:rPr>
              <w:fldChar w:fldCharType="end"/>
            </w:r>
          </w:hyperlink>
        </w:p>
        <w:p w14:paraId="269A8A3B" w14:textId="674F92B4"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4" w:history="1">
            <w:r w:rsidR="00804F0C" w:rsidRPr="002814E8">
              <w:rPr>
                <w:rStyle w:val="Hyperlink"/>
                <w:noProof/>
              </w:rPr>
              <w:t>Modifying an Exam Location (Modality)</w:t>
            </w:r>
            <w:r w:rsidR="00804F0C">
              <w:rPr>
                <w:noProof/>
                <w:webHidden/>
              </w:rPr>
              <w:tab/>
            </w:r>
            <w:r w:rsidR="00804F0C">
              <w:rPr>
                <w:noProof/>
                <w:webHidden/>
              </w:rPr>
              <w:fldChar w:fldCharType="begin"/>
            </w:r>
            <w:r w:rsidR="00804F0C">
              <w:rPr>
                <w:noProof/>
                <w:webHidden/>
              </w:rPr>
              <w:instrText xml:space="preserve"> PAGEREF _Toc534191874 \h </w:instrText>
            </w:r>
            <w:r w:rsidR="00804F0C">
              <w:rPr>
                <w:noProof/>
                <w:webHidden/>
              </w:rPr>
            </w:r>
            <w:r w:rsidR="00804F0C">
              <w:rPr>
                <w:noProof/>
                <w:webHidden/>
              </w:rPr>
              <w:fldChar w:fldCharType="separate"/>
            </w:r>
            <w:r w:rsidR="00804F0C">
              <w:rPr>
                <w:noProof/>
                <w:webHidden/>
              </w:rPr>
              <w:t>83</w:t>
            </w:r>
            <w:r w:rsidR="00804F0C">
              <w:rPr>
                <w:noProof/>
                <w:webHidden/>
              </w:rPr>
              <w:fldChar w:fldCharType="end"/>
            </w:r>
          </w:hyperlink>
        </w:p>
        <w:p w14:paraId="11B5C185" w14:textId="652CA70D"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5" w:history="1">
            <w:r w:rsidR="00804F0C" w:rsidRPr="002814E8">
              <w:rPr>
                <w:rStyle w:val="Hyperlink"/>
                <w:noProof/>
              </w:rPr>
              <w:t>Adding an Exam Type</w:t>
            </w:r>
            <w:r w:rsidR="00804F0C">
              <w:rPr>
                <w:noProof/>
                <w:webHidden/>
              </w:rPr>
              <w:tab/>
            </w:r>
            <w:r w:rsidR="00804F0C">
              <w:rPr>
                <w:noProof/>
                <w:webHidden/>
              </w:rPr>
              <w:fldChar w:fldCharType="begin"/>
            </w:r>
            <w:r w:rsidR="00804F0C">
              <w:rPr>
                <w:noProof/>
                <w:webHidden/>
              </w:rPr>
              <w:instrText xml:space="preserve"> PAGEREF _Toc534191875 \h </w:instrText>
            </w:r>
            <w:r w:rsidR="00804F0C">
              <w:rPr>
                <w:noProof/>
                <w:webHidden/>
              </w:rPr>
            </w:r>
            <w:r w:rsidR="00804F0C">
              <w:rPr>
                <w:noProof/>
                <w:webHidden/>
              </w:rPr>
              <w:fldChar w:fldCharType="separate"/>
            </w:r>
            <w:r w:rsidR="00804F0C">
              <w:rPr>
                <w:noProof/>
                <w:webHidden/>
              </w:rPr>
              <w:t>83</w:t>
            </w:r>
            <w:r w:rsidR="00804F0C">
              <w:rPr>
                <w:noProof/>
                <w:webHidden/>
              </w:rPr>
              <w:fldChar w:fldCharType="end"/>
            </w:r>
          </w:hyperlink>
        </w:p>
        <w:p w14:paraId="04CDB4C1" w14:textId="64C83955"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6" w:history="1">
            <w:r w:rsidR="00804F0C" w:rsidRPr="002814E8">
              <w:rPr>
                <w:rStyle w:val="Hyperlink"/>
                <w:noProof/>
              </w:rPr>
              <w:t>Modifying an Exam Type</w:t>
            </w:r>
            <w:r w:rsidR="00804F0C">
              <w:rPr>
                <w:noProof/>
                <w:webHidden/>
              </w:rPr>
              <w:tab/>
            </w:r>
            <w:r w:rsidR="00804F0C">
              <w:rPr>
                <w:noProof/>
                <w:webHidden/>
              </w:rPr>
              <w:fldChar w:fldCharType="begin"/>
            </w:r>
            <w:r w:rsidR="00804F0C">
              <w:rPr>
                <w:noProof/>
                <w:webHidden/>
              </w:rPr>
              <w:instrText xml:space="preserve"> PAGEREF _Toc534191876 \h </w:instrText>
            </w:r>
            <w:r w:rsidR="00804F0C">
              <w:rPr>
                <w:noProof/>
                <w:webHidden/>
              </w:rPr>
            </w:r>
            <w:r w:rsidR="00804F0C">
              <w:rPr>
                <w:noProof/>
                <w:webHidden/>
              </w:rPr>
              <w:fldChar w:fldCharType="separate"/>
            </w:r>
            <w:r w:rsidR="00804F0C">
              <w:rPr>
                <w:noProof/>
                <w:webHidden/>
              </w:rPr>
              <w:t>83</w:t>
            </w:r>
            <w:r w:rsidR="00804F0C">
              <w:rPr>
                <w:noProof/>
                <w:webHidden/>
              </w:rPr>
              <w:fldChar w:fldCharType="end"/>
            </w:r>
          </w:hyperlink>
        </w:p>
        <w:p w14:paraId="629C14BF" w14:textId="38CD9AF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77" w:history="1">
            <w:r w:rsidR="00804F0C" w:rsidRPr="002814E8">
              <w:rPr>
                <w:rStyle w:val="Hyperlink"/>
                <w:noProof/>
              </w:rPr>
              <w:t>Radiology Rules</w:t>
            </w:r>
            <w:r w:rsidR="00804F0C">
              <w:rPr>
                <w:noProof/>
                <w:webHidden/>
              </w:rPr>
              <w:tab/>
            </w:r>
            <w:r w:rsidR="00804F0C">
              <w:rPr>
                <w:noProof/>
                <w:webHidden/>
              </w:rPr>
              <w:fldChar w:fldCharType="begin"/>
            </w:r>
            <w:r w:rsidR="00804F0C">
              <w:rPr>
                <w:noProof/>
                <w:webHidden/>
              </w:rPr>
              <w:instrText xml:space="preserve"> PAGEREF _Toc534191877 \h </w:instrText>
            </w:r>
            <w:r w:rsidR="00804F0C">
              <w:rPr>
                <w:noProof/>
                <w:webHidden/>
              </w:rPr>
            </w:r>
            <w:r w:rsidR="00804F0C">
              <w:rPr>
                <w:noProof/>
                <w:webHidden/>
              </w:rPr>
              <w:fldChar w:fldCharType="separate"/>
            </w:r>
            <w:r w:rsidR="00804F0C">
              <w:rPr>
                <w:noProof/>
                <w:webHidden/>
              </w:rPr>
              <w:t>83</w:t>
            </w:r>
            <w:r w:rsidR="00804F0C">
              <w:rPr>
                <w:noProof/>
                <w:webHidden/>
              </w:rPr>
              <w:fldChar w:fldCharType="end"/>
            </w:r>
          </w:hyperlink>
        </w:p>
        <w:p w14:paraId="18D4CBEA" w14:textId="7C82D859"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8" w:history="1">
            <w:r w:rsidR="00804F0C" w:rsidRPr="002814E8">
              <w:rPr>
                <w:rStyle w:val="Hyperlink"/>
                <w:noProof/>
              </w:rPr>
              <w:t>Modality Warnings</w:t>
            </w:r>
            <w:r w:rsidR="00804F0C">
              <w:rPr>
                <w:noProof/>
                <w:webHidden/>
              </w:rPr>
              <w:tab/>
            </w:r>
            <w:r w:rsidR="00804F0C">
              <w:rPr>
                <w:noProof/>
                <w:webHidden/>
              </w:rPr>
              <w:fldChar w:fldCharType="begin"/>
            </w:r>
            <w:r w:rsidR="00804F0C">
              <w:rPr>
                <w:noProof/>
                <w:webHidden/>
              </w:rPr>
              <w:instrText xml:space="preserve"> PAGEREF _Toc534191878 \h </w:instrText>
            </w:r>
            <w:r w:rsidR="00804F0C">
              <w:rPr>
                <w:noProof/>
                <w:webHidden/>
              </w:rPr>
            </w:r>
            <w:r w:rsidR="00804F0C">
              <w:rPr>
                <w:noProof/>
                <w:webHidden/>
              </w:rPr>
              <w:fldChar w:fldCharType="separate"/>
            </w:r>
            <w:r w:rsidR="00804F0C">
              <w:rPr>
                <w:noProof/>
                <w:webHidden/>
              </w:rPr>
              <w:t>83</w:t>
            </w:r>
            <w:r w:rsidR="00804F0C">
              <w:rPr>
                <w:noProof/>
                <w:webHidden/>
              </w:rPr>
              <w:fldChar w:fldCharType="end"/>
            </w:r>
          </w:hyperlink>
        </w:p>
        <w:p w14:paraId="369F9265" w14:textId="6B6F8761"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79" w:history="1">
            <w:r w:rsidR="00804F0C" w:rsidRPr="002814E8">
              <w:rPr>
                <w:rStyle w:val="Hyperlink"/>
                <w:noProof/>
              </w:rPr>
              <w:t>Investigation Warnings</w:t>
            </w:r>
            <w:r w:rsidR="00804F0C">
              <w:rPr>
                <w:noProof/>
                <w:webHidden/>
              </w:rPr>
              <w:tab/>
            </w:r>
            <w:r w:rsidR="00804F0C">
              <w:rPr>
                <w:noProof/>
                <w:webHidden/>
              </w:rPr>
              <w:fldChar w:fldCharType="begin"/>
            </w:r>
            <w:r w:rsidR="00804F0C">
              <w:rPr>
                <w:noProof/>
                <w:webHidden/>
              </w:rPr>
              <w:instrText xml:space="preserve"> PAGEREF _Toc534191879 \h </w:instrText>
            </w:r>
            <w:r w:rsidR="00804F0C">
              <w:rPr>
                <w:noProof/>
                <w:webHidden/>
              </w:rPr>
            </w:r>
            <w:r w:rsidR="00804F0C">
              <w:rPr>
                <w:noProof/>
                <w:webHidden/>
              </w:rPr>
              <w:fldChar w:fldCharType="separate"/>
            </w:r>
            <w:r w:rsidR="00804F0C">
              <w:rPr>
                <w:noProof/>
                <w:webHidden/>
              </w:rPr>
              <w:t>84</w:t>
            </w:r>
            <w:r w:rsidR="00804F0C">
              <w:rPr>
                <w:noProof/>
                <w:webHidden/>
              </w:rPr>
              <w:fldChar w:fldCharType="end"/>
            </w:r>
          </w:hyperlink>
        </w:p>
        <w:p w14:paraId="22C003FC" w14:textId="33D73A14"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80" w:history="1">
            <w:r w:rsidR="00804F0C" w:rsidRPr="002814E8">
              <w:rPr>
                <w:rStyle w:val="Hyperlink"/>
                <w:noProof/>
              </w:rPr>
              <w:t>Linked Investigations</w:t>
            </w:r>
            <w:r w:rsidR="00804F0C">
              <w:rPr>
                <w:noProof/>
                <w:webHidden/>
              </w:rPr>
              <w:tab/>
            </w:r>
            <w:r w:rsidR="00804F0C">
              <w:rPr>
                <w:noProof/>
                <w:webHidden/>
              </w:rPr>
              <w:fldChar w:fldCharType="begin"/>
            </w:r>
            <w:r w:rsidR="00804F0C">
              <w:rPr>
                <w:noProof/>
                <w:webHidden/>
              </w:rPr>
              <w:instrText xml:space="preserve"> PAGEREF _Toc534191880 \h </w:instrText>
            </w:r>
            <w:r w:rsidR="00804F0C">
              <w:rPr>
                <w:noProof/>
                <w:webHidden/>
              </w:rPr>
            </w:r>
            <w:r w:rsidR="00804F0C">
              <w:rPr>
                <w:noProof/>
                <w:webHidden/>
              </w:rPr>
              <w:fldChar w:fldCharType="separate"/>
            </w:r>
            <w:r w:rsidR="00804F0C">
              <w:rPr>
                <w:noProof/>
                <w:webHidden/>
              </w:rPr>
              <w:t>84</w:t>
            </w:r>
            <w:r w:rsidR="00804F0C">
              <w:rPr>
                <w:noProof/>
                <w:webHidden/>
              </w:rPr>
              <w:fldChar w:fldCharType="end"/>
            </w:r>
          </w:hyperlink>
        </w:p>
        <w:p w14:paraId="3B65A57A" w14:textId="173C70C3"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81" w:history="1">
            <w:r w:rsidR="00804F0C" w:rsidRPr="002814E8">
              <w:rPr>
                <w:rStyle w:val="Hyperlink"/>
                <w:noProof/>
              </w:rPr>
              <w:t>Mutually Exclusive Investigations</w:t>
            </w:r>
            <w:r w:rsidR="00804F0C">
              <w:rPr>
                <w:noProof/>
                <w:webHidden/>
              </w:rPr>
              <w:tab/>
            </w:r>
            <w:r w:rsidR="00804F0C">
              <w:rPr>
                <w:noProof/>
                <w:webHidden/>
              </w:rPr>
              <w:fldChar w:fldCharType="begin"/>
            </w:r>
            <w:r w:rsidR="00804F0C">
              <w:rPr>
                <w:noProof/>
                <w:webHidden/>
              </w:rPr>
              <w:instrText xml:space="preserve"> PAGEREF _Toc534191881 \h </w:instrText>
            </w:r>
            <w:r w:rsidR="00804F0C">
              <w:rPr>
                <w:noProof/>
                <w:webHidden/>
              </w:rPr>
            </w:r>
            <w:r w:rsidR="00804F0C">
              <w:rPr>
                <w:noProof/>
                <w:webHidden/>
              </w:rPr>
              <w:fldChar w:fldCharType="separate"/>
            </w:r>
            <w:r w:rsidR="00804F0C">
              <w:rPr>
                <w:noProof/>
                <w:webHidden/>
              </w:rPr>
              <w:t>84</w:t>
            </w:r>
            <w:r w:rsidR="00804F0C">
              <w:rPr>
                <w:noProof/>
                <w:webHidden/>
              </w:rPr>
              <w:fldChar w:fldCharType="end"/>
            </w:r>
          </w:hyperlink>
        </w:p>
        <w:p w14:paraId="458A055F" w14:textId="6804C91F"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82" w:history="1">
            <w:r w:rsidR="00804F0C" w:rsidRPr="002814E8">
              <w:rPr>
                <w:rStyle w:val="Hyperlink"/>
                <w:noProof/>
              </w:rPr>
              <w:t>Test Guidance</w:t>
            </w:r>
            <w:r w:rsidR="00804F0C">
              <w:rPr>
                <w:noProof/>
                <w:webHidden/>
              </w:rPr>
              <w:tab/>
            </w:r>
            <w:r w:rsidR="00804F0C">
              <w:rPr>
                <w:noProof/>
                <w:webHidden/>
              </w:rPr>
              <w:fldChar w:fldCharType="begin"/>
            </w:r>
            <w:r w:rsidR="00804F0C">
              <w:rPr>
                <w:noProof/>
                <w:webHidden/>
              </w:rPr>
              <w:instrText xml:space="preserve"> PAGEREF _Toc534191882 \h </w:instrText>
            </w:r>
            <w:r w:rsidR="00804F0C">
              <w:rPr>
                <w:noProof/>
                <w:webHidden/>
              </w:rPr>
            </w:r>
            <w:r w:rsidR="00804F0C">
              <w:rPr>
                <w:noProof/>
                <w:webHidden/>
              </w:rPr>
              <w:fldChar w:fldCharType="separate"/>
            </w:r>
            <w:r w:rsidR="00804F0C">
              <w:rPr>
                <w:noProof/>
                <w:webHidden/>
              </w:rPr>
              <w:t>85</w:t>
            </w:r>
            <w:r w:rsidR="00804F0C">
              <w:rPr>
                <w:noProof/>
                <w:webHidden/>
              </w:rPr>
              <w:fldChar w:fldCharType="end"/>
            </w:r>
          </w:hyperlink>
        </w:p>
        <w:p w14:paraId="5AFCF55C" w14:textId="5D74AE5F"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83" w:history="1">
            <w:r w:rsidR="00804F0C" w:rsidRPr="002814E8">
              <w:rPr>
                <w:rStyle w:val="Hyperlink"/>
                <w:noProof/>
              </w:rPr>
              <w:t>Investigation Gender Constraint</w:t>
            </w:r>
            <w:r w:rsidR="00804F0C">
              <w:rPr>
                <w:noProof/>
                <w:webHidden/>
              </w:rPr>
              <w:tab/>
            </w:r>
            <w:r w:rsidR="00804F0C">
              <w:rPr>
                <w:noProof/>
                <w:webHidden/>
              </w:rPr>
              <w:fldChar w:fldCharType="begin"/>
            </w:r>
            <w:r w:rsidR="00804F0C">
              <w:rPr>
                <w:noProof/>
                <w:webHidden/>
              </w:rPr>
              <w:instrText xml:space="preserve"> PAGEREF _Toc534191883 \h </w:instrText>
            </w:r>
            <w:r w:rsidR="00804F0C">
              <w:rPr>
                <w:noProof/>
                <w:webHidden/>
              </w:rPr>
            </w:r>
            <w:r w:rsidR="00804F0C">
              <w:rPr>
                <w:noProof/>
                <w:webHidden/>
              </w:rPr>
              <w:fldChar w:fldCharType="separate"/>
            </w:r>
            <w:r w:rsidR="00804F0C">
              <w:rPr>
                <w:noProof/>
                <w:webHidden/>
              </w:rPr>
              <w:t>85</w:t>
            </w:r>
            <w:r w:rsidR="00804F0C">
              <w:rPr>
                <w:noProof/>
                <w:webHidden/>
              </w:rPr>
              <w:fldChar w:fldCharType="end"/>
            </w:r>
          </w:hyperlink>
        </w:p>
        <w:p w14:paraId="355DC12F" w14:textId="6A6E3524" w:rsidR="00804F0C" w:rsidRDefault="00416126">
          <w:pPr>
            <w:pStyle w:val="TOC3"/>
            <w:tabs>
              <w:tab w:val="right" w:leader="dot" w:pos="9628"/>
            </w:tabs>
            <w:rPr>
              <w:rFonts w:asciiTheme="minorHAnsi" w:eastAsiaTheme="minorEastAsia" w:hAnsiTheme="minorHAnsi"/>
              <w:noProof/>
              <w:color w:val="auto"/>
              <w:sz w:val="22"/>
              <w:lang w:val="en-GB" w:eastAsia="en-GB"/>
            </w:rPr>
          </w:pPr>
          <w:hyperlink w:anchor="_Toc534191884" w:history="1">
            <w:r w:rsidR="00804F0C" w:rsidRPr="002814E8">
              <w:rPr>
                <w:rStyle w:val="Hyperlink"/>
                <w:noProof/>
              </w:rPr>
              <w:t>Test Age Constraint</w:t>
            </w:r>
            <w:r w:rsidR="00804F0C">
              <w:rPr>
                <w:noProof/>
                <w:webHidden/>
              </w:rPr>
              <w:tab/>
            </w:r>
            <w:r w:rsidR="00804F0C">
              <w:rPr>
                <w:noProof/>
                <w:webHidden/>
              </w:rPr>
              <w:fldChar w:fldCharType="begin"/>
            </w:r>
            <w:r w:rsidR="00804F0C">
              <w:rPr>
                <w:noProof/>
                <w:webHidden/>
              </w:rPr>
              <w:instrText xml:space="preserve"> PAGEREF _Toc534191884 \h </w:instrText>
            </w:r>
            <w:r w:rsidR="00804F0C">
              <w:rPr>
                <w:noProof/>
                <w:webHidden/>
              </w:rPr>
            </w:r>
            <w:r w:rsidR="00804F0C">
              <w:rPr>
                <w:noProof/>
                <w:webHidden/>
              </w:rPr>
              <w:fldChar w:fldCharType="separate"/>
            </w:r>
            <w:r w:rsidR="00804F0C">
              <w:rPr>
                <w:noProof/>
                <w:webHidden/>
              </w:rPr>
              <w:t>86</w:t>
            </w:r>
            <w:r w:rsidR="00804F0C">
              <w:rPr>
                <w:noProof/>
                <w:webHidden/>
              </w:rPr>
              <w:fldChar w:fldCharType="end"/>
            </w:r>
          </w:hyperlink>
        </w:p>
        <w:p w14:paraId="68C8FE17" w14:textId="544C5743"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85" w:history="1">
            <w:r w:rsidR="00804F0C" w:rsidRPr="002814E8">
              <w:rPr>
                <w:rStyle w:val="Hyperlink"/>
                <w:noProof/>
              </w:rPr>
              <w:t>Auditing</w:t>
            </w:r>
            <w:r w:rsidR="00804F0C">
              <w:rPr>
                <w:noProof/>
                <w:webHidden/>
              </w:rPr>
              <w:tab/>
            </w:r>
            <w:r w:rsidR="00804F0C">
              <w:rPr>
                <w:noProof/>
                <w:webHidden/>
              </w:rPr>
              <w:fldChar w:fldCharType="begin"/>
            </w:r>
            <w:r w:rsidR="00804F0C">
              <w:rPr>
                <w:noProof/>
                <w:webHidden/>
              </w:rPr>
              <w:instrText xml:space="preserve"> PAGEREF _Toc534191885 \h </w:instrText>
            </w:r>
            <w:r w:rsidR="00804F0C">
              <w:rPr>
                <w:noProof/>
                <w:webHidden/>
              </w:rPr>
            </w:r>
            <w:r w:rsidR="00804F0C">
              <w:rPr>
                <w:noProof/>
                <w:webHidden/>
              </w:rPr>
              <w:fldChar w:fldCharType="separate"/>
            </w:r>
            <w:r w:rsidR="00804F0C">
              <w:rPr>
                <w:noProof/>
                <w:webHidden/>
              </w:rPr>
              <w:t>87</w:t>
            </w:r>
            <w:r w:rsidR="00804F0C">
              <w:rPr>
                <w:noProof/>
                <w:webHidden/>
              </w:rPr>
              <w:fldChar w:fldCharType="end"/>
            </w:r>
          </w:hyperlink>
        </w:p>
        <w:p w14:paraId="01C8A648" w14:textId="2B93C12D"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86" w:history="1">
            <w:r w:rsidR="00804F0C" w:rsidRPr="002814E8">
              <w:rPr>
                <w:rStyle w:val="Hyperlink"/>
                <w:noProof/>
              </w:rPr>
              <w:t>Requests</w:t>
            </w:r>
            <w:r w:rsidR="00804F0C">
              <w:rPr>
                <w:noProof/>
                <w:webHidden/>
              </w:rPr>
              <w:tab/>
            </w:r>
            <w:r w:rsidR="00804F0C">
              <w:rPr>
                <w:noProof/>
                <w:webHidden/>
              </w:rPr>
              <w:fldChar w:fldCharType="begin"/>
            </w:r>
            <w:r w:rsidR="00804F0C">
              <w:rPr>
                <w:noProof/>
                <w:webHidden/>
              </w:rPr>
              <w:instrText xml:space="preserve"> PAGEREF _Toc534191886 \h </w:instrText>
            </w:r>
            <w:r w:rsidR="00804F0C">
              <w:rPr>
                <w:noProof/>
                <w:webHidden/>
              </w:rPr>
            </w:r>
            <w:r w:rsidR="00804F0C">
              <w:rPr>
                <w:noProof/>
                <w:webHidden/>
              </w:rPr>
              <w:fldChar w:fldCharType="separate"/>
            </w:r>
            <w:r w:rsidR="00804F0C">
              <w:rPr>
                <w:noProof/>
                <w:webHidden/>
              </w:rPr>
              <w:t>87</w:t>
            </w:r>
            <w:r w:rsidR="00804F0C">
              <w:rPr>
                <w:noProof/>
                <w:webHidden/>
              </w:rPr>
              <w:fldChar w:fldCharType="end"/>
            </w:r>
          </w:hyperlink>
        </w:p>
        <w:p w14:paraId="099FB72E" w14:textId="3EF482E8"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87" w:history="1">
            <w:r w:rsidR="00804F0C" w:rsidRPr="002814E8">
              <w:rPr>
                <w:rStyle w:val="Hyperlink"/>
                <w:noProof/>
              </w:rPr>
              <w:t>Results</w:t>
            </w:r>
            <w:r w:rsidR="00804F0C">
              <w:rPr>
                <w:noProof/>
                <w:webHidden/>
              </w:rPr>
              <w:tab/>
            </w:r>
            <w:r w:rsidR="00804F0C">
              <w:rPr>
                <w:noProof/>
                <w:webHidden/>
              </w:rPr>
              <w:fldChar w:fldCharType="begin"/>
            </w:r>
            <w:r w:rsidR="00804F0C">
              <w:rPr>
                <w:noProof/>
                <w:webHidden/>
              </w:rPr>
              <w:instrText xml:space="preserve"> PAGEREF _Toc534191887 \h </w:instrText>
            </w:r>
            <w:r w:rsidR="00804F0C">
              <w:rPr>
                <w:noProof/>
                <w:webHidden/>
              </w:rPr>
            </w:r>
            <w:r w:rsidR="00804F0C">
              <w:rPr>
                <w:noProof/>
                <w:webHidden/>
              </w:rPr>
              <w:fldChar w:fldCharType="separate"/>
            </w:r>
            <w:r w:rsidR="00804F0C">
              <w:rPr>
                <w:noProof/>
                <w:webHidden/>
              </w:rPr>
              <w:t>87</w:t>
            </w:r>
            <w:r w:rsidR="00804F0C">
              <w:rPr>
                <w:noProof/>
                <w:webHidden/>
              </w:rPr>
              <w:fldChar w:fldCharType="end"/>
            </w:r>
          </w:hyperlink>
        </w:p>
        <w:p w14:paraId="4F431AD5" w14:textId="782D5E6A"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88" w:history="1">
            <w:r w:rsidR="00804F0C" w:rsidRPr="002814E8">
              <w:rPr>
                <w:rStyle w:val="Hyperlink"/>
                <w:noProof/>
              </w:rPr>
              <w:t>Confidential</w:t>
            </w:r>
            <w:r w:rsidR="00804F0C">
              <w:rPr>
                <w:noProof/>
                <w:webHidden/>
              </w:rPr>
              <w:tab/>
            </w:r>
            <w:r w:rsidR="00804F0C">
              <w:rPr>
                <w:noProof/>
                <w:webHidden/>
              </w:rPr>
              <w:fldChar w:fldCharType="begin"/>
            </w:r>
            <w:r w:rsidR="00804F0C">
              <w:rPr>
                <w:noProof/>
                <w:webHidden/>
              </w:rPr>
              <w:instrText xml:space="preserve"> PAGEREF _Toc534191888 \h </w:instrText>
            </w:r>
            <w:r w:rsidR="00804F0C">
              <w:rPr>
                <w:noProof/>
                <w:webHidden/>
              </w:rPr>
            </w:r>
            <w:r w:rsidR="00804F0C">
              <w:rPr>
                <w:noProof/>
                <w:webHidden/>
              </w:rPr>
              <w:fldChar w:fldCharType="separate"/>
            </w:r>
            <w:r w:rsidR="00804F0C">
              <w:rPr>
                <w:noProof/>
                <w:webHidden/>
              </w:rPr>
              <w:t>87</w:t>
            </w:r>
            <w:r w:rsidR="00804F0C">
              <w:rPr>
                <w:noProof/>
                <w:webHidden/>
              </w:rPr>
              <w:fldChar w:fldCharType="end"/>
            </w:r>
          </w:hyperlink>
        </w:p>
        <w:p w14:paraId="5C6933E9" w14:textId="117CFE2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89" w:history="1">
            <w:r w:rsidR="00804F0C" w:rsidRPr="002814E8">
              <w:rPr>
                <w:rStyle w:val="Hyperlink"/>
                <w:noProof/>
              </w:rPr>
              <w:t>Users</w:t>
            </w:r>
            <w:r w:rsidR="00804F0C">
              <w:rPr>
                <w:noProof/>
                <w:webHidden/>
              </w:rPr>
              <w:tab/>
            </w:r>
            <w:r w:rsidR="00804F0C">
              <w:rPr>
                <w:noProof/>
                <w:webHidden/>
              </w:rPr>
              <w:fldChar w:fldCharType="begin"/>
            </w:r>
            <w:r w:rsidR="00804F0C">
              <w:rPr>
                <w:noProof/>
                <w:webHidden/>
              </w:rPr>
              <w:instrText xml:space="preserve"> PAGEREF _Toc534191889 \h </w:instrText>
            </w:r>
            <w:r w:rsidR="00804F0C">
              <w:rPr>
                <w:noProof/>
                <w:webHidden/>
              </w:rPr>
            </w:r>
            <w:r w:rsidR="00804F0C">
              <w:rPr>
                <w:noProof/>
                <w:webHidden/>
              </w:rPr>
              <w:fldChar w:fldCharType="separate"/>
            </w:r>
            <w:r w:rsidR="00804F0C">
              <w:rPr>
                <w:noProof/>
                <w:webHidden/>
              </w:rPr>
              <w:t>88</w:t>
            </w:r>
            <w:r w:rsidR="00804F0C">
              <w:rPr>
                <w:noProof/>
                <w:webHidden/>
              </w:rPr>
              <w:fldChar w:fldCharType="end"/>
            </w:r>
          </w:hyperlink>
        </w:p>
        <w:p w14:paraId="4AF95AB2" w14:textId="5CD3FDA4"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0" w:history="1">
            <w:r w:rsidR="00804F0C" w:rsidRPr="002814E8">
              <w:rPr>
                <w:rStyle w:val="Hyperlink"/>
                <w:noProof/>
              </w:rPr>
              <w:t>Sign Off</w:t>
            </w:r>
            <w:r w:rsidR="00804F0C">
              <w:rPr>
                <w:noProof/>
                <w:webHidden/>
              </w:rPr>
              <w:tab/>
            </w:r>
            <w:r w:rsidR="00804F0C">
              <w:rPr>
                <w:noProof/>
                <w:webHidden/>
              </w:rPr>
              <w:fldChar w:fldCharType="begin"/>
            </w:r>
            <w:r w:rsidR="00804F0C">
              <w:rPr>
                <w:noProof/>
                <w:webHidden/>
              </w:rPr>
              <w:instrText xml:space="preserve"> PAGEREF _Toc534191890 \h </w:instrText>
            </w:r>
            <w:r w:rsidR="00804F0C">
              <w:rPr>
                <w:noProof/>
                <w:webHidden/>
              </w:rPr>
            </w:r>
            <w:r w:rsidR="00804F0C">
              <w:rPr>
                <w:noProof/>
                <w:webHidden/>
              </w:rPr>
              <w:fldChar w:fldCharType="separate"/>
            </w:r>
            <w:r w:rsidR="00804F0C">
              <w:rPr>
                <w:noProof/>
                <w:webHidden/>
              </w:rPr>
              <w:t>88</w:t>
            </w:r>
            <w:r w:rsidR="00804F0C">
              <w:rPr>
                <w:noProof/>
                <w:webHidden/>
              </w:rPr>
              <w:fldChar w:fldCharType="end"/>
            </w:r>
          </w:hyperlink>
        </w:p>
        <w:p w14:paraId="5B192B77" w14:textId="086FC5A6"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1" w:history="1">
            <w:r w:rsidR="00804F0C" w:rsidRPr="002814E8">
              <w:rPr>
                <w:rStyle w:val="Hyperlink"/>
                <w:noProof/>
              </w:rPr>
              <w:t>Notifications</w:t>
            </w:r>
            <w:r w:rsidR="00804F0C">
              <w:rPr>
                <w:noProof/>
                <w:webHidden/>
              </w:rPr>
              <w:tab/>
            </w:r>
            <w:r w:rsidR="00804F0C">
              <w:rPr>
                <w:noProof/>
                <w:webHidden/>
              </w:rPr>
              <w:fldChar w:fldCharType="begin"/>
            </w:r>
            <w:r w:rsidR="00804F0C">
              <w:rPr>
                <w:noProof/>
                <w:webHidden/>
              </w:rPr>
              <w:instrText xml:space="preserve"> PAGEREF _Toc534191891 \h </w:instrText>
            </w:r>
            <w:r w:rsidR="00804F0C">
              <w:rPr>
                <w:noProof/>
                <w:webHidden/>
              </w:rPr>
            </w:r>
            <w:r w:rsidR="00804F0C">
              <w:rPr>
                <w:noProof/>
                <w:webHidden/>
              </w:rPr>
              <w:fldChar w:fldCharType="separate"/>
            </w:r>
            <w:r w:rsidR="00804F0C">
              <w:rPr>
                <w:noProof/>
                <w:webHidden/>
              </w:rPr>
              <w:t>89</w:t>
            </w:r>
            <w:r w:rsidR="00804F0C">
              <w:rPr>
                <w:noProof/>
                <w:webHidden/>
              </w:rPr>
              <w:fldChar w:fldCharType="end"/>
            </w:r>
          </w:hyperlink>
        </w:p>
        <w:p w14:paraId="6FA55509" w14:textId="5D4F481E"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892" w:history="1">
            <w:r w:rsidR="00804F0C" w:rsidRPr="002814E8">
              <w:rPr>
                <w:rStyle w:val="Hyperlink"/>
                <w:noProof/>
              </w:rPr>
              <w:t>Appendix I – Permissions Matrix</w:t>
            </w:r>
            <w:r w:rsidR="00804F0C">
              <w:rPr>
                <w:noProof/>
                <w:webHidden/>
              </w:rPr>
              <w:tab/>
            </w:r>
            <w:r w:rsidR="00804F0C">
              <w:rPr>
                <w:noProof/>
                <w:webHidden/>
              </w:rPr>
              <w:fldChar w:fldCharType="begin"/>
            </w:r>
            <w:r w:rsidR="00804F0C">
              <w:rPr>
                <w:noProof/>
                <w:webHidden/>
              </w:rPr>
              <w:instrText xml:space="preserve"> PAGEREF _Toc534191892 \h </w:instrText>
            </w:r>
            <w:r w:rsidR="00804F0C">
              <w:rPr>
                <w:noProof/>
                <w:webHidden/>
              </w:rPr>
            </w:r>
            <w:r w:rsidR="00804F0C">
              <w:rPr>
                <w:noProof/>
                <w:webHidden/>
              </w:rPr>
              <w:fldChar w:fldCharType="separate"/>
            </w:r>
            <w:r w:rsidR="00804F0C">
              <w:rPr>
                <w:noProof/>
                <w:webHidden/>
              </w:rPr>
              <w:t>90</w:t>
            </w:r>
            <w:r w:rsidR="00804F0C">
              <w:rPr>
                <w:noProof/>
                <w:webHidden/>
              </w:rPr>
              <w:fldChar w:fldCharType="end"/>
            </w:r>
          </w:hyperlink>
        </w:p>
        <w:p w14:paraId="34BC2E2F" w14:textId="6428F6DB"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3" w:history="1">
            <w:r w:rsidR="00804F0C" w:rsidRPr="002814E8">
              <w:rPr>
                <w:rStyle w:val="Hyperlink"/>
                <w:noProof/>
              </w:rPr>
              <w:t>Auditing Permissions</w:t>
            </w:r>
            <w:r w:rsidR="00804F0C">
              <w:rPr>
                <w:noProof/>
                <w:webHidden/>
              </w:rPr>
              <w:tab/>
            </w:r>
            <w:r w:rsidR="00804F0C">
              <w:rPr>
                <w:noProof/>
                <w:webHidden/>
              </w:rPr>
              <w:fldChar w:fldCharType="begin"/>
            </w:r>
            <w:r w:rsidR="00804F0C">
              <w:rPr>
                <w:noProof/>
                <w:webHidden/>
              </w:rPr>
              <w:instrText xml:space="preserve"> PAGEREF _Toc534191893 \h </w:instrText>
            </w:r>
            <w:r w:rsidR="00804F0C">
              <w:rPr>
                <w:noProof/>
                <w:webHidden/>
              </w:rPr>
            </w:r>
            <w:r w:rsidR="00804F0C">
              <w:rPr>
                <w:noProof/>
                <w:webHidden/>
              </w:rPr>
              <w:fldChar w:fldCharType="separate"/>
            </w:r>
            <w:r w:rsidR="00804F0C">
              <w:rPr>
                <w:noProof/>
                <w:webHidden/>
              </w:rPr>
              <w:t>90</w:t>
            </w:r>
            <w:r w:rsidR="00804F0C">
              <w:rPr>
                <w:noProof/>
                <w:webHidden/>
              </w:rPr>
              <w:fldChar w:fldCharType="end"/>
            </w:r>
          </w:hyperlink>
        </w:p>
        <w:p w14:paraId="32449AEA" w14:textId="7A2BF145"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4" w:history="1">
            <w:r w:rsidR="00804F0C" w:rsidRPr="002814E8">
              <w:rPr>
                <w:rStyle w:val="Hyperlink"/>
                <w:noProof/>
              </w:rPr>
              <w:t>Cardiology Permissions</w:t>
            </w:r>
            <w:r w:rsidR="00804F0C">
              <w:rPr>
                <w:noProof/>
                <w:webHidden/>
              </w:rPr>
              <w:tab/>
            </w:r>
            <w:r w:rsidR="00804F0C">
              <w:rPr>
                <w:noProof/>
                <w:webHidden/>
              </w:rPr>
              <w:fldChar w:fldCharType="begin"/>
            </w:r>
            <w:r w:rsidR="00804F0C">
              <w:rPr>
                <w:noProof/>
                <w:webHidden/>
              </w:rPr>
              <w:instrText xml:space="preserve"> PAGEREF _Toc534191894 \h </w:instrText>
            </w:r>
            <w:r w:rsidR="00804F0C">
              <w:rPr>
                <w:noProof/>
                <w:webHidden/>
              </w:rPr>
            </w:r>
            <w:r w:rsidR="00804F0C">
              <w:rPr>
                <w:noProof/>
                <w:webHidden/>
              </w:rPr>
              <w:fldChar w:fldCharType="separate"/>
            </w:r>
            <w:r w:rsidR="00804F0C">
              <w:rPr>
                <w:noProof/>
                <w:webHidden/>
              </w:rPr>
              <w:t>90</w:t>
            </w:r>
            <w:r w:rsidR="00804F0C">
              <w:rPr>
                <w:noProof/>
                <w:webHidden/>
              </w:rPr>
              <w:fldChar w:fldCharType="end"/>
            </w:r>
          </w:hyperlink>
        </w:p>
        <w:p w14:paraId="0CF7D4AF" w14:textId="5C7B26E4"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5" w:history="1">
            <w:r w:rsidR="00804F0C" w:rsidRPr="002814E8">
              <w:rPr>
                <w:rStyle w:val="Hyperlink"/>
                <w:noProof/>
              </w:rPr>
              <w:t>Configuration Permissions</w:t>
            </w:r>
            <w:r w:rsidR="00804F0C">
              <w:rPr>
                <w:noProof/>
                <w:webHidden/>
              </w:rPr>
              <w:tab/>
            </w:r>
            <w:r w:rsidR="00804F0C">
              <w:rPr>
                <w:noProof/>
                <w:webHidden/>
              </w:rPr>
              <w:fldChar w:fldCharType="begin"/>
            </w:r>
            <w:r w:rsidR="00804F0C">
              <w:rPr>
                <w:noProof/>
                <w:webHidden/>
              </w:rPr>
              <w:instrText xml:space="preserve"> PAGEREF _Toc534191895 \h </w:instrText>
            </w:r>
            <w:r w:rsidR="00804F0C">
              <w:rPr>
                <w:noProof/>
                <w:webHidden/>
              </w:rPr>
            </w:r>
            <w:r w:rsidR="00804F0C">
              <w:rPr>
                <w:noProof/>
                <w:webHidden/>
              </w:rPr>
              <w:fldChar w:fldCharType="separate"/>
            </w:r>
            <w:r w:rsidR="00804F0C">
              <w:rPr>
                <w:noProof/>
                <w:webHidden/>
              </w:rPr>
              <w:t>90</w:t>
            </w:r>
            <w:r w:rsidR="00804F0C">
              <w:rPr>
                <w:noProof/>
                <w:webHidden/>
              </w:rPr>
              <w:fldChar w:fldCharType="end"/>
            </w:r>
          </w:hyperlink>
        </w:p>
        <w:p w14:paraId="1AA6F09A" w14:textId="2B40C101"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6" w:history="1">
            <w:r w:rsidR="00804F0C" w:rsidRPr="002814E8">
              <w:rPr>
                <w:rStyle w:val="Hyperlink"/>
                <w:noProof/>
              </w:rPr>
              <w:t>Favourite Tests Permissions</w:t>
            </w:r>
            <w:r w:rsidR="00804F0C">
              <w:rPr>
                <w:noProof/>
                <w:webHidden/>
              </w:rPr>
              <w:tab/>
            </w:r>
            <w:r w:rsidR="00804F0C">
              <w:rPr>
                <w:noProof/>
                <w:webHidden/>
              </w:rPr>
              <w:fldChar w:fldCharType="begin"/>
            </w:r>
            <w:r w:rsidR="00804F0C">
              <w:rPr>
                <w:noProof/>
                <w:webHidden/>
              </w:rPr>
              <w:instrText xml:space="preserve"> PAGEREF _Toc534191896 \h </w:instrText>
            </w:r>
            <w:r w:rsidR="00804F0C">
              <w:rPr>
                <w:noProof/>
                <w:webHidden/>
              </w:rPr>
            </w:r>
            <w:r w:rsidR="00804F0C">
              <w:rPr>
                <w:noProof/>
                <w:webHidden/>
              </w:rPr>
              <w:fldChar w:fldCharType="separate"/>
            </w:r>
            <w:r w:rsidR="00804F0C">
              <w:rPr>
                <w:noProof/>
                <w:webHidden/>
              </w:rPr>
              <w:t>90</w:t>
            </w:r>
            <w:r w:rsidR="00804F0C">
              <w:rPr>
                <w:noProof/>
                <w:webHidden/>
              </w:rPr>
              <w:fldChar w:fldCharType="end"/>
            </w:r>
          </w:hyperlink>
        </w:p>
        <w:p w14:paraId="1169122C" w14:textId="6F64BD1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7" w:history="1">
            <w:r w:rsidR="00804F0C" w:rsidRPr="002814E8">
              <w:rPr>
                <w:rStyle w:val="Hyperlink"/>
                <w:noProof/>
              </w:rPr>
              <w:t>Laboratory Related Permissions</w:t>
            </w:r>
            <w:r w:rsidR="00804F0C">
              <w:rPr>
                <w:noProof/>
                <w:webHidden/>
              </w:rPr>
              <w:tab/>
            </w:r>
            <w:r w:rsidR="00804F0C">
              <w:rPr>
                <w:noProof/>
                <w:webHidden/>
              </w:rPr>
              <w:fldChar w:fldCharType="begin"/>
            </w:r>
            <w:r w:rsidR="00804F0C">
              <w:rPr>
                <w:noProof/>
                <w:webHidden/>
              </w:rPr>
              <w:instrText xml:space="preserve"> PAGEREF _Toc534191897 \h </w:instrText>
            </w:r>
            <w:r w:rsidR="00804F0C">
              <w:rPr>
                <w:noProof/>
                <w:webHidden/>
              </w:rPr>
            </w:r>
            <w:r w:rsidR="00804F0C">
              <w:rPr>
                <w:noProof/>
                <w:webHidden/>
              </w:rPr>
              <w:fldChar w:fldCharType="separate"/>
            </w:r>
            <w:r w:rsidR="00804F0C">
              <w:rPr>
                <w:noProof/>
                <w:webHidden/>
              </w:rPr>
              <w:t>90</w:t>
            </w:r>
            <w:r w:rsidR="00804F0C">
              <w:rPr>
                <w:noProof/>
                <w:webHidden/>
              </w:rPr>
              <w:fldChar w:fldCharType="end"/>
            </w:r>
          </w:hyperlink>
        </w:p>
        <w:p w14:paraId="06EAEDBE" w14:textId="01AE8DB4"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8" w:history="1">
            <w:r w:rsidR="00804F0C" w:rsidRPr="002814E8">
              <w:rPr>
                <w:rStyle w:val="Hyperlink"/>
                <w:noProof/>
              </w:rPr>
              <w:t>Lookup Management Permissions</w:t>
            </w:r>
            <w:r w:rsidR="00804F0C">
              <w:rPr>
                <w:noProof/>
                <w:webHidden/>
              </w:rPr>
              <w:tab/>
            </w:r>
            <w:r w:rsidR="00804F0C">
              <w:rPr>
                <w:noProof/>
                <w:webHidden/>
              </w:rPr>
              <w:fldChar w:fldCharType="begin"/>
            </w:r>
            <w:r w:rsidR="00804F0C">
              <w:rPr>
                <w:noProof/>
                <w:webHidden/>
              </w:rPr>
              <w:instrText xml:space="preserve"> PAGEREF _Toc534191898 \h </w:instrText>
            </w:r>
            <w:r w:rsidR="00804F0C">
              <w:rPr>
                <w:noProof/>
                <w:webHidden/>
              </w:rPr>
            </w:r>
            <w:r w:rsidR="00804F0C">
              <w:rPr>
                <w:noProof/>
                <w:webHidden/>
              </w:rPr>
              <w:fldChar w:fldCharType="separate"/>
            </w:r>
            <w:r w:rsidR="00804F0C">
              <w:rPr>
                <w:noProof/>
                <w:webHidden/>
              </w:rPr>
              <w:t>91</w:t>
            </w:r>
            <w:r w:rsidR="00804F0C">
              <w:rPr>
                <w:noProof/>
                <w:webHidden/>
              </w:rPr>
              <w:fldChar w:fldCharType="end"/>
            </w:r>
          </w:hyperlink>
        </w:p>
        <w:p w14:paraId="7DAF37A2" w14:textId="64DA6806"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899" w:history="1">
            <w:r w:rsidR="00804F0C" w:rsidRPr="002814E8">
              <w:rPr>
                <w:rStyle w:val="Hyperlink"/>
                <w:noProof/>
              </w:rPr>
              <w:t>Main Menu Permissions</w:t>
            </w:r>
            <w:r w:rsidR="00804F0C">
              <w:rPr>
                <w:noProof/>
                <w:webHidden/>
              </w:rPr>
              <w:tab/>
            </w:r>
            <w:r w:rsidR="00804F0C">
              <w:rPr>
                <w:noProof/>
                <w:webHidden/>
              </w:rPr>
              <w:fldChar w:fldCharType="begin"/>
            </w:r>
            <w:r w:rsidR="00804F0C">
              <w:rPr>
                <w:noProof/>
                <w:webHidden/>
              </w:rPr>
              <w:instrText xml:space="preserve"> PAGEREF _Toc534191899 \h </w:instrText>
            </w:r>
            <w:r w:rsidR="00804F0C">
              <w:rPr>
                <w:noProof/>
                <w:webHidden/>
              </w:rPr>
            </w:r>
            <w:r w:rsidR="00804F0C">
              <w:rPr>
                <w:noProof/>
                <w:webHidden/>
              </w:rPr>
              <w:fldChar w:fldCharType="separate"/>
            </w:r>
            <w:r w:rsidR="00804F0C">
              <w:rPr>
                <w:noProof/>
                <w:webHidden/>
              </w:rPr>
              <w:t>91</w:t>
            </w:r>
            <w:r w:rsidR="00804F0C">
              <w:rPr>
                <w:noProof/>
                <w:webHidden/>
              </w:rPr>
              <w:fldChar w:fldCharType="end"/>
            </w:r>
          </w:hyperlink>
        </w:p>
        <w:p w14:paraId="45F64919" w14:textId="52CC266D"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0" w:history="1">
            <w:r w:rsidR="00804F0C" w:rsidRPr="002814E8">
              <w:rPr>
                <w:rStyle w:val="Hyperlink"/>
                <w:noProof/>
              </w:rPr>
              <w:t>Order Request Permissions</w:t>
            </w:r>
            <w:r w:rsidR="00804F0C">
              <w:rPr>
                <w:noProof/>
                <w:webHidden/>
              </w:rPr>
              <w:tab/>
            </w:r>
            <w:r w:rsidR="00804F0C">
              <w:rPr>
                <w:noProof/>
                <w:webHidden/>
              </w:rPr>
              <w:fldChar w:fldCharType="begin"/>
            </w:r>
            <w:r w:rsidR="00804F0C">
              <w:rPr>
                <w:noProof/>
                <w:webHidden/>
              </w:rPr>
              <w:instrText xml:space="preserve"> PAGEREF _Toc534191900 \h </w:instrText>
            </w:r>
            <w:r w:rsidR="00804F0C">
              <w:rPr>
                <w:noProof/>
                <w:webHidden/>
              </w:rPr>
            </w:r>
            <w:r w:rsidR="00804F0C">
              <w:rPr>
                <w:noProof/>
                <w:webHidden/>
              </w:rPr>
              <w:fldChar w:fldCharType="separate"/>
            </w:r>
            <w:r w:rsidR="00804F0C">
              <w:rPr>
                <w:noProof/>
                <w:webHidden/>
              </w:rPr>
              <w:t>91</w:t>
            </w:r>
            <w:r w:rsidR="00804F0C">
              <w:rPr>
                <w:noProof/>
                <w:webHidden/>
              </w:rPr>
              <w:fldChar w:fldCharType="end"/>
            </w:r>
          </w:hyperlink>
        </w:p>
        <w:p w14:paraId="145F18AE" w14:textId="33F33B5F"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1" w:history="1">
            <w:r w:rsidR="00804F0C" w:rsidRPr="002814E8">
              <w:rPr>
                <w:rStyle w:val="Hyperlink"/>
                <w:noProof/>
              </w:rPr>
              <w:t>Patient Management Permissions</w:t>
            </w:r>
            <w:r w:rsidR="00804F0C">
              <w:rPr>
                <w:noProof/>
                <w:webHidden/>
              </w:rPr>
              <w:tab/>
            </w:r>
            <w:r w:rsidR="00804F0C">
              <w:rPr>
                <w:noProof/>
                <w:webHidden/>
              </w:rPr>
              <w:fldChar w:fldCharType="begin"/>
            </w:r>
            <w:r w:rsidR="00804F0C">
              <w:rPr>
                <w:noProof/>
                <w:webHidden/>
              </w:rPr>
              <w:instrText xml:space="preserve"> PAGEREF _Toc534191901 \h </w:instrText>
            </w:r>
            <w:r w:rsidR="00804F0C">
              <w:rPr>
                <w:noProof/>
                <w:webHidden/>
              </w:rPr>
            </w:r>
            <w:r w:rsidR="00804F0C">
              <w:rPr>
                <w:noProof/>
                <w:webHidden/>
              </w:rPr>
              <w:fldChar w:fldCharType="separate"/>
            </w:r>
            <w:r w:rsidR="00804F0C">
              <w:rPr>
                <w:noProof/>
                <w:webHidden/>
              </w:rPr>
              <w:t>91</w:t>
            </w:r>
            <w:r w:rsidR="00804F0C">
              <w:rPr>
                <w:noProof/>
                <w:webHidden/>
              </w:rPr>
              <w:fldChar w:fldCharType="end"/>
            </w:r>
          </w:hyperlink>
        </w:p>
        <w:p w14:paraId="1F428176" w14:textId="7B90CBA1"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2" w:history="1">
            <w:r w:rsidR="00804F0C" w:rsidRPr="002814E8">
              <w:rPr>
                <w:rStyle w:val="Hyperlink"/>
                <w:noProof/>
              </w:rPr>
              <w:t>“Permissions” Permissions</w:t>
            </w:r>
            <w:r w:rsidR="00804F0C">
              <w:rPr>
                <w:noProof/>
                <w:webHidden/>
              </w:rPr>
              <w:tab/>
            </w:r>
            <w:r w:rsidR="00804F0C">
              <w:rPr>
                <w:noProof/>
                <w:webHidden/>
              </w:rPr>
              <w:fldChar w:fldCharType="begin"/>
            </w:r>
            <w:r w:rsidR="00804F0C">
              <w:rPr>
                <w:noProof/>
                <w:webHidden/>
              </w:rPr>
              <w:instrText xml:space="preserve"> PAGEREF _Toc534191902 \h </w:instrText>
            </w:r>
            <w:r w:rsidR="00804F0C">
              <w:rPr>
                <w:noProof/>
                <w:webHidden/>
              </w:rPr>
            </w:r>
            <w:r w:rsidR="00804F0C">
              <w:rPr>
                <w:noProof/>
                <w:webHidden/>
              </w:rPr>
              <w:fldChar w:fldCharType="separate"/>
            </w:r>
            <w:r w:rsidR="00804F0C">
              <w:rPr>
                <w:noProof/>
                <w:webHidden/>
              </w:rPr>
              <w:t>92</w:t>
            </w:r>
            <w:r w:rsidR="00804F0C">
              <w:rPr>
                <w:noProof/>
                <w:webHidden/>
              </w:rPr>
              <w:fldChar w:fldCharType="end"/>
            </w:r>
          </w:hyperlink>
        </w:p>
        <w:p w14:paraId="556D52D3" w14:textId="3373FEB7"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3" w:history="1">
            <w:r w:rsidR="00804F0C" w:rsidRPr="002814E8">
              <w:rPr>
                <w:rStyle w:val="Hyperlink"/>
                <w:noProof/>
              </w:rPr>
              <w:t>Print Settings Permissions</w:t>
            </w:r>
            <w:r w:rsidR="00804F0C">
              <w:rPr>
                <w:noProof/>
                <w:webHidden/>
              </w:rPr>
              <w:tab/>
            </w:r>
            <w:r w:rsidR="00804F0C">
              <w:rPr>
                <w:noProof/>
                <w:webHidden/>
              </w:rPr>
              <w:fldChar w:fldCharType="begin"/>
            </w:r>
            <w:r w:rsidR="00804F0C">
              <w:rPr>
                <w:noProof/>
                <w:webHidden/>
              </w:rPr>
              <w:instrText xml:space="preserve"> PAGEREF _Toc534191903 \h </w:instrText>
            </w:r>
            <w:r w:rsidR="00804F0C">
              <w:rPr>
                <w:noProof/>
                <w:webHidden/>
              </w:rPr>
            </w:r>
            <w:r w:rsidR="00804F0C">
              <w:rPr>
                <w:noProof/>
                <w:webHidden/>
              </w:rPr>
              <w:fldChar w:fldCharType="separate"/>
            </w:r>
            <w:r w:rsidR="00804F0C">
              <w:rPr>
                <w:noProof/>
                <w:webHidden/>
              </w:rPr>
              <w:t>92</w:t>
            </w:r>
            <w:r w:rsidR="00804F0C">
              <w:rPr>
                <w:noProof/>
                <w:webHidden/>
              </w:rPr>
              <w:fldChar w:fldCharType="end"/>
            </w:r>
          </w:hyperlink>
        </w:p>
        <w:p w14:paraId="5E0F4304" w14:textId="6D3972B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4" w:history="1">
            <w:r w:rsidR="00804F0C" w:rsidRPr="002814E8">
              <w:rPr>
                <w:rStyle w:val="Hyperlink"/>
                <w:rFonts w:eastAsiaTheme="majorEastAsia"/>
                <w:noProof/>
              </w:rPr>
              <w:t>Radiology</w:t>
            </w:r>
            <w:r w:rsidR="00804F0C" w:rsidRPr="002814E8">
              <w:rPr>
                <w:rStyle w:val="Hyperlink"/>
                <w:noProof/>
              </w:rPr>
              <w:t xml:space="preserve"> Permissions</w:t>
            </w:r>
            <w:r w:rsidR="00804F0C">
              <w:rPr>
                <w:noProof/>
                <w:webHidden/>
              </w:rPr>
              <w:tab/>
            </w:r>
            <w:r w:rsidR="00804F0C">
              <w:rPr>
                <w:noProof/>
                <w:webHidden/>
              </w:rPr>
              <w:fldChar w:fldCharType="begin"/>
            </w:r>
            <w:r w:rsidR="00804F0C">
              <w:rPr>
                <w:noProof/>
                <w:webHidden/>
              </w:rPr>
              <w:instrText xml:space="preserve"> PAGEREF _Toc534191904 \h </w:instrText>
            </w:r>
            <w:r w:rsidR="00804F0C">
              <w:rPr>
                <w:noProof/>
                <w:webHidden/>
              </w:rPr>
            </w:r>
            <w:r w:rsidR="00804F0C">
              <w:rPr>
                <w:noProof/>
                <w:webHidden/>
              </w:rPr>
              <w:fldChar w:fldCharType="separate"/>
            </w:r>
            <w:r w:rsidR="00804F0C">
              <w:rPr>
                <w:noProof/>
                <w:webHidden/>
              </w:rPr>
              <w:t>92</w:t>
            </w:r>
            <w:r w:rsidR="00804F0C">
              <w:rPr>
                <w:noProof/>
                <w:webHidden/>
              </w:rPr>
              <w:fldChar w:fldCharType="end"/>
            </w:r>
          </w:hyperlink>
        </w:p>
        <w:p w14:paraId="0A8ACC8B" w14:textId="7DE37BDB"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5" w:history="1">
            <w:r w:rsidR="00804F0C" w:rsidRPr="002814E8">
              <w:rPr>
                <w:rStyle w:val="Hyperlink"/>
                <w:rFonts w:eastAsiaTheme="majorEastAsia"/>
                <w:noProof/>
              </w:rPr>
              <w:t>Request Config</w:t>
            </w:r>
            <w:r w:rsidR="00804F0C" w:rsidRPr="002814E8">
              <w:rPr>
                <w:rStyle w:val="Hyperlink"/>
                <w:noProof/>
              </w:rPr>
              <w:t xml:space="preserve"> Permissions</w:t>
            </w:r>
            <w:r w:rsidR="00804F0C">
              <w:rPr>
                <w:noProof/>
                <w:webHidden/>
              </w:rPr>
              <w:tab/>
            </w:r>
            <w:r w:rsidR="00804F0C">
              <w:rPr>
                <w:noProof/>
                <w:webHidden/>
              </w:rPr>
              <w:fldChar w:fldCharType="begin"/>
            </w:r>
            <w:r w:rsidR="00804F0C">
              <w:rPr>
                <w:noProof/>
                <w:webHidden/>
              </w:rPr>
              <w:instrText xml:space="preserve"> PAGEREF _Toc534191905 \h </w:instrText>
            </w:r>
            <w:r w:rsidR="00804F0C">
              <w:rPr>
                <w:noProof/>
                <w:webHidden/>
              </w:rPr>
            </w:r>
            <w:r w:rsidR="00804F0C">
              <w:rPr>
                <w:noProof/>
                <w:webHidden/>
              </w:rPr>
              <w:fldChar w:fldCharType="separate"/>
            </w:r>
            <w:r w:rsidR="00804F0C">
              <w:rPr>
                <w:noProof/>
                <w:webHidden/>
              </w:rPr>
              <w:t>92</w:t>
            </w:r>
            <w:r w:rsidR="00804F0C">
              <w:rPr>
                <w:noProof/>
                <w:webHidden/>
              </w:rPr>
              <w:fldChar w:fldCharType="end"/>
            </w:r>
          </w:hyperlink>
        </w:p>
        <w:p w14:paraId="09D5AD0B" w14:textId="28548021"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6" w:history="1">
            <w:r w:rsidR="00804F0C" w:rsidRPr="002814E8">
              <w:rPr>
                <w:rStyle w:val="Hyperlink"/>
                <w:noProof/>
              </w:rPr>
              <w:t>Requests Permissions</w:t>
            </w:r>
            <w:r w:rsidR="00804F0C">
              <w:rPr>
                <w:noProof/>
                <w:webHidden/>
              </w:rPr>
              <w:tab/>
            </w:r>
            <w:r w:rsidR="00804F0C">
              <w:rPr>
                <w:noProof/>
                <w:webHidden/>
              </w:rPr>
              <w:fldChar w:fldCharType="begin"/>
            </w:r>
            <w:r w:rsidR="00804F0C">
              <w:rPr>
                <w:noProof/>
                <w:webHidden/>
              </w:rPr>
              <w:instrText xml:space="preserve"> PAGEREF _Toc534191906 \h </w:instrText>
            </w:r>
            <w:r w:rsidR="00804F0C">
              <w:rPr>
                <w:noProof/>
                <w:webHidden/>
              </w:rPr>
            </w:r>
            <w:r w:rsidR="00804F0C">
              <w:rPr>
                <w:noProof/>
                <w:webHidden/>
              </w:rPr>
              <w:fldChar w:fldCharType="separate"/>
            </w:r>
            <w:r w:rsidR="00804F0C">
              <w:rPr>
                <w:noProof/>
                <w:webHidden/>
              </w:rPr>
              <w:t>92</w:t>
            </w:r>
            <w:r w:rsidR="00804F0C">
              <w:rPr>
                <w:noProof/>
                <w:webHidden/>
              </w:rPr>
              <w:fldChar w:fldCharType="end"/>
            </w:r>
          </w:hyperlink>
        </w:p>
        <w:p w14:paraId="655C297A" w14:textId="279723D2"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7" w:history="1">
            <w:r w:rsidR="00804F0C" w:rsidRPr="002814E8">
              <w:rPr>
                <w:rStyle w:val="Hyperlink"/>
                <w:noProof/>
              </w:rPr>
              <w:t>Results Permissions</w:t>
            </w:r>
            <w:r w:rsidR="00804F0C">
              <w:rPr>
                <w:noProof/>
                <w:webHidden/>
              </w:rPr>
              <w:tab/>
            </w:r>
            <w:r w:rsidR="00804F0C">
              <w:rPr>
                <w:noProof/>
                <w:webHidden/>
              </w:rPr>
              <w:fldChar w:fldCharType="begin"/>
            </w:r>
            <w:r w:rsidR="00804F0C">
              <w:rPr>
                <w:noProof/>
                <w:webHidden/>
              </w:rPr>
              <w:instrText xml:space="preserve"> PAGEREF _Toc534191907 \h </w:instrText>
            </w:r>
            <w:r w:rsidR="00804F0C">
              <w:rPr>
                <w:noProof/>
                <w:webHidden/>
              </w:rPr>
            </w:r>
            <w:r w:rsidR="00804F0C">
              <w:rPr>
                <w:noProof/>
                <w:webHidden/>
              </w:rPr>
              <w:fldChar w:fldCharType="separate"/>
            </w:r>
            <w:r w:rsidR="00804F0C">
              <w:rPr>
                <w:noProof/>
                <w:webHidden/>
              </w:rPr>
              <w:t>93</w:t>
            </w:r>
            <w:r w:rsidR="00804F0C">
              <w:rPr>
                <w:noProof/>
                <w:webHidden/>
              </w:rPr>
              <w:fldChar w:fldCharType="end"/>
            </w:r>
          </w:hyperlink>
        </w:p>
        <w:p w14:paraId="1BB02D27" w14:textId="7864877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8" w:history="1">
            <w:r w:rsidR="00804F0C" w:rsidRPr="002814E8">
              <w:rPr>
                <w:rStyle w:val="Hyperlink"/>
                <w:noProof/>
              </w:rPr>
              <w:t>Standard Reports Permissions</w:t>
            </w:r>
            <w:r w:rsidR="00804F0C">
              <w:rPr>
                <w:noProof/>
                <w:webHidden/>
              </w:rPr>
              <w:tab/>
            </w:r>
            <w:r w:rsidR="00804F0C">
              <w:rPr>
                <w:noProof/>
                <w:webHidden/>
              </w:rPr>
              <w:fldChar w:fldCharType="begin"/>
            </w:r>
            <w:r w:rsidR="00804F0C">
              <w:rPr>
                <w:noProof/>
                <w:webHidden/>
              </w:rPr>
              <w:instrText xml:space="preserve"> PAGEREF _Toc534191908 \h </w:instrText>
            </w:r>
            <w:r w:rsidR="00804F0C">
              <w:rPr>
                <w:noProof/>
                <w:webHidden/>
              </w:rPr>
            </w:r>
            <w:r w:rsidR="00804F0C">
              <w:rPr>
                <w:noProof/>
                <w:webHidden/>
              </w:rPr>
              <w:fldChar w:fldCharType="separate"/>
            </w:r>
            <w:r w:rsidR="00804F0C">
              <w:rPr>
                <w:noProof/>
                <w:webHidden/>
              </w:rPr>
              <w:t>93</w:t>
            </w:r>
            <w:r w:rsidR="00804F0C">
              <w:rPr>
                <w:noProof/>
                <w:webHidden/>
              </w:rPr>
              <w:fldChar w:fldCharType="end"/>
            </w:r>
          </w:hyperlink>
        </w:p>
        <w:p w14:paraId="50C0DFFF" w14:textId="34662D8D"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09" w:history="1">
            <w:r w:rsidR="00804F0C" w:rsidRPr="002814E8">
              <w:rPr>
                <w:rStyle w:val="Hyperlink"/>
                <w:noProof/>
              </w:rPr>
              <w:t>Test Selection Permissions</w:t>
            </w:r>
            <w:r w:rsidR="00804F0C">
              <w:rPr>
                <w:noProof/>
                <w:webHidden/>
              </w:rPr>
              <w:tab/>
            </w:r>
            <w:r w:rsidR="00804F0C">
              <w:rPr>
                <w:noProof/>
                <w:webHidden/>
              </w:rPr>
              <w:fldChar w:fldCharType="begin"/>
            </w:r>
            <w:r w:rsidR="00804F0C">
              <w:rPr>
                <w:noProof/>
                <w:webHidden/>
              </w:rPr>
              <w:instrText xml:space="preserve"> PAGEREF _Toc534191909 \h </w:instrText>
            </w:r>
            <w:r w:rsidR="00804F0C">
              <w:rPr>
                <w:noProof/>
                <w:webHidden/>
              </w:rPr>
            </w:r>
            <w:r w:rsidR="00804F0C">
              <w:rPr>
                <w:noProof/>
                <w:webHidden/>
              </w:rPr>
              <w:fldChar w:fldCharType="separate"/>
            </w:r>
            <w:r w:rsidR="00804F0C">
              <w:rPr>
                <w:noProof/>
                <w:webHidden/>
              </w:rPr>
              <w:t>93</w:t>
            </w:r>
            <w:r w:rsidR="00804F0C">
              <w:rPr>
                <w:noProof/>
                <w:webHidden/>
              </w:rPr>
              <w:fldChar w:fldCharType="end"/>
            </w:r>
          </w:hyperlink>
        </w:p>
        <w:p w14:paraId="125E27A2" w14:textId="311B564E"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10" w:history="1">
            <w:r w:rsidR="00804F0C" w:rsidRPr="002814E8">
              <w:rPr>
                <w:rStyle w:val="Hyperlink"/>
                <w:noProof/>
              </w:rPr>
              <w:t>Test Selection Permissions</w:t>
            </w:r>
            <w:r w:rsidR="00804F0C">
              <w:rPr>
                <w:noProof/>
                <w:webHidden/>
              </w:rPr>
              <w:tab/>
            </w:r>
            <w:r w:rsidR="00804F0C">
              <w:rPr>
                <w:noProof/>
                <w:webHidden/>
              </w:rPr>
              <w:fldChar w:fldCharType="begin"/>
            </w:r>
            <w:r w:rsidR="00804F0C">
              <w:rPr>
                <w:noProof/>
                <w:webHidden/>
              </w:rPr>
              <w:instrText xml:space="preserve"> PAGEREF _Toc534191910 \h </w:instrText>
            </w:r>
            <w:r w:rsidR="00804F0C">
              <w:rPr>
                <w:noProof/>
                <w:webHidden/>
              </w:rPr>
            </w:r>
            <w:r w:rsidR="00804F0C">
              <w:rPr>
                <w:noProof/>
                <w:webHidden/>
              </w:rPr>
              <w:fldChar w:fldCharType="separate"/>
            </w:r>
            <w:r w:rsidR="00804F0C">
              <w:rPr>
                <w:noProof/>
                <w:webHidden/>
              </w:rPr>
              <w:t>94</w:t>
            </w:r>
            <w:r w:rsidR="00804F0C">
              <w:rPr>
                <w:noProof/>
                <w:webHidden/>
              </w:rPr>
              <w:fldChar w:fldCharType="end"/>
            </w:r>
          </w:hyperlink>
        </w:p>
        <w:p w14:paraId="41233E34" w14:textId="54E5FAEE"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11" w:history="1">
            <w:r w:rsidR="00804F0C" w:rsidRPr="002814E8">
              <w:rPr>
                <w:rStyle w:val="Hyperlink"/>
                <w:noProof/>
              </w:rPr>
              <w:t>User Management Permissions</w:t>
            </w:r>
            <w:r w:rsidR="00804F0C">
              <w:rPr>
                <w:noProof/>
                <w:webHidden/>
              </w:rPr>
              <w:tab/>
            </w:r>
            <w:r w:rsidR="00804F0C">
              <w:rPr>
                <w:noProof/>
                <w:webHidden/>
              </w:rPr>
              <w:fldChar w:fldCharType="begin"/>
            </w:r>
            <w:r w:rsidR="00804F0C">
              <w:rPr>
                <w:noProof/>
                <w:webHidden/>
              </w:rPr>
              <w:instrText xml:space="preserve"> PAGEREF _Toc534191911 \h </w:instrText>
            </w:r>
            <w:r w:rsidR="00804F0C">
              <w:rPr>
                <w:noProof/>
                <w:webHidden/>
              </w:rPr>
            </w:r>
            <w:r w:rsidR="00804F0C">
              <w:rPr>
                <w:noProof/>
                <w:webHidden/>
              </w:rPr>
              <w:fldChar w:fldCharType="separate"/>
            </w:r>
            <w:r w:rsidR="00804F0C">
              <w:rPr>
                <w:noProof/>
                <w:webHidden/>
              </w:rPr>
              <w:t>94</w:t>
            </w:r>
            <w:r w:rsidR="00804F0C">
              <w:rPr>
                <w:noProof/>
                <w:webHidden/>
              </w:rPr>
              <w:fldChar w:fldCharType="end"/>
            </w:r>
          </w:hyperlink>
        </w:p>
        <w:p w14:paraId="00162E41" w14:textId="6508114D" w:rsidR="00804F0C" w:rsidRDefault="00416126">
          <w:pPr>
            <w:pStyle w:val="TOC1"/>
            <w:tabs>
              <w:tab w:val="right" w:leader="dot" w:pos="9628"/>
            </w:tabs>
            <w:rPr>
              <w:rFonts w:asciiTheme="minorHAnsi" w:eastAsiaTheme="minorEastAsia" w:hAnsiTheme="minorHAnsi"/>
              <w:noProof/>
              <w:color w:val="auto"/>
              <w:sz w:val="22"/>
              <w:lang w:val="en-GB" w:eastAsia="en-GB"/>
            </w:rPr>
          </w:pPr>
          <w:hyperlink w:anchor="_Toc534191912" w:history="1">
            <w:r w:rsidR="00804F0C" w:rsidRPr="002814E8">
              <w:rPr>
                <w:rStyle w:val="Hyperlink"/>
                <w:noProof/>
              </w:rPr>
              <w:t>Appendix II – LIMS Reports</w:t>
            </w:r>
            <w:r w:rsidR="00804F0C">
              <w:rPr>
                <w:noProof/>
                <w:webHidden/>
              </w:rPr>
              <w:tab/>
            </w:r>
            <w:r w:rsidR="00804F0C">
              <w:rPr>
                <w:noProof/>
                <w:webHidden/>
              </w:rPr>
              <w:fldChar w:fldCharType="begin"/>
            </w:r>
            <w:r w:rsidR="00804F0C">
              <w:rPr>
                <w:noProof/>
                <w:webHidden/>
              </w:rPr>
              <w:instrText xml:space="preserve"> PAGEREF _Toc534191912 \h </w:instrText>
            </w:r>
            <w:r w:rsidR="00804F0C">
              <w:rPr>
                <w:noProof/>
                <w:webHidden/>
              </w:rPr>
            </w:r>
            <w:r w:rsidR="00804F0C">
              <w:rPr>
                <w:noProof/>
                <w:webHidden/>
              </w:rPr>
              <w:fldChar w:fldCharType="separate"/>
            </w:r>
            <w:r w:rsidR="00804F0C">
              <w:rPr>
                <w:noProof/>
                <w:webHidden/>
              </w:rPr>
              <w:t>95</w:t>
            </w:r>
            <w:r w:rsidR="00804F0C">
              <w:rPr>
                <w:noProof/>
                <w:webHidden/>
              </w:rPr>
              <w:fldChar w:fldCharType="end"/>
            </w:r>
          </w:hyperlink>
        </w:p>
        <w:p w14:paraId="6DF93386" w14:textId="0C9ABF2E"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13" w:history="1">
            <w:r w:rsidR="00804F0C" w:rsidRPr="002814E8">
              <w:rPr>
                <w:rStyle w:val="Hyperlink"/>
                <w:noProof/>
              </w:rPr>
              <w:t>Unsuccessful Requests</w:t>
            </w:r>
            <w:r w:rsidR="00804F0C">
              <w:rPr>
                <w:noProof/>
                <w:webHidden/>
              </w:rPr>
              <w:tab/>
            </w:r>
            <w:r w:rsidR="00804F0C">
              <w:rPr>
                <w:noProof/>
                <w:webHidden/>
              </w:rPr>
              <w:fldChar w:fldCharType="begin"/>
            </w:r>
            <w:r w:rsidR="00804F0C">
              <w:rPr>
                <w:noProof/>
                <w:webHidden/>
              </w:rPr>
              <w:instrText xml:space="preserve"> PAGEREF _Toc534191913 \h </w:instrText>
            </w:r>
            <w:r w:rsidR="00804F0C">
              <w:rPr>
                <w:noProof/>
                <w:webHidden/>
              </w:rPr>
            </w:r>
            <w:r w:rsidR="00804F0C">
              <w:rPr>
                <w:noProof/>
                <w:webHidden/>
              </w:rPr>
              <w:fldChar w:fldCharType="separate"/>
            </w:r>
            <w:r w:rsidR="00804F0C">
              <w:rPr>
                <w:noProof/>
                <w:webHidden/>
              </w:rPr>
              <w:t>95</w:t>
            </w:r>
            <w:r w:rsidR="00804F0C">
              <w:rPr>
                <w:noProof/>
                <w:webHidden/>
              </w:rPr>
              <w:fldChar w:fldCharType="end"/>
            </w:r>
          </w:hyperlink>
        </w:p>
        <w:p w14:paraId="0C3A9990" w14:textId="7EAAB121"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14" w:history="1">
            <w:r w:rsidR="00804F0C" w:rsidRPr="002814E8">
              <w:rPr>
                <w:rStyle w:val="Hyperlink"/>
                <w:noProof/>
              </w:rPr>
              <w:t>Successful Requests</w:t>
            </w:r>
            <w:r w:rsidR="00804F0C">
              <w:rPr>
                <w:noProof/>
                <w:webHidden/>
              </w:rPr>
              <w:tab/>
            </w:r>
            <w:r w:rsidR="00804F0C">
              <w:rPr>
                <w:noProof/>
                <w:webHidden/>
              </w:rPr>
              <w:fldChar w:fldCharType="begin"/>
            </w:r>
            <w:r w:rsidR="00804F0C">
              <w:rPr>
                <w:noProof/>
                <w:webHidden/>
              </w:rPr>
              <w:instrText xml:space="preserve"> PAGEREF _Toc534191914 \h </w:instrText>
            </w:r>
            <w:r w:rsidR="00804F0C">
              <w:rPr>
                <w:noProof/>
                <w:webHidden/>
              </w:rPr>
            </w:r>
            <w:r w:rsidR="00804F0C">
              <w:rPr>
                <w:noProof/>
                <w:webHidden/>
              </w:rPr>
              <w:fldChar w:fldCharType="separate"/>
            </w:r>
            <w:r w:rsidR="00804F0C">
              <w:rPr>
                <w:noProof/>
                <w:webHidden/>
              </w:rPr>
              <w:t>95</w:t>
            </w:r>
            <w:r w:rsidR="00804F0C">
              <w:rPr>
                <w:noProof/>
                <w:webHidden/>
              </w:rPr>
              <w:fldChar w:fldCharType="end"/>
            </w:r>
          </w:hyperlink>
        </w:p>
        <w:p w14:paraId="3F21F092" w14:textId="228B8729" w:rsidR="00804F0C" w:rsidRDefault="00416126">
          <w:pPr>
            <w:pStyle w:val="TOC2"/>
            <w:tabs>
              <w:tab w:val="right" w:leader="dot" w:pos="9628"/>
            </w:tabs>
            <w:rPr>
              <w:rFonts w:asciiTheme="minorHAnsi" w:eastAsiaTheme="minorEastAsia" w:hAnsiTheme="minorHAnsi"/>
              <w:noProof/>
              <w:color w:val="auto"/>
              <w:sz w:val="22"/>
              <w:lang w:val="en-GB" w:eastAsia="en-GB"/>
            </w:rPr>
          </w:pPr>
          <w:hyperlink w:anchor="_Toc534191915" w:history="1">
            <w:r w:rsidR="00804F0C" w:rsidRPr="002814E8">
              <w:rPr>
                <w:rStyle w:val="Hyperlink"/>
                <w:noProof/>
              </w:rPr>
              <w:t>Pending Requests</w:t>
            </w:r>
            <w:r w:rsidR="00804F0C">
              <w:rPr>
                <w:noProof/>
                <w:webHidden/>
              </w:rPr>
              <w:tab/>
            </w:r>
            <w:r w:rsidR="00804F0C">
              <w:rPr>
                <w:noProof/>
                <w:webHidden/>
              </w:rPr>
              <w:fldChar w:fldCharType="begin"/>
            </w:r>
            <w:r w:rsidR="00804F0C">
              <w:rPr>
                <w:noProof/>
                <w:webHidden/>
              </w:rPr>
              <w:instrText xml:space="preserve"> PAGEREF _Toc534191915 \h </w:instrText>
            </w:r>
            <w:r w:rsidR="00804F0C">
              <w:rPr>
                <w:noProof/>
                <w:webHidden/>
              </w:rPr>
            </w:r>
            <w:r w:rsidR="00804F0C">
              <w:rPr>
                <w:noProof/>
                <w:webHidden/>
              </w:rPr>
              <w:fldChar w:fldCharType="separate"/>
            </w:r>
            <w:r w:rsidR="00804F0C">
              <w:rPr>
                <w:noProof/>
                <w:webHidden/>
              </w:rPr>
              <w:t>95</w:t>
            </w:r>
            <w:r w:rsidR="00804F0C">
              <w:rPr>
                <w:noProof/>
                <w:webHidden/>
              </w:rPr>
              <w:fldChar w:fldCharType="end"/>
            </w:r>
          </w:hyperlink>
        </w:p>
        <w:p w14:paraId="387D8572" w14:textId="4A341115" w:rsidR="00704F38" w:rsidRDefault="00704F38">
          <w:r>
            <w:rPr>
              <w:b/>
              <w:bCs/>
              <w:noProof/>
            </w:rPr>
            <w:fldChar w:fldCharType="end"/>
          </w:r>
        </w:p>
      </w:sdtContent>
    </w:sdt>
    <w:p w14:paraId="42752BB9" w14:textId="77777777" w:rsidR="005B0AEF" w:rsidRDefault="005B0AEF" w:rsidP="005B0AEF">
      <w:pPr>
        <w:pStyle w:val="Heading3"/>
      </w:pPr>
    </w:p>
    <w:p w14:paraId="241B32B9" w14:textId="77777777" w:rsidR="00704F38" w:rsidRDefault="00704F38">
      <w:pPr>
        <w:spacing w:after="160" w:line="259" w:lineRule="auto"/>
        <w:rPr>
          <w:rFonts w:ascii="Roboto Black" w:eastAsiaTheme="majorEastAsia" w:hAnsi="Roboto Black" w:cstheme="majorBidi"/>
          <w:color w:val="023649"/>
          <w:sz w:val="52"/>
          <w:szCs w:val="32"/>
        </w:rPr>
      </w:pPr>
    </w:p>
    <w:p w14:paraId="4275A6DE" w14:textId="77777777" w:rsidR="00704F38" w:rsidRDefault="00704F38" w:rsidP="005B0AEF">
      <w:pPr>
        <w:pStyle w:val="Heading1"/>
      </w:pPr>
    </w:p>
    <w:p w14:paraId="368F6D50" w14:textId="77777777" w:rsidR="00704F38" w:rsidRDefault="00704F38">
      <w:pPr>
        <w:spacing w:after="160" w:line="259" w:lineRule="auto"/>
        <w:rPr>
          <w:rFonts w:ascii="Roboto Black" w:eastAsiaTheme="majorEastAsia" w:hAnsi="Roboto Black" w:cstheme="majorBidi"/>
          <w:color w:val="023649"/>
          <w:sz w:val="52"/>
          <w:szCs w:val="32"/>
        </w:rPr>
      </w:pPr>
      <w:r>
        <w:br w:type="page"/>
      </w:r>
    </w:p>
    <w:p w14:paraId="207A5D98" w14:textId="42BB8BAA" w:rsidR="00F4524B" w:rsidRDefault="00F70D68" w:rsidP="00F4524B">
      <w:pPr>
        <w:pStyle w:val="Heading1"/>
      </w:pPr>
      <w:bookmarkStart w:id="1" w:name="_Toc534191774"/>
      <w:r>
        <w:t>Overview</w:t>
      </w:r>
      <w:bookmarkEnd w:id="1"/>
    </w:p>
    <w:p w14:paraId="11655FB9" w14:textId="77777777" w:rsidR="00F4524B" w:rsidRDefault="00F4524B" w:rsidP="00F4524B">
      <w:r>
        <w:t xml:space="preserve">Ideagen OCM is a browser-based order communications system, developed to meet the needs of pathology and other diagnostic departments in both primary and secondary care. Ideagen OCM is compatible with all nationally </w:t>
      </w:r>
      <w:proofErr w:type="spellStart"/>
      <w:r>
        <w:t>recognised</w:t>
      </w:r>
      <w:proofErr w:type="spellEnd"/>
      <w:r>
        <w:t xml:space="preserve"> GP systems, providing real benefits across the range of requesting locations. The order communications system is interoperable and is proven throughout the NHS with millions of requests processed by thousands of clinicians every year.</w:t>
      </w:r>
    </w:p>
    <w:p w14:paraId="7915E4F7" w14:textId="3A8E4EBE" w:rsidR="00F4524B" w:rsidRDefault="00F4524B" w:rsidP="00F4524B">
      <w:r>
        <w:t>Ideagen OCM is a diagnosis/</w:t>
      </w:r>
      <w:r w:rsidR="00F70D68">
        <w:t>condition-based</w:t>
      </w:r>
      <w:r>
        <w:t xml:space="preserve"> solution which provides a single requesting process which can span multiple pathology disciplines and other investigation requests. Pre-defined order sets, requests ensure the adoption of best practice and reduce ad-hoc requesting. Clinicians are no longer expected to create an individual request for each discipline/department, reducing duplication and saving a significant amount of time. </w:t>
      </w:r>
    </w:p>
    <w:p w14:paraId="57FDD0BD" w14:textId="77777777" w:rsidR="00F4524B" w:rsidRDefault="00F4524B" w:rsidP="00F4524B">
      <w:r>
        <w:t>All key clinical information is captured electronically via highly configurable, dynamic request forms. Request information is transmitted directly to the receiving department, reducing or eliminating booking in time, and preventing transcription errors.</w:t>
      </w:r>
    </w:p>
    <w:p w14:paraId="3F3DC9FD" w14:textId="26A14EC8" w:rsidR="00F4524B" w:rsidRDefault="00F4524B" w:rsidP="00F4524B">
      <w:r>
        <w:t xml:space="preserve">Demand management support allows tests or investigations to be restricted to specific repeat </w:t>
      </w:r>
      <w:r w:rsidR="00575E45">
        <w:t>intervals or</w:t>
      </w:r>
      <w:r>
        <w:t xml:space="preserve"> based on other criteria such as age or gender. Orders can also be prevented by configurable rules which can help to identify inappropriate requests contraindicated by the clinical information entered, for example, through the completion of an MRI safety declaration built into the request form, or a CT request with contrast, without a recent creatinine result. These features can prevent requests being rejected at vetting and help to reduce clinical risk.</w:t>
      </w:r>
    </w:p>
    <w:p w14:paraId="407AB4E5" w14:textId="77777777" w:rsidR="00F4524B" w:rsidRDefault="00F4524B" w:rsidP="00F4524B">
      <w:proofErr w:type="spellStart"/>
      <w:r>
        <w:t>Authorised</w:t>
      </w:r>
      <w:proofErr w:type="spellEnd"/>
      <w:r>
        <w:t xml:space="preserve"> users </w:t>
      </w:r>
      <w:proofErr w:type="gramStart"/>
      <w:r>
        <w:t>have the ability to</w:t>
      </w:r>
      <w:proofErr w:type="gramEnd"/>
      <w:r>
        <w:t xml:space="preserve"> view test results and investigations that have been requested by other clinicians across both primary and secondary care for improved patient care. Numeric results can be reviewed in both cumulative and graphical views to assist with identifying clinically significant trends. Users can receive notifications of new or abnormal results via email and be prompted to sign off results to ensure any follow up action is carried out.</w:t>
      </w:r>
    </w:p>
    <w:p w14:paraId="2495ED5D" w14:textId="77777777" w:rsidR="00804F0C" w:rsidRDefault="00804F0C">
      <w:pPr>
        <w:spacing w:after="160" w:line="259" w:lineRule="auto"/>
        <w:rPr>
          <w:rFonts w:ascii="Roboto Black" w:eastAsiaTheme="majorEastAsia" w:hAnsi="Roboto Black" w:cstheme="majorBidi"/>
          <w:color w:val="023649"/>
          <w:sz w:val="52"/>
          <w:szCs w:val="32"/>
        </w:rPr>
      </w:pPr>
      <w:bookmarkStart w:id="2" w:name="_Toc470878859"/>
      <w:bookmarkStart w:id="3" w:name="_Toc471128639"/>
      <w:bookmarkStart w:id="4" w:name="_Toc471986810"/>
      <w:r>
        <w:br w:type="page"/>
      </w:r>
    </w:p>
    <w:p w14:paraId="3E7A81B2" w14:textId="372514A6" w:rsidR="00F4524B" w:rsidRPr="007D421F" w:rsidRDefault="00F4524B" w:rsidP="00F4524B">
      <w:pPr>
        <w:pStyle w:val="Heading1"/>
      </w:pPr>
      <w:bookmarkStart w:id="5" w:name="_Toc534191775"/>
      <w:r w:rsidRPr="007D421F">
        <w:t>Accessing Ideagen OCM</w:t>
      </w:r>
      <w:bookmarkEnd w:id="2"/>
      <w:bookmarkEnd w:id="3"/>
      <w:bookmarkEnd w:id="4"/>
      <w:bookmarkEnd w:id="5"/>
    </w:p>
    <w:p w14:paraId="7CCE4E98" w14:textId="77777777" w:rsidR="00F4524B" w:rsidRPr="0070437C" w:rsidRDefault="00F4524B" w:rsidP="00F4524B">
      <w:pPr>
        <w:pStyle w:val="Heading2"/>
      </w:pPr>
      <w:bookmarkStart w:id="6" w:name="_Toc470878860"/>
      <w:bookmarkStart w:id="7" w:name="_Toc471128640"/>
      <w:bookmarkStart w:id="8" w:name="_Toc471986811"/>
      <w:bookmarkStart w:id="9" w:name="_Toc534191776"/>
      <w:r>
        <w:t>Logging In</w:t>
      </w:r>
      <w:bookmarkEnd w:id="6"/>
      <w:bookmarkEnd w:id="7"/>
      <w:bookmarkEnd w:id="8"/>
      <w:bookmarkEnd w:id="9"/>
    </w:p>
    <w:p w14:paraId="11AA219F" w14:textId="77777777" w:rsidR="00F4524B" w:rsidRDefault="00F4524B" w:rsidP="00F4524B">
      <w:r>
        <w:rPr>
          <w:noProof/>
          <w:lang w:eastAsia="en-GB"/>
        </w:rPr>
        <w:drawing>
          <wp:anchor distT="0" distB="0" distL="114300" distR="114300" simplePos="0" relativeHeight="251665408" behindDoc="0" locked="0" layoutInCell="1" allowOverlap="1" wp14:anchorId="299563C7" wp14:editId="63219A84">
            <wp:simplePos x="0" y="0"/>
            <wp:positionH relativeFrom="margin">
              <wp:posOffset>0</wp:posOffset>
            </wp:positionH>
            <wp:positionV relativeFrom="paragraph">
              <wp:posOffset>278501</wp:posOffset>
            </wp:positionV>
            <wp:extent cx="2162175" cy="1038225"/>
            <wp:effectExtent l="0" t="0" r="9525"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62175" cy="1038225"/>
                    </a:xfrm>
                    <a:prstGeom prst="rect">
                      <a:avLst/>
                    </a:prstGeom>
                  </pic:spPr>
                </pic:pic>
              </a:graphicData>
            </a:graphic>
            <wp14:sizeRelH relativeFrom="page">
              <wp14:pctWidth>0</wp14:pctWidth>
            </wp14:sizeRelH>
            <wp14:sizeRelV relativeFrom="page">
              <wp14:pctHeight>0</wp14:pctHeight>
            </wp14:sizeRelV>
          </wp:anchor>
        </w:drawing>
      </w:r>
      <w:r>
        <w:t>Enter your username and password at the prompt.</w:t>
      </w:r>
    </w:p>
    <w:p w14:paraId="46D882BD" w14:textId="77777777" w:rsidR="00F4524B" w:rsidRDefault="00F4524B" w:rsidP="00F4524B">
      <w:pPr>
        <w:pStyle w:val="Heading2"/>
      </w:pPr>
      <w:bookmarkStart w:id="10" w:name="_Toc470878861"/>
      <w:bookmarkStart w:id="11" w:name="_Toc471128641"/>
      <w:bookmarkStart w:id="12" w:name="_Toc471986812"/>
      <w:bookmarkStart w:id="13" w:name="_Toc534191777"/>
      <w:r>
        <w:t>Logging Out</w:t>
      </w:r>
      <w:bookmarkEnd w:id="10"/>
      <w:bookmarkEnd w:id="11"/>
      <w:bookmarkEnd w:id="12"/>
      <w:bookmarkEnd w:id="13"/>
    </w:p>
    <w:p w14:paraId="7B1C6C6A" w14:textId="77777777" w:rsidR="00F4524B" w:rsidRDefault="00F4524B" w:rsidP="00F4524B">
      <w:r>
        <w:t xml:space="preserve">To log out of the system, click the </w:t>
      </w:r>
      <w:r>
        <w:rPr>
          <w:noProof/>
          <w:lang w:eastAsia="en-GB"/>
        </w:rPr>
        <w:drawing>
          <wp:inline distT="0" distB="0" distL="0" distR="0" wp14:anchorId="1B319B66" wp14:editId="59236754">
            <wp:extent cx="91440" cy="91440"/>
            <wp:effectExtent l="0" t="0" r="3810" b="381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 cy="91440"/>
                    </a:xfrm>
                    <a:prstGeom prst="rect">
                      <a:avLst/>
                    </a:prstGeom>
                    <a:noFill/>
                    <a:ln>
                      <a:noFill/>
                    </a:ln>
                  </pic:spPr>
                </pic:pic>
              </a:graphicData>
            </a:graphic>
          </wp:inline>
        </w:drawing>
      </w:r>
      <w:r>
        <w:t xml:space="preserve"> button on the user banner.</w:t>
      </w:r>
    </w:p>
    <w:p w14:paraId="0C7823F5" w14:textId="77777777" w:rsidR="00F4524B" w:rsidRDefault="00F4524B" w:rsidP="00F4524B">
      <w:pPr>
        <w:pStyle w:val="Heading1"/>
      </w:pPr>
      <w:bookmarkStart w:id="14" w:name="_Toc470878862"/>
      <w:bookmarkStart w:id="15" w:name="_Toc471128642"/>
      <w:bookmarkStart w:id="16" w:name="_Toc471986813"/>
      <w:bookmarkStart w:id="17" w:name="_Toc534191778"/>
      <w:r>
        <w:t>Navigation</w:t>
      </w:r>
      <w:bookmarkEnd w:id="14"/>
      <w:bookmarkEnd w:id="15"/>
      <w:bookmarkEnd w:id="16"/>
      <w:bookmarkEnd w:id="17"/>
    </w:p>
    <w:p w14:paraId="780834CF" w14:textId="77777777" w:rsidR="00F4524B" w:rsidRDefault="00F4524B" w:rsidP="00F4524B">
      <w:pPr>
        <w:pStyle w:val="Heading2"/>
      </w:pPr>
      <w:bookmarkStart w:id="18" w:name="_Toc470878863"/>
      <w:bookmarkStart w:id="19" w:name="_Toc471128643"/>
      <w:bookmarkStart w:id="20" w:name="_Toc470878865"/>
      <w:bookmarkStart w:id="21" w:name="_Toc471128645"/>
      <w:bookmarkStart w:id="22" w:name="_Toc471986814"/>
      <w:bookmarkStart w:id="23" w:name="_Toc534191779"/>
      <w:bookmarkEnd w:id="18"/>
      <w:bookmarkEnd w:id="19"/>
      <w:r>
        <w:t>Menu Bar</w:t>
      </w:r>
      <w:bookmarkEnd w:id="20"/>
      <w:bookmarkEnd w:id="21"/>
      <w:bookmarkEnd w:id="22"/>
      <w:bookmarkEnd w:id="23"/>
    </w:p>
    <w:p w14:paraId="6DDEDBFD" w14:textId="77777777" w:rsidR="00F4524B" w:rsidRDefault="00F4524B" w:rsidP="00F4524B">
      <w:pPr>
        <w:pStyle w:val="Heading3"/>
      </w:pPr>
      <w:bookmarkStart w:id="24" w:name="_Toc470878866"/>
      <w:bookmarkStart w:id="25" w:name="_Toc471128646"/>
      <w:bookmarkStart w:id="26" w:name="_Toc471986815"/>
      <w:bookmarkStart w:id="27" w:name="_Toc534191780"/>
      <w:r>
        <w:t>Main Menu</w:t>
      </w:r>
      <w:bookmarkEnd w:id="24"/>
      <w:bookmarkEnd w:id="25"/>
      <w:bookmarkEnd w:id="26"/>
      <w:bookmarkEnd w:id="27"/>
    </w:p>
    <w:p w14:paraId="19AA5D3E" w14:textId="77777777" w:rsidR="00F4524B" w:rsidRDefault="00F4524B" w:rsidP="00F4524B">
      <w:r>
        <w:rPr>
          <w:noProof/>
          <w:lang w:eastAsia="en-GB"/>
        </w:rPr>
        <w:drawing>
          <wp:anchor distT="0" distB="0" distL="114300" distR="114300" simplePos="0" relativeHeight="251666432" behindDoc="0" locked="0" layoutInCell="1" allowOverlap="1" wp14:anchorId="3E3FE219" wp14:editId="33D1B818">
            <wp:simplePos x="0" y="0"/>
            <wp:positionH relativeFrom="margin">
              <wp:align>left</wp:align>
            </wp:positionH>
            <wp:positionV relativeFrom="paragraph">
              <wp:posOffset>133985</wp:posOffset>
            </wp:positionV>
            <wp:extent cx="1543050" cy="33242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43050" cy="3324225"/>
                    </a:xfrm>
                    <a:prstGeom prst="rect">
                      <a:avLst/>
                    </a:prstGeom>
                  </pic:spPr>
                </pic:pic>
              </a:graphicData>
            </a:graphic>
          </wp:anchor>
        </w:drawing>
      </w:r>
      <w:r w:rsidRPr="002B2F86">
        <w:rPr>
          <w:b/>
        </w:rPr>
        <w:t>Configuration</w:t>
      </w:r>
      <w:r>
        <w:t xml:space="preserve">: This link takes you </w:t>
      </w:r>
      <w:r w:rsidRPr="002B2F86">
        <w:t xml:space="preserve">to a configuration section where </w:t>
      </w:r>
      <w:r>
        <w:t>you</w:t>
      </w:r>
      <w:r w:rsidRPr="002B2F86">
        <w:t xml:space="preserve"> can </w:t>
      </w:r>
      <w:proofErr w:type="spellStart"/>
      <w:r w:rsidRPr="002B2F86">
        <w:t>customise</w:t>
      </w:r>
      <w:proofErr w:type="spellEnd"/>
      <w:r w:rsidRPr="002B2F86">
        <w:t xml:space="preserve"> </w:t>
      </w:r>
      <w:r>
        <w:t>Ideagen OCM</w:t>
      </w:r>
      <w:r w:rsidRPr="002B2F86">
        <w:t xml:space="preserve"> with settings that only apply to their login.</w:t>
      </w:r>
    </w:p>
    <w:p w14:paraId="37C7CF64" w14:textId="77777777" w:rsidR="00F4524B" w:rsidRDefault="00F4524B" w:rsidP="00F4524B">
      <w:bookmarkStart w:id="28" w:name="_Toc470878867"/>
      <w:bookmarkStart w:id="29" w:name="_Toc471128647"/>
    </w:p>
    <w:p w14:paraId="076C0E31" w14:textId="77777777" w:rsidR="00F4524B" w:rsidRDefault="00F4524B" w:rsidP="00F4524B"/>
    <w:p w14:paraId="57691FA1" w14:textId="77777777" w:rsidR="00F4524B" w:rsidRDefault="00F4524B" w:rsidP="00F4524B"/>
    <w:p w14:paraId="76EF354F" w14:textId="77777777" w:rsidR="00F4524B" w:rsidRDefault="00F4524B" w:rsidP="00F4524B"/>
    <w:p w14:paraId="51DCFF06" w14:textId="77777777" w:rsidR="00F4524B" w:rsidRDefault="00F4524B" w:rsidP="00F4524B"/>
    <w:p w14:paraId="2630759A" w14:textId="77777777" w:rsidR="00F4524B" w:rsidRDefault="00F4524B" w:rsidP="00F4524B"/>
    <w:p w14:paraId="2C1C686B" w14:textId="77777777" w:rsidR="00F4524B" w:rsidRDefault="00F4524B" w:rsidP="00F4524B"/>
    <w:p w14:paraId="58DE91AF" w14:textId="77777777" w:rsidR="00F4524B" w:rsidRDefault="00F4524B" w:rsidP="00F4524B"/>
    <w:p w14:paraId="6D87C4FB" w14:textId="77777777" w:rsidR="00F4524B" w:rsidRDefault="00F4524B" w:rsidP="00F4524B"/>
    <w:p w14:paraId="0C9CCC4B" w14:textId="77777777" w:rsidR="00F4524B" w:rsidRDefault="00F4524B" w:rsidP="00F4524B"/>
    <w:p w14:paraId="76561D81" w14:textId="77777777" w:rsidR="00F4524B" w:rsidRDefault="00F4524B" w:rsidP="00F4524B"/>
    <w:p w14:paraId="60B6C9E9" w14:textId="77777777" w:rsidR="00F4524B" w:rsidRDefault="00F4524B" w:rsidP="00F4524B">
      <w:pPr>
        <w:pStyle w:val="Heading3"/>
      </w:pPr>
    </w:p>
    <w:p w14:paraId="5F6CC6C9" w14:textId="77777777" w:rsidR="00F4524B" w:rsidRDefault="00F4524B" w:rsidP="00F4524B">
      <w:pPr>
        <w:pStyle w:val="Heading3"/>
      </w:pPr>
      <w:bookmarkStart w:id="30" w:name="_Toc471986816"/>
      <w:bookmarkStart w:id="31" w:name="_Toc534191781"/>
      <w:r>
        <w:t>Actions</w:t>
      </w:r>
      <w:bookmarkEnd w:id="28"/>
      <w:bookmarkEnd w:id="29"/>
      <w:bookmarkEnd w:id="30"/>
      <w:bookmarkEnd w:id="31"/>
    </w:p>
    <w:p w14:paraId="6B12F05F" w14:textId="77777777" w:rsidR="00F4524B" w:rsidRPr="00284009" w:rsidRDefault="00F4524B" w:rsidP="00F4524B">
      <w:r>
        <w:rPr>
          <w:noProof/>
          <w:lang w:eastAsia="en-GB"/>
        </w:rPr>
        <w:drawing>
          <wp:anchor distT="0" distB="0" distL="114300" distR="114300" simplePos="0" relativeHeight="251667456" behindDoc="1" locked="0" layoutInCell="1" allowOverlap="1" wp14:anchorId="0F90307C" wp14:editId="29A0CEA1">
            <wp:simplePos x="0" y="0"/>
            <wp:positionH relativeFrom="margin">
              <wp:align>left</wp:align>
            </wp:positionH>
            <wp:positionV relativeFrom="paragraph">
              <wp:posOffset>147752</wp:posOffset>
            </wp:positionV>
            <wp:extent cx="1514475" cy="3305175"/>
            <wp:effectExtent l="0" t="0" r="9525" b="9525"/>
            <wp:wrapTight wrapText="bothSides">
              <wp:wrapPolygon edited="0">
                <wp:start x="0" y="0"/>
                <wp:lineTo x="0" y="21538"/>
                <wp:lineTo x="21464" y="21538"/>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14475" cy="3305175"/>
                    </a:xfrm>
                    <a:prstGeom prst="rect">
                      <a:avLst/>
                    </a:prstGeom>
                  </pic:spPr>
                </pic:pic>
              </a:graphicData>
            </a:graphic>
          </wp:anchor>
        </w:drawing>
      </w:r>
      <w:r w:rsidRPr="00284009">
        <w:t xml:space="preserve">This is a dynamic menu that changes depending on the context of the current page.  For example, the image on the </w:t>
      </w:r>
      <w:r>
        <w:t>left</w:t>
      </w:r>
      <w:r w:rsidRPr="00284009">
        <w:t xml:space="preserve"> displays th</w:t>
      </w:r>
      <w:r>
        <w:t>e menu options available when you click</w:t>
      </w:r>
      <w:r w:rsidRPr="00284009">
        <w:t xml:space="preserve"> on the “</w:t>
      </w:r>
      <w:r>
        <w:t>Configuration</w:t>
      </w:r>
      <w:r w:rsidRPr="00284009">
        <w:t xml:space="preserve">” menu </w:t>
      </w:r>
      <w:r>
        <w:t>item</w:t>
      </w:r>
      <w:r w:rsidRPr="00284009">
        <w:t>.</w:t>
      </w:r>
    </w:p>
    <w:p w14:paraId="509C672B" w14:textId="77777777" w:rsidR="00F4524B" w:rsidRDefault="00F4524B" w:rsidP="00F4524B"/>
    <w:p w14:paraId="1B2EC3CD" w14:textId="77777777" w:rsidR="00F4524B" w:rsidRDefault="00F4524B" w:rsidP="00F4524B"/>
    <w:p w14:paraId="6C1A4784" w14:textId="77777777" w:rsidR="00F4524B" w:rsidRDefault="00F4524B" w:rsidP="00F4524B"/>
    <w:p w14:paraId="47368E0F" w14:textId="77777777" w:rsidR="00F4524B" w:rsidRDefault="00F4524B" w:rsidP="00F4524B"/>
    <w:p w14:paraId="12F4C013" w14:textId="77777777" w:rsidR="00F4524B" w:rsidRDefault="00F4524B" w:rsidP="00F4524B"/>
    <w:p w14:paraId="52795E96" w14:textId="77777777" w:rsidR="00F4524B" w:rsidRDefault="00F4524B" w:rsidP="00F4524B"/>
    <w:p w14:paraId="152E777D" w14:textId="77777777" w:rsidR="00F4524B" w:rsidRDefault="00F4524B" w:rsidP="00F4524B"/>
    <w:p w14:paraId="32AAA577" w14:textId="77777777" w:rsidR="00F4524B" w:rsidRDefault="00F4524B" w:rsidP="00F4524B"/>
    <w:p w14:paraId="579AA2C4" w14:textId="77777777" w:rsidR="00F4524B" w:rsidRDefault="00F4524B" w:rsidP="00F4524B"/>
    <w:p w14:paraId="62631F8E" w14:textId="77777777" w:rsidR="00F4524B" w:rsidRDefault="00F4524B" w:rsidP="00F4524B"/>
    <w:p w14:paraId="0FBE6913" w14:textId="77777777" w:rsidR="00F4524B" w:rsidRDefault="00F4524B" w:rsidP="00F4524B"/>
    <w:p w14:paraId="16D1B341" w14:textId="77777777" w:rsidR="00F4524B" w:rsidRDefault="00F4524B" w:rsidP="00F4524B">
      <w:pPr>
        <w:pStyle w:val="Heading1"/>
      </w:pPr>
      <w:bookmarkStart w:id="32" w:name="_Toc471986817"/>
      <w:bookmarkStart w:id="33" w:name="_Toc534191782"/>
      <w:r>
        <w:t>Configuration Home Screen</w:t>
      </w:r>
      <w:bookmarkEnd w:id="32"/>
      <w:bookmarkEnd w:id="33"/>
    </w:p>
    <w:p w14:paraId="05D684AE" w14:textId="77777777" w:rsidR="00F4524B" w:rsidRDefault="00F4524B" w:rsidP="00F4524B">
      <w:r>
        <w:t xml:space="preserve">Select </w:t>
      </w:r>
      <w:r>
        <w:rPr>
          <w:b/>
        </w:rPr>
        <w:t>Configuration</w:t>
      </w:r>
      <w:r>
        <w:t xml:space="preserve"> from the Main Menu to </w:t>
      </w:r>
      <w:proofErr w:type="spellStart"/>
      <w:r w:rsidRPr="002B2F86">
        <w:t>customise</w:t>
      </w:r>
      <w:proofErr w:type="spellEnd"/>
      <w:r w:rsidRPr="002B2F86">
        <w:t xml:space="preserve"> </w:t>
      </w:r>
      <w:r>
        <w:t>Ideagen OCM</w:t>
      </w:r>
      <w:r w:rsidRPr="002B2F86">
        <w:t>.</w:t>
      </w:r>
    </w:p>
    <w:p w14:paraId="11ACC64E" w14:textId="77777777" w:rsidR="00F4524B" w:rsidRDefault="00F4524B" w:rsidP="00F4524B">
      <w:r>
        <w:t xml:space="preserve">On first selecting </w:t>
      </w:r>
      <w:r>
        <w:rPr>
          <w:b/>
        </w:rPr>
        <w:t xml:space="preserve">Configuration, </w:t>
      </w:r>
      <w:r w:rsidRPr="00A86472">
        <w:t>you can</w:t>
      </w:r>
      <w:r>
        <w:t>:</w:t>
      </w:r>
    </w:p>
    <w:p w14:paraId="2C404F91" w14:textId="77777777" w:rsidR="00F4524B" w:rsidRDefault="00F4524B" w:rsidP="00F4524B">
      <w:pPr>
        <w:pStyle w:val="Bullet"/>
      </w:pPr>
      <w:r>
        <w:t>C</w:t>
      </w:r>
      <w:r w:rsidRPr="00A86472">
        <w:t xml:space="preserve">onfigure </w:t>
      </w:r>
      <w:r>
        <w:t>your default home page</w:t>
      </w:r>
    </w:p>
    <w:p w14:paraId="3A392E1D" w14:textId="77777777" w:rsidR="00F4524B" w:rsidRDefault="00F4524B" w:rsidP="00F4524B">
      <w:pPr>
        <w:pStyle w:val="Bullet"/>
      </w:pPr>
      <w:r>
        <w:t>Select whether to display print previews (not relevant for system administrators)</w:t>
      </w:r>
    </w:p>
    <w:p w14:paraId="3EAAF078" w14:textId="77777777" w:rsidR="00F4524B" w:rsidRDefault="00F4524B" w:rsidP="00F4524B">
      <w:pPr>
        <w:pStyle w:val="Bullet"/>
      </w:pPr>
      <w:r>
        <w:t>Select a default orderable location</w:t>
      </w:r>
    </w:p>
    <w:p w14:paraId="3ED7EE94" w14:textId="77777777" w:rsidR="00F4524B" w:rsidRDefault="00F4524B" w:rsidP="00F4524B">
      <w:pPr>
        <w:pStyle w:val="Bullet"/>
      </w:pPr>
      <w:r>
        <w:t>View a list of logged in users</w:t>
      </w:r>
    </w:p>
    <w:p w14:paraId="7CE88C70" w14:textId="77777777" w:rsidR="00F4524B" w:rsidRDefault="00F4524B" w:rsidP="00F4524B">
      <w:pPr>
        <w:pStyle w:val="Bullet"/>
      </w:pPr>
      <w:r>
        <w:t>Set the session expiry time</w:t>
      </w:r>
    </w:p>
    <w:p w14:paraId="00609B61" w14:textId="77777777" w:rsidR="00F4524B" w:rsidRDefault="00F4524B" w:rsidP="00F4524B">
      <w:pPr>
        <w:pStyle w:val="Bullet"/>
      </w:pPr>
      <w:r>
        <w:t>Set the session expiry warning time</w:t>
      </w:r>
    </w:p>
    <w:p w14:paraId="153580ED" w14:textId="77777777" w:rsidR="00F4524B" w:rsidRDefault="00F4524B" w:rsidP="00F4524B">
      <w:pPr>
        <w:pStyle w:val="Bullet"/>
      </w:pPr>
      <w:r>
        <w:t>Set password expiry</w:t>
      </w:r>
    </w:p>
    <w:p w14:paraId="409FCFC7" w14:textId="77777777" w:rsidR="00F4524B" w:rsidRDefault="00F4524B" w:rsidP="00F4524B">
      <w:pPr>
        <w:pStyle w:val="Bullet"/>
      </w:pPr>
      <w:r>
        <w:rPr>
          <w:noProof/>
          <w:lang w:eastAsia="en-GB"/>
        </w:rPr>
        <w:drawing>
          <wp:anchor distT="0" distB="0" distL="114300" distR="114300" simplePos="0" relativeHeight="251668480" behindDoc="0" locked="0" layoutInCell="1" allowOverlap="1" wp14:anchorId="1923B834" wp14:editId="0A5E61D6">
            <wp:simplePos x="0" y="0"/>
            <wp:positionH relativeFrom="margin">
              <wp:align>left</wp:align>
            </wp:positionH>
            <wp:positionV relativeFrom="paragraph">
              <wp:posOffset>488459</wp:posOffset>
            </wp:positionV>
            <wp:extent cx="6120130" cy="301815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3018155"/>
                    </a:xfrm>
                    <a:prstGeom prst="rect">
                      <a:avLst/>
                    </a:prstGeom>
                  </pic:spPr>
                </pic:pic>
              </a:graphicData>
            </a:graphic>
          </wp:anchor>
        </w:drawing>
      </w:r>
      <w:r>
        <w:t xml:space="preserve">Configure an </w:t>
      </w:r>
      <w:proofErr w:type="gramStart"/>
      <w:r>
        <w:t>administrators</w:t>
      </w:r>
      <w:proofErr w:type="gramEnd"/>
      <w:r>
        <w:t xml:space="preserve"> message to display at the top of the screen for any user who logs onto the system </w:t>
      </w:r>
    </w:p>
    <w:p w14:paraId="4DF2D8AB" w14:textId="77777777" w:rsidR="00F4524B" w:rsidRDefault="00F4524B" w:rsidP="00F4524B"/>
    <w:p w14:paraId="786F0032" w14:textId="77777777" w:rsidR="00F4524B" w:rsidRDefault="00F4524B" w:rsidP="00F4524B">
      <w:pPr>
        <w:pStyle w:val="Heading1"/>
      </w:pPr>
      <w:bookmarkStart w:id="34" w:name="_Toc471986818"/>
      <w:bookmarkStart w:id="35" w:name="_Toc534191783"/>
      <w:r>
        <w:t>User Management</w:t>
      </w:r>
      <w:bookmarkEnd w:id="34"/>
      <w:bookmarkEnd w:id="35"/>
    </w:p>
    <w:p w14:paraId="55676377" w14:textId="77777777" w:rsidR="00F4524B" w:rsidRDefault="00F4524B" w:rsidP="00F4524B">
      <w:pPr>
        <w:pStyle w:val="Heading2"/>
      </w:pPr>
      <w:bookmarkStart w:id="36" w:name="_Toc471986819"/>
      <w:bookmarkStart w:id="37" w:name="_Toc534191784"/>
      <w:r>
        <w:t>Users</w:t>
      </w:r>
      <w:bookmarkEnd w:id="36"/>
      <w:bookmarkEnd w:id="37"/>
    </w:p>
    <w:p w14:paraId="7A5FBC3F" w14:textId="77777777" w:rsidR="00F4524B" w:rsidRDefault="00F4524B" w:rsidP="00F4524B">
      <w:pPr>
        <w:pStyle w:val="Heading3"/>
      </w:pPr>
      <w:bookmarkStart w:id="38" w:name="_Toc471986820"/>
      <w:bookmarkStart w:id="39" w:name="_Toc534191785"/>
      <w:r>
        <w:t>Users and Requestors</w:t>
      </w:r>
      <w:bookmarkEnd w:id="38"/>
      <w:bookmarkEnd w:id="39"/>
    </w:p>
    <w:p w14:paraId="45C5ABEE" w14:textId="77777777" w:rsidR="00F4524B" w:rsidRDefault="00F4524B" w:rsidP="00F4524B">
      <w:r>
        <w:t>A user and requestor are two separate properties within Ideagen OCM.  A user gives an individual access into the Ideagen OCM system and allows all functionality allocated to the type of user.  A requestor is the details of an individual who can order requests.  The requestor’s details must match the details stored in the LIMS, RIS or other departmental system.  A user account can be linked to a requestor.  When a user is linked to a requestor the requestor details are used to populate the requestor field with the request page when that user is logged in.</w:t>
      </w:r>
    </w:p>
    <w:p w14:paraId="4B61AACB" w14:textId="77777777" w:rsidR="00F4524B" w:rsidRDefault="00F4524B" w:rsidP="00F4524B">
      <w:pPr>
        <w:pStyle w:val="Heading3"/>
      </w:pPr>
      <w:bookmarkStart w:id="40" w:name="_Toc471986821"/>
      <w:bookmarkStart w:id="41" w:name="_Toc534191786"/>
      <w:r>
        <w:t>User Search</w:t>
      </w:r>
      <w:bookmarkEnd w:id="40"/>
      <w:bookmarkEnd w:id="41"/>
    </w:p>
    <w:p w14:paraId="7CE205B5" w14:textId="77777777" w:rsidR="00F4524B" w:rsidRDefault="00F4524B" w:rsidP="00F4524B">
      <w:r>
        <w:rPr>
          <w:noProof/>
          <w:lang w:eastAsia="en-GB"/>
        </w:rPr>
        <w:drawing>
          <wp:anchor distT="0" distB="0" distL="114300" distR="114300" simplePos="0" relativeHeight="251671552" behindDoc="0" locked="0" layoutInCell="1" allowOverlap="1" wp14:anchorId="61DBF208" wp14:editId="4DE10BF3">
            <wp:simplePos x="0" y="0"/>
            <wp:positionH relativeFrom="margin">
              <wp:align>right</wp:align>
            </wp:positionH>
            <wp:positionV relativeFrom="paragraph">
              <wp:posOffset>294052</wp:posOffset>
            </wp:positionV>
            <wp:extent cx="6120130" cy="97663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130" cy="976630"/>
                    </a:xfrm>
                    <a:prstGeom prst="rect">
                      <a:avLst/>
                    </a:prstGeom>
                  </pic:spPr>
                </pic:pic>
              </a:graphicData>
            </a:graphic>
          </wp:anchor>
        </w:drawing>
      </w:r>
      <w:r>
        <w:t>It is possible to search for existing users by type, location and by name.</w:t>
      </w:r>
    </w:p>
    <w:p w14:paraId="0601FA67" w14:textId="77777777" w:rsidR="00F4524B" w:rsidRPr="002F738B" w:rsidRDefault="00F4524B" w:rsidP="00F4524B"/>
    <w:p w14:paraId="14EFE875" w14:textId="77777777" w:rsidR="00F4524B" w:rsidRDefault="00F4524B" w:rsidP="00F4524B">
      <w:pPr>
        <w:pStyle w:val="Heading3"/>
      </w:pPr>
      <w:bookmarkStart w:id="42" w:name="_Toc471986822"/>
      <w:bookmarkStart w:id="43" w:name="_Toc534191787"/>
      <w:r>
        <w:t>Adding a User Record</w:t>
      </w:r>
      <w:bookmarkEnd w:id="42"/>
      <w:bookmarkEnd w:id="43"/>
    </w:p>
    <w:p w14:paraId="52B59C55" w14:textId="77777777" w:rsidR="00F4524B" w:rsidRDefault="00F4524B" w:rsidP="00F4524B">
      <w:r>
        <w:t>Existing users are displayed in a user list. Select an existing user or enter details into the blank fields to create a new user.</w:t>
      </w:r>
    </w:p>
    <w:p w14:paraId="1C3B3BD4" w14:textId="77777777" w:rsidR="00F4524B" w:rsidRDefault="00F4524B" w:rsidP="00F4524B">
      <w:r>
        <w:rPr>
          <w:noProof/>
          <w:lang w:eastAsia="en-GB"/>
        </w:rPr>
        <w:drawing>
          <wp:anchor distT="0" distB="0" distL="114300" distR="114300" simplePos="0" relativeHeight="251673600" behindDoc="0" locked="0" layoutInCell="1" allowOverlap="1" wp14:anchorId="4D944A75" wp14:editId="4CF95AE5">
            <wp:simplePos x="0" y="0"/>
            <wp:positionH relativeFrom="margin">
              <wp:align>left</wp:align>
            </wp:positionH>
            <wp:positionV relativeFrom="paragraph">
              <wp:posOffset>462639</wp:posOffset>
            </wp:positionV>
            <wp:extent cx="1952625" cy="274320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52625" cy="2743200"/>
                    </a:xfrm>
                    <a:prstGeom prst="rect">
                      <a:avLst/>
                    </a:prstGeom>
                  </pic:spPr>
                </pic:pic>
              </a:graphicData>
            </a:graphic>
          </wp:anchor>
        </w:drawing>
      </w:r>
      <w:r>
        <w:t>U</w:t>
      </w:r>
      <w:r w:rsidRPr="00F0758A">
        <w:t>sers within the list are colour coded depending on the user type.  Clicking the blue ‘</w:t>
      </w:r>
      <w:proofErr w:type="spellStart"/>
      <w:r w:rsidRPr="00F0758A">
        <w:t>i</w:t>
      </w:r>
      <w:proofErr w:type="spellEnd"/>
      <w:r w:rsidRPr="00F0758A">
        <w:t xml:space="preserve">’ will show a popup with a table showing the colour </w:t>
      </w:r>
      <w:r>
        <w:t>key, for example:</w:t>
      </w:r>
    </w:p>
    <w:p w14:paraId="2772EA6A" w14:textId="77777777" w:rsidR="00F4524B" w:rsidRDefault="00F4524B" w:rsidP="00F4524B"/>
    <w:p w14:paraId="7E97B966" w14:textId="77777777" w:rsidR="00F4524B" w:rsidRDefault="00F4524B" w:rsidP="00F4524B">
      <w:r>
        <w:t xml:space="preserve">To add a new user to the system, complete the mandatory fields: </w:t>
      </w:r>
    </w:p>
    <w:p w14:paraId="1DB0768B" w14:textId="77777777" w:rsidR="00F4524B" w:rsidRDefault="00F4524B" w:rsidP="00F4524B">
      <w:pPr>
        <w:pStyle w:val="Bullet"/>
      </w:pPr>
      <w:r>
        <w:t>First Name</w:t>
      </w:r>
    </w:p>
    <w:p w14:paraId="15C068F9" w14:textId="77777777" w:rsidR="00F4524B" w:rsidRDefault="00F4524B" w:rsidP="00F4524B">
      <w:pPr>
        <w:pStyle w:val="Bullet"/>
      </w:pPr>
      <w:r>
        <w:t>Last name</w:t>
      </w:r>
    </w:p>
    <w:p w14:paraId="1187CDF6" w14:textId="77777777" w:rsidR="00F4524B" w:rsidRDefault="00F4524B" w:rsidP="00F4524B">
      <w:pPr>
        <w:pStyle w:val="Bullet"/>
      </w:pPr>
      <w:r>
        <w:t>User Name</w:t>
      </w:r>
    </w:p>
    <w:p w14:paraId="21F4FE02" w14:textId="77777777" w:rsidR="00F4524B" w:rsidRDefault="00F4524B" w:rsidP="00F4524B">
      <w:pPr>
        <w:pStyle w:val="Bullet"/>
      </w:pPr>
      <w:r>
        <w:t>Passwords</w:t>
      </w:r>
    </w:p>
    <w:p w14:paraId="4EC14993" w14:textId="77777777" w:rsidR="00F4524B" w:rsidRDefault="00F4524B" w:rsidP="00F4524B">
      <w:pPr>
        <w:pStyle w:val="Bullet"/>
      </w:pPr>
      <w:r>
        <w:t>User Type – used to assign permissions</w:t>
      </w:r>
    </w:p>
    <w:p w14:paraId="683064BE" w14:textId="77777777" w:rsidR="00F4524B" w:rsidRDefault="00F4524B" w:rsidP="00F4524B">
      <w:pPr>
        <w:pStyle w:val="Bullet"/>
      </w:pPr>
      <w:r>
        <w:t>Home Page – default home page</w:t>
      </w:r>
    </w:p>
    <w:p w14:paraId="2395ACC9" w14:textId="77777777" w:rsidR="00F4524B" w:rsidRDefault="00F4524B" w:rsidP="00F4524B">
      <w:pPr>
        <w:pStyle w:val="Bullet"/>
      </w:pPr>
      <w:r>
        <w:t xml:space="preserve">Locations – locations for which the user </w:t>
      </w:r>
      <w:proofErr w:type="gramStart"/>
      <w:r>
        <w:t>is able to</w:t>
      </w:r>
      <w:proofErr w:type="gramEnd"/>
      <w:r>
        <w:t xml:space="preserve"> make requests</w:t>
      </w:r>
    </w:p>
    <w:p w14:paraId="401253BE" w14:textId="77777777" w:rsidR="00F4524B" w:rsidRDefault="00F4524B" w:rsidP="00F4524B">
      <w:pPr>
        <w:pStyle w:val="Bullet"/>
      </w:pPr>
      <w:r>
        <w:t>Requestor – associated requestor (if the user is a requestor, or they always make requests on behalf of the same requestor)</w:t>
      </w:r>
    </w:p>
    <w:p w14:paraId="1A2366C2" w14:textId="77777777" w:rsidR="00F4524B" w:rsidRDefault="00F4524B" w:rsidP="00F4524B">
      <w:r>
        <w:t>Any non-mandatory fields as required:</w:t>
      </w:r>
    </w:p>
    <w:p w14:paraId="5B29E5EF" w14:textId="77777777" w:rsidR="00F4524B" w:rsidRDefault="00F4524B" w:rsidP="00F4524B">
      <w:pPr>
        <w:pStyle w:val="Bullet"/>
      </w:pPr>
      <w:r>
        <w:t>Email Address</w:t>
      </w:r>
    </w:p>
    <w:p w14:paraId="7166EA46" w14:textId="77777777" w:rsidR="00F4524B" w:rsidRDefault="00F4524B" w:rsidP="00F4524B">
      <w:pPr>
        <w:pStyle w:val="Bullet"/>
      </w:pPr>
      <w:r>
        <w:t>Description – free text description for the user</w:t>
      </w:r>
    </w:p>
    <w:p w14:paraId="14366137" w14:textId="77777777" w:rsidR="00F4524B" w:rsidRDefault="00F4524B" w:rsidP="00F4524B">
      <w:pPr>
        <w:pStyle w:val="Bullet"/>
      </w:pPr>
      <w:r>
        <w:t>National code – national GP code</w:t>
      </w:r>
    </w:p>
    <w:p w14:paraId="053C301C" w14:textId="77777777" w:rsidR="00F4524B" w:rsidRDefault="00F4524B" w:rsidP="00F4524B">
      <w:pPr>
        <w:pStyle w:val="Bullet"/>
      </w:pPr>
      <w:r>
        <w:t>Clinical System Username – usernames from third party clinical systems such as GP practice system, clinical portal or EPR to be mapped to this user when Ideagen OCM is launched</w:t>
      </w:r>
    </w:p>
    <w:p w14:paraId="710E4D54" w14:textId="77777777" w:rsidR="00F4524B" w:rsidRDefault="00F4524B" w:rsidP="00F4524B">
      <w:pPr>
        <w:pStyle w:val="Bullet"/>
      </w:pPr>
      <w:r>
        <w:t>Grade – staff grade</w:t>
      </w:r>
    </w:p>
    <w:p w14:paraId="4CB98155" w14:textId="77777777" w:rsidR="00F4524B" w:rsidRDefault="00F4524B" w:rsidP="00F4524B">
      <w:pPr>
        <w:pStyle w:val="Bullet"/>
      </w:pPr>
      <w:r>
        <w:t>Bleep number</w:t>
      </w:r>
    </w:p>
    <w:p w14:paraId="03A3706D" w14:textId="77777777" w:rsidR="00F4524B" w:rsidRDefault="00F4524B" w:rsidP="00F4524B">
      <w:pPr>
        <w:pStyle w:val="Bullet"/>
      </w:pPr>
      <w:r>
        <w:t>Requestor Groups – filters results/reports when signing off to ensure the whole of a team/group is made aware of the presence of a result</w:t>
      </w:r>
    </w:p>
    <w:p w14:paraId="301CB135" w14:textId="77777777" w:rsidR="00F4524B" w:rsidRDefault="00F4524B" w:rsidP="00F4524B">
      <w:pPr>
        <w:pStyle w:val="Bullet"/>
      </w:pPr>
      <w:r>
        <w:t>Location Groups – associates the user with all locations within the location group</w:t>
      </w:r>
    </w:p>
    <w:p w14:paraId="57C70D27" w14:textId="77777777" w:rsidR="00F4524B" w:rsidRDefault="00F4524B" w:rsidP="00F4524B">
      <w:pPr>
        <w:pStyle w:val="Bullet"/>
      </w:pPr>
      <w:r>
        <w:t>View Sensitive Results – allows user to see results marked as sensitive (E.G. GUM results)</w:t>
      </w:r>
    </w:p>
    <w:p w14:paraId="0A507547" w14:textId="77777777" w:rsidR="00F4524B" w:rsidRDefault="00F4524B" w:rsidP="00F4524B">
      <w:pPr>
        <w:pStyle w:val="Bullet"/>
        <w:numPr>
          <w:ilvl w:val="0"/>
          <w:numId w:val="0"/>
        </w:numPr>
        <w:ind w:left="360"/>
      </w:pPr>
      <w:r>
        <w:t>Users with this permission will be able to view results for sensitive tests regardless of whether they requested the tests or not.  If they view a request for a patient, they will see that sensitive tests have been requested for the patient regardless of whether they are the creator of the request.</w:t>
      </w:r>
    </w:p>
    <w:p w14:paraId="4BAFCBAE" w14:textId="77777777" w:rsidR="00F4524B" w:rsidRDefault="00F4524B" w:rsidP="00F4524B">
      <w:pPr>
        <w:pStyle w:val="Bullet"/>
        <w:numPr>
          <w:ilvl w:val="0"/>
          <w:numId w:val="0"/>
        </w:numPr>
        <w:ind w:left="360"/>
      </w:pPr>
      <w:r>
        <w:t xml:space="preserve">Users without this permission will only be able to view results for sensitive tests </w:t>
      </w:r>
      <w:r w:rsidRPr="00E343B4">
        <w:rPr>
          <w:b/>
        </w:rPr>
        <w:t>only</w:t>
      </w:r>
      <w:r>
        <w:t xml:space="preserve"> if they were the original requestor of the tests. If they view a request for a patient, they will see that sensitive tests have been requested for the patient </w:t>
      </w:r>
      <w:r w:rsidRPr="00E343B4">
        <w:rPr>
          <w:b/>
        </w:rPr>
        <w:t>only</w:t>
      </w:r>
      <w:r>
        <w:t xml:space="preserve"> if they are the original requestor of the tests.</w:t>
      </w:r>
    </w:p>
    <w:p w14:paraId="3225B677" w14:textId="77777777" w:rsidR="00F4524B" w:rsidRDefault="00F4524B" w:rsidP="00F4524B">
      <w:pPr>
        <w:pStyle w:val="Bullet"/>
      </w:pPr>
      <w:r>
        <w:t>Locked – lock/deactivate user account</w:t>
      </w:r>
    </w:p>
    <w:p w14:paraId="6BD5CE6A" w14:textId="77777777" w:rsidR="00F4524B" w:rsidRDefault="00F4524B" w:rsidP="00F4524B">
      <w:pPr>
        <w:pStyle w:val="Bullet"/>
      </w:pPr>
      <w:r>
        <w:rPr>
          <w:noProof/>
          <w:lang w:eastAsia="en-GB"/>
        </w:rPr>
        <w:drawing>
          <wp:anchor distT="0" distB="0" distL="114300" distR="114300" simplePos="0" relativeHeight="251672576" behindDoc="0" locked="0" layoutInCell="1" allowOverlap="1" wp14:anchorId="1520EEB7" wp14:editId="2B72AF0F">
            <wp:simplePos x="0" y="0"/>
            <wp:positionH relativeFrom="margin">
              <wp:align>left</wp:align>
            </wp:positionH>
            <wp:positionV relativeFrom="paragraph">
              <wp:posOffset>380808</wp:posOffset>
            </wp:positionV>
            <wp:extent cx="6120130" cy="49422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20130" cy="4942205"/>
                    </a:xfrm>
                    <a:prstGeom prst="rect">
                      <a:avLst/>
                    </a:prstGeom>
                  </pic:spPr>
                </pic:pic>
              </a:graphicData>
            </a:graphic>
          </wp:anchor>
        </w:drawing>
      </w:r>
      <w:r>
        <w:t>Force Password Reset – forces the user to reset their password on first login</w:t>
      </w:r>
    </w:p>
    <w:p w14:paraId="045CBAE3" w14:textId="77777777" w:rsidR="00F4524B" w:rsidRDefault="00F4524B" w:rsidP="00F4524B"/>
    <w:p w14:paraId="747A4C09" w14:textId="77777777" w:rsidR="00F4524B" w:rsidRDefault="00F4524B" w:rsidP="00F4524B">
      <w:r>
        <w:t xml:space="preserve">If an existing user’s details are in these </w:t>
      </w:r>
      <w:proofErr w:type="gramStart"/>
      <w:r>
        <w:t>fields</w:t>
      </w:r>
      <w:proofErr w:type="gramEnd"/>
      <w:r>
        <w:t xml:space="preserve"> click </w:t>
      </w:r>
      <w:r w:rsidRPr="00E51329">
        <w:rPr>
          <w:b/>
        </w:rPr>
        <w:t xml:space="preserve">Clear All </w:t>
      </w:r>
      <w:r>
        <w:t>before entering the new user’s details.  The location field has auto complete functionality.</w:t>
      </w:r>
    </w:p>
    <w:p w14:paraId="12C3F09B" w14:textId="77777777" w:rsidR="00F4524B" w:rsidRDefault="00F4524B" w:rsidP="00F4524B">
      <w:r>
        <w:t xml:space="preserve">To begin, specify the first name and last name of the user.  After focus is lost from the last name field the system will automatically create an unused user name.  If </w:t>
      </w:r>
      <w:proofErr w:type="spellStart"/>
      <w:r>
        <w:t>AUser</w:t>
      </w:r>
      <w:proofErr w:type="spellEnd"/>
      <w:r>
        <w:t xml:space="preserve"> was already in the </w:t>
      </w:r>
      <w:proofErr w:type="gramStart"/>
      <w:r>
        <w:t>system</w:t>
      </w:r>
      <w:proofErr w:type="gramEnd"/>
      <w:r>
        <w:t xml:space="preserve"> then AUser1 would have been used.  A random password which meets the current password policy is also created.</w:t>
      </w:r>
    </w:p>
    <w:p w14:paraId="01F21D30" w14:textId="77777777" w:rsidR="00F4524B" w:rsidRDefault="00F4524B" w:rsidP="00F4524B">
      <w:r w:rsidRPr="00894BC5">
        <w:t>If the user need</w:t>
      </w:r>
      <w:r>
        <w:t>s</w:t>
      </w:r>
      <w:r w:rsidRPr="00894BC5">
        <w:t xml:space="preserve"> to know their password</w:t>
      </w:r>
      <w:r>
        <w:t xml:space="preserve"> (if they will need to access the system directly rather than launching from a clinical system)</w:t>
      </w:r>
      <w:r w:rsidRPr="00894BC5">
        <w:t>, then the auto generated password will need to be over written.  As you type the system will indicate how strong the password is and what characters are required to meet the password policy.  If the entered password does not meet the password policy, the user will not be saved.</w:t>
      </w:r>
    </w:p>
    <w:p w14:paraId="40567ABA" w14:textId="77777777" w:rsidR="00F4524B" w:rsidRDefault="00F4524B" w:rsidP="00F4524B">
      <w:r w:rsidRPr="00894BC5">
        <w:t xml:space="preserve">Click </w:t>
      </w:r>
      <w:r w:rsidRPr="00894BC5">
        <w:rPr>
          <w:b/>
        </w:rPr>
        <w:t>Add/Update User</w:t>
      </w:r>
      <w:r w:rsidRPr="00894BC5">
        <w:t xml:space="preserve"> to save the new user to the system.  The user name and password entered here will be used by the user when logging into </w:t>
      </w:r>
      <w:r>
        <w:t>Ideagen OCM</w:t>
      </w:r>
      <w:r w:rsidRPr="00894BC5">
        <w:t>.</w:t>
      </w:r>
    </w:p>
    <w:p w14:paraId="50AF0591" w14:textId="77777777" w:rsidR="00F4524B" w:rsidRDefault="00F4524B" w:rsidP="00F4524B">
      <w:pPr>
        <w:pStyle w:val="Heading3"/>
      </w:pPr>
      <w:bookmarkStart w:id="44" w:name="_Toc471986823"/>
      <w:bookmarkStart w:id="45" w:name="_Toc534191788"/>
      <w:r>
        <w:t>Modifying a User Record</w:t>
      </w:r>
      <w:bookmarkEnd w:id="44"/>
      <w:bookmarkEnd w:id="45"/>
    </w:p>
    <w:p w14:paraId="65756DE8" w14:textId="77777777" w:rsidR="00F4524B" w:rsidRDefault="00F4524B" w:rsidP="00F4524B">
      <w:r w:rsidRPr="00894BC5">
        <w:t xml:space="preserve">To </w:t>
      </w:r>
      <w:r>
        <w:t>modify</w:t>
      </w:r>
      <w:r w:rsidRPr="00894BC5">
        <w:t xml:space="preserve"> the details of an existing user, </w:t>
      </w:r>
      <w:r>
        <w:t>select</w:t>
      </w:r>
      <w:r w:rsidRPr="00894BC5">
        <w:t xml:space="preserve"> the user</w:t>
      </w:r>
      <w:r>
        <w:t>, m</w:t>
      </w:r>
      <w:r w:rsidRPr="00894BC5">
        <w:t>ake the required changes and clic</w:t>
      </w:r>
      <w:r>
        <w:t xml:space="preserve">k </w:t>
      </w:r>
      <w:r w:rsidRPr="00894BC5">
        <w:rPr>
          <w:b/>
        </w:rPr>
        <w:t>Add/Update User</w:t>
      </w:r>
      <w:r>
        <w:t xml:space="preserve">. </w:t>
      </w:r>
    </w:p>
    <w:p w14:paraId="65063C23" w14:textId="77777777" w:rsidR="00F4524B" w:rsidRDefault="00F4524B" w:rsidP="00F4524B">
      <w:r w:rsidRPr="00894BC5">
        <w:t xml:space="preserve">The password fields are initially blank.  If a password change is required enter the new password into the fields.  If a password change is not required, leave </w:t>
      </w:r>
      <w:r>
        <w:t>the password</w:t>
      </w:r>
      <w:r w:rsidRPr="00894BC5">
        <w:t xml:space="preserve"> fields blank and t</w:t>
      </w:r>
      <w:r>
        <w:t xml:space="preserve">he password will remain unchanged. </w:t>
      </w:r>
    </w:p>
    <w:p w14:paraId="3B3E0945" w14:textId="77777777" w:rsidR="00F4524B" w:rsidRDefault="00F4524B" w:rsidP="00F4524B">
      <w:r>
        <w:t xml:space="preserve">Click </w:t>
      </w:r>
      <w:r w:rsidRPr="00894BC5">
        <w:rPr>
          <w:b/>
        </w:rPr>
        <w:t>Remove User</w:t>
      </w:r>
      <w:r w:rsidRPr="00894BC5">
        <w:t xml:space="preserve"> to delete a user from the system.</w:t>
      </w:r>
    </w:p>
    <w:p w14:paraId="55F66DE3" w14:textId="77777777" w:rsidR="00F4524B" w:rsidRDefault="00F4524B" w:rsidP="00F4524B">
      <w:pPr>
        <w:pStyle w:val="Heading2"/>
      </w:pPr>
      <w:bookmarkStart w:id="46" w:name="_Toc471986824"/>
      <w:bookmarkStart w:id="47" w:name="_Toc534191789"/>
      <w:r>
        <w:t>User Types</w:t>
      </w:r>
      <w:bookmarkEnd w:id="46"/>
      <w:bookmarkEnd w:id="47"/>
    </w:p>
    <w:p w14:paraId="69E284CA" w14:textId="77777777" w:rsidR="00F4524B" w:rsidRDefault="00F4524B" w:rsidP="00F4524B">
      <w:r w:rsidRPr="00A96FE1">
        <w:t xml:space="preserve">Users can be grouped together using User Types.  This allows for easier management of </w:t>
      </w:r>
      <w:r>
        <w:t>Ideagen OCM</w:t>
      </w:r>
      <w:r w:rsidRPr="00A96FE1">
        <w:t>.  Many configuration options, for example test and page permission</w:t>
      </w:r>
      <w:r>
        <w:t>s</w:t>
      </w:r>
      <w:r w:rsidRPr="00A96FE1">
        <w:t>, are specified at the User Type level.</w:t>
      </w:r>
    </w:p>
    <w:p w14:paraId="320D25BB" w14:textId="77777777" w:rsidR="00F4524B" w:rsidRDefault="00F4524B" w:rsidP="00F4524B">
      <w:pPr>
        <w:pStyle w:val="Heading3"/>
      </w:pPr>
      <w:bookmarkStart w:id="48" w:name="_Toc471986825"/>
      <w:bookmarkStart w:id="49" w:name="_Toc534191790"/>
      <w:r>
        <w:t>Adding a User Type</w:t>
      </w:r>
      <w:bookmarkEnd w:id="48"/>
      <w:bookmarkEnd w:id="49"/>
    </w:p>
    <w:p w14:paraId="3D6D4370" w14:textId="77777777" w:rsidR="00F4524B" w:rsidRDefault="00F4524B" w:rsidP="00F4524B">
      <w:r>
        <w:rPr>
          <w:noProof/>
          <w:lang w:eastAsia="en-GB"/>
        </w:rPr>
        <w:drawing>
          <wp:anchor distT="0" distB="0" distL="114300" distR="114300" simplePos="0" relativeHeight="251674624" behindDoc="0" locked="0" layoutInCell="1" allowOverlap="1" wp14:anchorId="69B29E59" wp14:editId="0471BC9D">
            <wp:simplePos x="0" y="0"/>
            <wp:positionH relativeFrom="margin">
              <wp:align>left</wp:align>
            </wp:positionH>
            <wp:positionV relativeFrom="paragraph">
              <wp:posOffset>443961</wp:posOffset>
            </wp:positionV>
            <wp:extent cx="6120130" cy="27698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130" cy="2769870"/>
                    </a:xfrm>
                    <a:prstGeom prst="rect">
                      <a:avLst/>
                    </a:prstGeom>
                  </pic:spPr>
                </pic:pic>
              </a:graphicData>
            </a:graphic>
          </wp:anchor>
        </w:drawing>
      </w:r>
      <w:r w:rsidRPr="00E80727">
        <w:t xml:space="preserve">Within the User Types screen, you can add and edit user types.  To add a new user type, </w:t>
      </w:r>
      <w:r>
        <w:t>enter</w:t>
      </w:r>
      <w:r w:rsidRPr="00E80727">
        <w:t xml:space="preserve"> a name, </w:t>
      </w:r>
      <w:r>
        <w:t>configure the</w:t>
      </w:r>
      <w:r w:rsidRPr="00E80727">
        <w:t xml:space="preserve"> </w:t>
      </w:r>
      <w:r>
        <w:t>properties,</w:t>
      </w:r>
      <w:r w:rsidRPr="00E80727">
        <w:t xml:space="preserve"> and click </w:t>
      </w:r>
      <w:r w:rsidRPr="00E80727">
        <w:rPr>
          <w:b/>
        </w:rPr>
        <w:t>Save User Type</w:t>
      </w:r>
      <w:r w:rsidRPr="00E80727">
        <w:t>.</w:t>
      </w:r>
    </w:p>
    <w:p w14:paraId="23C0E4A0" w14:textId="77777777" w:rsidR="00F4524B" w:rsidRDefault="00F4524B" w:rsidP="00F4524B">
      <w:pPr>
        <w:pStyle w:val="Bullet"/>
        <w:numPr>
          <w:ilvl w:val="0"/>
          <w:numId w:val="0"/>
        </w:numPr>
      </w:pPr>
    </w:p>
    <w:p w14:paraId="3A0F85CC" w14:textId="77777777" w:rsidR="00F4524B" w:rsidRPr="00A8325A" w:rsidRDefault="00F4524B" w:rsidP="00F4524B">
      <w:pPr>
        <w:pStyle w:val="Bullet"/>
        <w:keepNext/>
        <w:keepLines/>
        <w:numPr>
          <w:ilvl w:val="0"/>
          <w:numId w:val="0"/>
        </w:numPr>
      </w:pPr>
      <w:r>
        <w:t>Fields:</w:t>
      </w:r>
    </w:p>
    <w:p w14:paraId="008CBB61" w14:textId="77777777" w:rsidR="00F4524B" w:rsidRDefault="00F4524B" w:rsidP="00F4524B">
      <w:pPr>
        <w:pStyle w:val="Bullet"/>
        <w:keepNext/>
        <w:keepLines/>
      </w:pPr>
      <w:r w:rsidRPr="00A8325A">
        <w:t xml:space="preserve">Location Locked – </w:t>
      </w:r>
      <w:r>
        <w:t>L</w:t>
      </w:r>
      <w:r w:rsidRPr="00A8325A">
        <w:t>ocks the u</w:t>
      </w:r>
      <w:r>
        <w:t xml:space="preserve">ser to one location at a time. </w:t>
      </w:r>
      <w:r w:rsidRPr="00A8325A">
        <w:t>For example</w:t>
      </w:r>
      <w:r>
        <w:t xml:space="preserve">, the Search screen. </w:t>
      </w:r>
      <w:r w:rsidRPr="00A8325A">
        <w:t>A Location Locked user will be locked to their current default location.</w:t>
      </w:r>
    </w:p>
    <w:p w14:paraId="31FD2AAB" w14:textId="77777777" w:rsidR="00F4524B" w:rsidRPr="00B4719C" w:rsidRDefault="00F4524B" w:rsidP="00F4524B">
      <w:pPr>
        <w:rPr>
          <w:noProof/>
        </w:rPr>
      </w:pPr>
      <w:r>
        <w:rPr>
          <w:noProof/>
          <w:lang w:eastAsia="en-GB"/>
        </w:rPr>
        <w:drawing>
          <wp:anchor distT="0" distB="0" distL="114300" distR="114300" simplePos="0" relativeHeight="251675648" behindDoc="0" locked="0" layoutInCell="1" allowOverlap="1" wp14:anchorId="1A5D8551" wp14:editId="10D02356">
            <wp:simplePos x="0" y="0"/>
            <wp:positionH relativeFrom="margin">
              <wp:align>left</wp:align>
            </wp:positionH>
            <wp:positionV relativeFrom="paragraph">
              <wp:posOffset>407</wp:posOffset>
            </wp:positionV>
            <wp:extent cx="6120000" cy="1052903"/>
            <wp:effectExtent l="0" t="0" r="0"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1052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A9EF6" w14:textId="77777777" w:rsidR="00F4524B" w:rsidRDefault="00F4524B" w:rsidP="00F4524B">
      <w:pPr>
        <w:rPr>
          <w:noProof/>
        </w:rPr>
      </w:pPr>
      <w:r>
        <w:rPr>
          <w:noProof/>
          <w:lang w:eastAsia="en-GB"/>
        </w:rPr>
        <w:drawing>
          <wp:anchor distT="0" distB="0" distL="114300" distR="114300" simplePos="0" relativeHeight="251676672" behindDoc="0" locked="0" layoutInCell="1" allowOverlap="1" wp14:anchorId="1BE8427B" wp14:editId="384B30EA">
            <wp:simplePos x="0" y="0"/>
            <wp:positionH relativeFrom="margin">
              <wp:align>left</wp:align>
            </wp:positionH>
            <wp:positionV relativeFrom="paragraph">
              <wp:posOffset>515105</wp:posOffset>
            </wp:positionV>
            <wp:extent cx="6120000" cy="1052903"/>
            <wp:effectExtent l="0" t="0" r="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10529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 user without a locked location defaults to all locations. They can filter by any location by typing and selecting the location in the Location text field.</w:t>
      </w:r>
    </w:p>
    <w:p w14:paraId="27913B97" w14:textId="77777777" w:rsidR="00F4524B" w:rsidRDefault="00F4524B" w:rsidP="00F4524B">
      <w:pPr>
        <w:rPr>
          <w:noProof/>
        </w:rPr>
      </w:pPr>
    </w:p>
    <w:p w14:paraId="09A7E786" w14:textId="77777777" w:rsidR="00F4524B" w:rsidRDefault="00F4524B" w:rsidP="00F4524B">
      <w:pPr>
        <w:pStyle w:val="Bullet"/>
      </w:pPr>
      <w:r>
        <w:rPr>
          <w:noProof/>
          <w:lang w:eastAsia="en-GB"/>
        </w:rPr>
        <w:drawing>
          <wp:anchor distT="0" distB="0" distL="114300" distR="114300" simplePos="0" relativeHeight="251680768" behindDoc="0" locked="0" layoutInCell="1" allowOverlap="1" wp14:anchorId="37A05EBE" wp14:editId="1E5F81C8">
            <wp:simplePos x="0" y="0"/>
            <wp:positionH relativeFrom="margin">
              <wp:align>left</wp:align>
            </wp:positionH>
            <wp:positionV relativeFrom="paragraph">
              <wp:posOffset>634617</wp:posOffset>
            </wp:positionV>
            <wp:extent cx="6120000" cy="745806"/>
            <wp:effectExtent l="0" t="0" r="0" b="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7458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25A">
        <w:t>Reception Location Locked</w:t>
      </w:r>
      <w:r>
        <w:t xml:space="preserve"> – Similar to the Location Locked property, but specifically for the Reception screen. A Reception Location Locked user will be locked to their current default location.</w:t>
      </w:r>
      <w:r w:rsidRPr="00A8325A">
        <w:rPr>
          <w:noProof/>
          <w:lang w:eastAsia="en-GB"/>
        </w:rPr>
        <w:t xml:space="preserve"> </w:t>
      </w:r>
    </w:p>
    <w:p w14:paraId="0969C717" w14:textId="77777777" w:rsidR="00F4524B" w:rsidRPr="00B4719C" w:rsidRDefault="00F4524B" w:rsidP="00F4524B">
      <w:pPr>
        <w:rPr>
          <w:noProof/>
        </w:rPr>
      </w:pPr>
    </w:p>
    <w:p w14:paraId="3A0774CE" w14:textId="77777777" w:rsidR="00F4524B" w:rsidRDefault="00F4524B" w:rsidP="00F4524B">
      <w:pPr>
        <w:rPr>
          <w:noProof/>
        </w:rPr>
      </w:pPr>
      <w:r>
        <w:rPr>
          <w:noProof/>
          <w:lang w:eastAsia="en-GB"/>
        </w:rPr>
        <w:drawing>
          <wp:anchor distT="0" distB="0" distL="114300" distR="114300" simplePos="0" relativeHeight="251677696" behindDoc="0" locked="0" layoutInCell="1" allowOverlap="1" wp14:anchorId="51029891" wp14:editId="6BA3D461">
            <wp:simplePos x="0" y="0"/>
            <wp:positionH relativeFrom="margin">
              <wp:align>left</wp:align>
            </wp:positionH>
            <wp:positionV relativeFrom="paragraph">
              <wp:posOffset>415662</wp:posOffset>
            </wp:positionV>
            <wp:extent cx="6120000" cy="943226"/>
            <wp:effectExtent l="0" t="0" r="0" b="9525"/>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9432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A user not locked to a reception location defaults to all locations. They can filter by any location by typing and selecting the location in the text field.</w:t>
      </w:r>
    </w:p>
    <w:p w14:paraId="4B18C632" w14:textId="77777777" w:rsidR="00F4524B" w:rsidRDefault="00F4524B" w:rsidP="00F4524B">
      <w:pPr>
        <w:rPr>
          <w:noProof/>
        </w:rPr>
      </w:pPr>
    </w:p>
    <w:p w14:paraId="10785152" w14:textId="77777777" w:rsidR="00F4524B" w:rsidRDefault="00F4524B" w:rsidP="00F4524B">
      <w:pPr>
        <w:pStyle w:val="Bullet"/>
      </w:pPr>
      <w:r w:rsidRPr="00A8325A">
        <w:t>Result Location Locked –</w:t>
      </w:r>
      <w:r>
        <w:t xml:space="preserve"> A user who is Result Location Locked will only be able to view a patient’s results requested from their current default location. A user who isn’t locked to a result location will be able to see all a patient’s results regardless of the requesting location.</w:t>
      </w:r>
    </w:p>
    <w:p w14:paraId="72D47281" w14:textId="77777777" w:rsidR="00F4524B" w:rsidRDefault="00F4524B" w:rsidP="00F4524B">
      <w:pPr>
        <w:pStyle w:val="Bullet"/>
      </w:pPr>
      <w:r w:rsidRPr="00A8325A">
        <w:t>Reception Prefix Searching</w:t>
      </w:r>
      <w:r>
        <w:t xml:space="preserve"> – obsolete – do not use.</w:t>
      </w:r>
    </w:p>
    <w:p w14:paraId="5B39B626" w14:textId="77777777" w:rsidR="00F4524B" w:rsidRDefault="00F4524B" w:rsidP="00F4524B">
      <w:pPr>
        <w:pStyle w:val="Bullet"/>
      </w:pPr>
      <w:r>
        <w:rPr>
          <w:noProof/>
          <w:lang w:eastAsia="en-GB"/>
        </w:rPr>
        <w:drawing>
          <wp:anchor distT="0" distB="0" distL="114300" distR="114300" simplePos="0" relativeHeight="251678720" behindDoc="0" locked="0" layoutInCell="1" allowOverlap="1" wp14:anchorId="0717880D" wp14:editId="2CCB031C">
            <wp:simplePos x="0" y="0"/>
            <wp:positionH relativeFrom="margin">
              <wp:align>left</wp:align>
            </wp:positionH>
            <wp:positionV relativeFrom="paragraph">
              <wp:posOffset>674418</wp:posOffset>
            </wp:positionV>
            <wp:extent cx="6120000" cy="491786"/>
            <wp:effectExtent l="0" t="0" r="0" b="3810"/>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491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25A">
        <w:t>Administrator</w:t>
      </w:r>
      <w:r>
        <w:t xml:space="preserve"> – Gives the users additional privileges to allow them to administer Ideagen OCM.  For example, the Test Management screen. If a user type is created without the Administrator flag and given access to the Test Management screen, they will see:</w:t>
      </w:r>
    </w:p>
    <w:p w14:paraId="500DB03D" w14:textId="77777777" w:rsidR="00F4524B" w:rsidRDefault="00F4524B" w:rsidP="00F4524B"/>
    <w:p w14:paraId="382EE53C" w14:textId="77777777" w:rsidR="00F4524B" w:rsidRDefault="00F4524B" w:rsidP="00F4524B">
      <w:r>
        <w:rPr>
          <w:noProof/>
          <w:lang w:eastAsia="en-GB"/>
        </w:rPr>
        <w:drawing>
          <wp:anchor distT="0" distB="0" distL="114300" distR="114300" simplePos="0" relativeHeight="251679744" behindDoc="0" locked="0" layoutInCell="1" allowOverlap="1" wp14:anchorId="03431F58" wp14:editId="41162219">
            <wp:simplePos x="0" y="0"/>
            <wp:positionH relativeFrom="margin">
              <wp:align>left</wp:align>
            </wp:positionH>
            <wp:positionV relativeFrom="paragraph">
              <wp:posOffset>336163</wp:posOffset>
            </wp:positionV>
            <wp:extent cx="6120000" cy="1803214"/>
            <wp:effectExtent l="0" t="0" r="0" b="6985"/>
            <wp:wrapTopAndBottom/>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180321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If the same user type is given the Administrator </w:t>
      </w:r>
      <w:proofErr w:type="gramStart"/>
      <w:r>
        <w:t>flag</w:t>
      </w:r>
      <w:proofErr w:type="gramEnd"/>
      <w:r>
        <w:t xml:space="preserve"> they will see:</w:t>
      </w:r>
    </w:p>
    <w:p w14:paraId="7A1CF6CD" w14:textId="77777777" w:rsidR="00F4524B" w:rsidRDefault="00F4524B" w:rsidP="00F4524B">
      <w:pPr>
        <w:pStyle w:val="Bullet"/>
        <w:numPr>
          <w:ilvl w:val="0"/>
          <w:numId w:val="0"/>
        </w:numPr>
      </w:pPr>
    </w:p>
    <w:p w14:paraId="443505AB" w14:textId="77777777" w:rsidR="00F4524B" w:rsidRDefault="00F4524B" w:rsidP="00F4524B">
      <w:pPr>
        <w:pStyle w:val="Bullet"/>
      </w:pPr>
      <w:r w:rsidRPr="00A8325A">
        <w:t>Lab User</w:t>
      </w:r>
      <w:r>
        <w:t xml:space="preserve"> </w:t>
      </w:r>
      <w:proofErr w:type="gramStart"/>
      <w:r>
        <w:t>–  Gives</w:t>
      </w:r>
      <w:proofErr w:type="gramEnd"/>
      <w:r>
        <w:t xml:space="preserve"> users additional privileges to allow them to use Ideagen OCM. For example, the </w:t>
      </w:r>
      <w:r w:rsidRPr="00A8325A">
        <w:rPr>
          <w:b/>
        </w:rPr>
        <w:t>Cancel</w:t>
      </w:r>
      <w:r>
        <w:t xml:space="preserve"> button for a request becomes a </w:t>
      </w:r>
      <w:r w:rsidRPr="00A8325A">
        <w:rPr>
          <w:b/>
        </w:rPr>
        <w:t>Reject</w:t>
      </w:r>
      <w:r>
        <w:t xml:space="preserve"> button.</w:t>
      </w:r>
      <w:r>
        <w:rPr>
          <w:noProof/>
          <w:lang w:eastAsia="en-GB"/>
        </w:rPr>
        <w:t xml:space="preserve"> Lab Users can also reinstate a cancelled/rejected request, and add tests to a request that has already been collected.</w:t>
      </w:r>
    </w:p>
    <w:p w14:paraId="412739E0" w14:textId="77777777" w:rsidR="00F4524B" w:rsidRDefault="00F4524B" w:rsidP="00F4524B">
      <w:pPr>
        <w:pStyle w:val="Bullet"/>
      </w:pPr>
      <w:r w:rsidRPr="00A8325A">
        <w:t>Highlight Colour</w:t>
      </w:r>
      <w:r>
        <w:t xml:space="preserve"> – Highlight colour used in the User Management screen.</w:t>
      </w:r>
    </w:p>
    <w:p w14:paraId="18E42E87" w14:textId="77777777" w:rsidR="00F4524B" w:rsidRDefault="00F4524B" w:rsidP="00F4524B">
      <w:pPr>
        <w:pStyle w:val="Bullet"/>
      </w:pPr>
      <w:r w:rsidRPr="00B254BC">
        <w:t>Can Validate Radiology –</w:t>
      </w:r>
      <w:r>
        <w:t xml:space="preserve"> B</w:t>
      </w:r>
      <w:r w:rsidRPr="00B254BC">
        <w:t xml:space="preserve">asic flag to allow the users to validate radiology requests. If this flag is not set the users cannot validate the request and they </w:t>
      </w:r>
      <w:proofErr w:type="gramStart"/>
      <w:r w:rsidRPr="00B254BC">
        <w:t>have to</w:t>
      </w:r>
      <w:proofErr w:type="gramEnd"/>
      <w:r w:rsidRPr="00B254BC">
        <w:t xml:space="preserve"> get someone who can. If any exam permissions are configured via the Exam Permissions screen, this fl</w:t>
      </w:r>
      <w:r>
        <w:t xml:space="preserve">ag is ignored. </w:t>
      </w:r>
      <w:r w:rsidRPr="00B254BC">
        <w:t>The Exam Permissions screen gives precise control over who can view\validate each exam.</w:t>
      </w:r>
    </w:p>
    <w:p w14:paraId="04D9B6F4" w14:textId="77777777" w:rsidR="00F4524B" w:rsidRDefault="00F4524B" w:rsidP="00F4524B">
      <w:pPr>
        <w:pStyle w:val="Bullet"/>
      </w:pPr>
      <w:r w:rsidRPr="00B254BC">
        <w:t xml:space="preserve">Can Sign Off – Gives users the </w:t>
      </w:r>
      <w:r>
        <w:t xml:space="preserve">result sign off functionality. </w:t>
      </w:r>
      <w:r w:rsidRPr="00B254BC">
        <w:t>Users without this flag</w:t>
      </w:r>
      <w:r>
        <w:t xml:space="preserve"> will not see the </w:t>
      </w:r>
      <w:r w:rsidRPr="00F47291">
        <w:rPr>
          <w:b/>
        </w:rPr>
        <w:t>Sign Off</w:t>
      </w:r>
      <w:r>
        <w:t xml:space="preserve"> or </w:t>
      </w:r>
      <w:r w:rsidRPr="00F47291">
        <w:rPr>
          <w:b/>
        </w:rPr>
        <w:t>Sign Off</w:t>
      </w:r>
      <w:r>
        <w:t xml:space="preserve"> Audit buttons when vie</w:t>
      </w:r>
      <w:r w:rsidRPr="00B254BC">
        <w:t>wing results.</w:t>
      </w:r>
    </w:p>
    <w:p w14:paraId="2F4C742D" w14:textId="77777777" w:rsidR="00F4524B" w:rsidRDefault="00F4524B" w:rsidP="00F4524B">
      <w:pPr>
        <w:pStyle w:val="Bullet"/>
      </w:pPr>
      <w:r w:rsidRPr="00B254BC">
        <w:t>Can Manually Add Patients –</w:t>
      </w:r>
      <w:r>
        <w:t xml:space="preserve"> A</w:t>
      </w:r>
      <w:r w:rsidRPr="00B254BC">
        <w:t>llows users to manually add patients if they don’t already exist in Ideagen OCM.</w:t>
      </w:r>
    </w:p>
    <w:p w14:paraId="2311AB68" w14:textId="77777777" w:rsidR="00F4524B" w:rsidRDefault="00F4524B" w:rsidP="00F4524B">
      <w:pPr>
        <w:pStyle w:val="Bullet"/>
      </w:pPr>
      <w:r w:rsidRPr="00B254BC">
        <w:t>Can Use Lab Only Tests –</w:t>
      </w:r>
      <w:r>
        <w:t xml:space="preserve"> Allows users to add tests that are marked for lab use only.</w:t>
      </w:r>
    </w:p>
    <w:p w14:paraId="77E96C13" w14:textId="77777777" w:rsidR="00F4524B" w:rsidRDefault="00F4524B" w:rsidP="00F4524B">
      <w:pPr>
        <w:pStyle w:val="Bullet"/>
      </w:pPr>
      <w:r>
        <w:t>Acute – acute flag used for messaging</w:t>
      </w:r>
    </w:p>
    <w:p w14:paraId="50E4170D" w14:textId="77777777" w:rsidR="00F4524B" w:rsidRDefault="00F4524B" w:rsidP="00F4524B">
      <w:r>
        <w:t xml:space="preserve">To edit a User Type select it from the User Types drop down, modify the properties and click </w:t>
      </w:r>
      <w:r>
        <w:rPr>
          <w:b/>
        </w:rPr>
        <w:t>Save Changes</w:t>
      </w:r>
      <w:r>
        <w:t>.</w:t>
      </w:r>
    </w:p>
    <w:p w14:paraId="59553B31" w14:textId="77777777" w:rsidR="00F4524B" w:rsidRPr="00A8325A" w:rsidRDefault="00F4524B" w:rsidP="00F4524B">
      <w:r>
        <w:rPr>
          <w:noProof/>
          <w:lang w:eastAsia="en-GB"/>
        </w:rPr>
        <w:drawing>
          <wp:anchor distT="0" distB="0" distL="114300" distR="114300" simplePos="0" relativeHeight="251681792" behindDoc="0" locked="0" layoutInCell="1" allowOverlap="1" wp14:anchorId="0926FC98" wp14:editId="37B4FFBA">
            <wp:simplePos x="0" y="0"/>
            <wp:positionH relativeFrom="margin">
              <wp:align>left</wp:align>
            </wp:positionH>
            <wp:positionV relativeFrom="paragraph">
              <wp:posOffset>677173</wp:posOffset>
            </wp:positionV>
            <wp:extent cx="3638108" cy="905773"/>
            <wp:effectExtent l="0" t="0" r="635" b="8890"/>
            <wp:wrapTopAndBottom/>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3316" t="5870" r="3470" b="6027"/>
                    <a:stretch/>
                  </pic:blipFill>
                  <pic:spPr bwMode="auto">
                    <a:xfrm>
                      <a:off x="0" y="0"/>
                      <a:ext cx="3638108" cy="9057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To delete a User Type, select it from the User Types drop down, modify the properties and click </w:t>
      </w:r>
      <w:r>
        <w:rPr>
          <w:b/>
        </w:rPr>
        <w:t>Delete User Type</w:t>
      </w:r>
      <w:r>
        <w:t xml:space="preserve">. </w:t>
      </w:r>
      <w:r w:rsidRPr="00A72D83">
        <w:t xml:space="preserve">If there are no users assigned to this user type it will be deleted.  If there are users assigned, a warning </w:t>
      </w:r>
      <w:r>
        <w:t>will be displayed</w:t>
      </w:r>
      <w:r w:rsidRPr="00A72D83">
        <w:t>.</w:t>
      </w:r>
    </w:p>
    <w:p w14:paraId="35CCAF1A" w14:textId="77777777" w:rsidR="00F4524B" w:rsidRDefault="00F4524B" w:rsidP="00F4524B"/>
    <w:p w14:paraId="08664C4B" w14:textId="77777777" w:rsidR="00F4524B" w:rsidRDefault="00F4524B" w:rsidP="00F4524B">
      <w:r>
        <w:t xml:space="preserve">Select the desired option and click </w:t>
      </w:r>
      <w:r>
        <w:rPr>
          <w:b/>
        </w:rPr>
        <w:t>OK</w:t>
      </w:r>
      <w:r>
        <w:t>.</w:t>
      </w:r>
    </w:p>
    <w:p w14:paraId="57899689" w14:textId="77777777" w:rsidR="00F4524B" w:rsidRDefault="00F4524B" w:rsidP="00F4524B">
      <w:pPr>
        <w:pStyle w:val="Heading3"/>
      </w:pPr>
      <w:bookmarkStart w:id="50" w:name="_Toc471986826"/>
      <w:bookmarkStart w:id="51" w:name="_Toc534191791"/>
      <w:r>
        <w:t>User type Grade</w:t>
      </w:r>
      <w:bookmarkEnd w:id="50"/>
      <w:bookmarkEnd w:id="51"/>
    </w:p>
    <w:p w14:paraId="5460F5F0" w14:textId="77777777" w:rsidR="00F4524B" w:rsidRDefault="00F4524B" w:rsidP="00F4524B">
      <w:r w:rsidRPr="000C2705">
        <w:t>User Type Grade is used to rank the user types so in certain screens the users can't see/administer users in a user type with a higher grade.</w:t>
      </w:r>
    </w:p>
    <w:p w14:paraId="26C7CECE" w14:textId="77777777" w:rsidR="00F4524B" w:rsidRPr="000C2705" w:rsidRDefault="00F4524B" w:rsidP="00F4524B">
      <w:r w:rsidRPr="000C2705">
        <w:t>The hierarchy can be altered by dragging and dropping the user types into the desired order. Once dropped the hierarchy is automatically saved.</w:t>
      </w:r>
    </w:p>
    <w:p w14:paraId="5A558DC6" w14:textId="77777777" w:rsidR="00F4524B" w:rsidRDefault="00F4524B" w:rsidP="00F4524B"/>
    <w:p w14:paraId="1F2CD613" w14:textId="77777777" w:rsidR="00F4524B" w:rsidRDefault="00F4524B" w:rsidP="00F4524B">
      <w:r>
        <w:rPr>
          <w:noProof/>
          <w:lang w:eastAsia="en-GB"/>
        </w:rPr>
        <w:drawing>
          <wp:anchor distT="0" distB="0" distL="114300" distR="114300" simplePos="0" relativeHeight="251682816" behindDoc="0" locked="0" layoutInCell="1" allowOverlap="1" wp14:anchorId="35C3585D" wp14:editId="2221C0CD">
            <wp:simplePos x="0" y="0"/>
            <wp:positionH relativeFrom="margin">
              <wp:align>left</wp:align>
            </wp:positionH>
            <wp:positionV relativeFrom="paragraph">
              <wp:posOffset>611</wp:posOffset>
            </wp:positionV>
            <wp:extent cx="5243830" cy="161988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39901" b="270"/>
                    <a:stretch/>
                  </pic:blipFill>
                  <pic:spPr bwMode="auto">
                    <a:xfrm>
                      <a:off x="0" y="0"/>
                      <a:ext cx="5243830" cy="1619885"/>
                    </a:xfrm>
                    <a:prstGeom prst="rect">
                      <a:avLst/>
                    </a:prstGeom>
                    <a:ln>
                      <a:noFill/>
                    </a:ln>
                    <a:extLst>
                      <a:ext uri="{53640926-AAD7-44D8-BBD7-CCE9431645EC}">
                        <a14:shadowObscured xmlns:a14="http://schemas.microsoft.com/office/drawing/2010/main"/>
                      </a:ext>
                    </a:extLst>
                  </pic:spPr>
                </pic:pic>
              </a:graphicData>
            </a:graphic>
          </wp:anchor>
        </w:drawing>
      </w:r>
    </w:p>
    <w:p w14:paraId="161D5505" w14:textId="77777777" w:rsidR="00F4524B" w:rsidRDefault="00F4524B" w:rsidP="00F4524B">
      <w:pPr>
        <w:pStyle w:val="Heading2"/>
      </w:pPr>
      <w:bookmarkStart w:id="52" w:name="_Toc471986827"/>
      <w:bookmarkStart w:id="53" w:name="_Toc534191792"/>
      <w:r>
        <w:t>Requestors</w:t>
      </w:r>
      <w:bookmarkEnd w:id="52"/>
      <w:bookmarkEnd w:id="53"/>
    </w:p>
    <w:p w14:paraId="7E536A8B" w14:textId="77777777" w:rsidR="00F4524B" w:rsidRPr="00923C15" w:rsidRDefault="00F4524B" w:rsidP="00F4524B">
      <w:r w:rsidRPr="00923C15">
        <w:t>When making requests</w:t>
      </w:r>
      <w:r w:rsidRPr="00923C15">
        <w:rPr>
          <w:bCs/>
          <w:iCs/>
        </w:rPr>
        <w:t>,</w:t>
      </w:r>
      <w:r w:rsidRPr="00923C15">
        <w:t xml:space="preserve"> the request must be assigned a valid requestor for it to be submitted to the LIMS</w:t>
      </w:r>
      <w:r w:rsidRPr="00923C15">
        <w:rPr>
          <w:bCs/>
          <w:iCs/>
        </w:rPr>
        <w:t>, RIS or other departmental</w:t>
      </w:r>
      <w:r w:rsidRPr="00923C15">
        <w:t xml:space="preserve"> system.  The requestors within </w:t>
      </w:r>
      <w:r w:rsidRPr="00923C15">
        <w:rPr>
          <w:bCs/>
          <w:iCs/>
        </w:rPr>
        <w:t xml:space="preserve">Ideagen OCM </w:t>
      </w:r>
      <w:r w:rsidRPr="00923C15">
        <w:t xml:space="preserve">must match the requestors in the </w:t>
      </w:r>
      <w:r w:rsidRPr="00923C15">
        <w:rPr>
          <w:bCs/>
          <w:iCs/>
        </w:rPr>
        <w:t>remote</w:t>
      </w:r>
      <w:r w:rsidRPr="00923C15">
        <w:t xml:space="preserve"> system.  If the codes do not match the request will fail when submitted to the system.</w:t>
      </w:r>
    </w:p>
    <w:p w14:paraId="612B4C82" w14:textId="77777777" w:rsidR="00F4524B" w:rsidRDefault="00F4524B" w:rsidP="00F4524B">
      <w:r w:rsidRPr="00923C15">
        <w:t>Requestors are configured during original setup to specifications supplied.</w:t>
      </w:r>
    </w:p>
    <w:p w14:paraId="5522F45D" w14:textId="77777777" w:rsidR="00F4524B" w:rsidRDefault="00F4524B" w:rsidP="00F4524B">
      <w:pPr>
        <w:pStyle w:val="Heading3"/>
      </w:pPr>
      <w:bookmarkStart w:id="54" w:name="_Toc471986828"/>
      <w:bookmarkStart w:id="55" w:name="_Toc534191793"/>
      <w:r>
        <w:t>Adding a Requestor</w:t>
      </w:r>
      <w:bookmarkEnd w:id="54"/>
      <w:bookmarkEnd w:id="55"/>
    </w:p>
    <w:p w14:paraId="39056528" w14:textId="77777777" w:rsidR="00F4524B" w:rsidRDefault="00F4524B" w:rsidP="00F4524B">
      <w:r>
        <w:rPr>
          <w:noProof/>
          <w:lang w:eastAsia="en-GB"/>
        </w:rPr>
        <w:drawing>
          <wp:anchor distT="0" distB="0" distL="114300" distR="114300" simplePos="0" relativeHeight="251683840" behindDoc="0" locked="0" layoutInCell="1" allowOverlap="1" wp14:anchorId="03EE4A39" wp14:editId="67A226B3">
            <wp:simplePos x="0" y="0"/>
            <wp:positionH relativeFrom="margin">
              <wp:align>left</wp:align>
            </wp:positionH>
            <wp:positionV relativeFrom="paragraph">
              <wp:posOffset>458470</wp:posOffset>
            </wp:positionV>
            <wp:extent cx="6120765" cy="1981835"/>
            <wp:effectExtent l="0" t="0" r="0" b="0"/>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0765" cy="1981835"/>
                    </a:xfrm>
                    <a:prstGeom prst="rect">
                      <a:avLst/>
                    </a:prstGeom>
                  </pic:spPr>
                </pic:pic>
              </a:graphicData>
            </a:graphic>
          </wp:anchor>
        </w:drawing>
      </w:r>
      <w:r>
        <w:t>Within the Requestors</w:t>
      </w:r>
      <w:r w:rsidRPr="00923C15">
        <w:t xml:space="preserve"> screen you can add and edit requestors.  To add a new requestor, enter the code and name of the new requestor.</w:t>
      </w:r>
    </w:p>
    <w:p w14:paraId="1F06936A" w14:textId="77777777" w:rsidR="00F4524B" w:rsidRDefault="00F4524B" w:rsidP="00F4524B"/>
    <w:p w14:paraId="5A5201DA" w14:textId="77777777" w:rsidR="00F4524B" w:rsidRDefault="00F4524B" w:rsidP="00F4524B">
      <w:r>
        <w:rPr>
          <w:noProof/>
          <w:lang w:eastAsia="en-GB"/>
        </w:rPr>
        <w:drawing>
          <wp:anchor distT="0" distB="0" distL="114300" distR="114300" simplePos="0" relativeHeight="251768832" behindDoc="0" locked="0" layoutInCell="1" allowOverlap="1" wp14:anchorId="52B3917E" wp14:editId="4DE18143">
            <wp:simplePos x="0" y="0"/>
            <wp:positionH relativeFrom="margin">
              <wp:align>left</wp:align>
            </wp:positionH>
            <wp:positionV relativeFrom="paragraph">
              <wp:posOffset>670560</wp:posOffset>
            </wp:positionV>
            <wp:extent cx="3600000" cy="2071942"/>
            <wp:effectExtent l="0" t="0" r="635" b="5080"/>
            <wp:wrapTopAndBottom/>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00000" cy="2071942"/>
                    </a:xfrm>
                    <a:prstGeom prst="rect">
                      <a:avLst/>
                    </a:prstGeom>
                  </pic:spPr>
                </pic:pic>
              </a:graphicData>
            </a:graphic>
            <wp14:sizeRelH relativeFrom="margin">
              <wp14:pctWidth>0</wp14:pctWidth>
            </wp14:sizeRelH>
            <wp14:sizeRelV relativeFrom="margin">
              <wp14:pctHeight>0</wp14:pctHeight>
            </wp14:sizeRelV>
          </wp:anchor>
        </w:drawing>
      </w:r>
      <w:r>
        <w:t xml:space="preserve">A requestor can be linked to one or more individual locations and to predefined location groups.  To add the requestor to an individual location and specify the default location click on the </w:t>
      </w:r>
      <w:r w:rsidRPr="00B254BC">
        <w:rPr>
          <w:b/>
        </w:rPr>
        <w:t>Select</w:t>
      </w:r>
      <w:r>
        <w:t xml:space="preserve"> button next to Requestor Locations.</w:t>
      </w:r>
    </w:p>
    <w:p w14:paraId="171DF8D1" w14:textId="77777777" w:rsidR="00F4524B" w:rsidRDefault="00F4524B" w:rsidP="00F4524B"/>
    <w:p w14:paraId="73DF1DA0" w14:textId="77777777" w:rsidR="00F4524B" w:rsidRDefault="00F4524B" w:rsidP="00F4524B">
      <w:r>
        <w:t xml:space="preserve">In the location field start typing the name of the location that the requestor will be linked to. A </w:t>
      </w:r>
      <w:proofErr w:type="gramStart"/>
      <w:r>
        <w:t>drop down</w:t>
      </w:r>
      <w:proofErr w:type="gramEnd"/>
      <w:r>
        <w:t xml:space="preserve"> list will appear with valid locations that the requestor can be linked to. Select the correct location and tab or click away from the locations field. The location will be added to the list of selected locations for the new requestor.</w:t>
      </w:r>
    </w:p>
    <w:p w14:paraId="518069B3" w14:textId="77777777" w:rsidR="00F4524B" w:rsidRDefault="00F4524B" w:rsidP="00F4524B">
      <w:r>
        <w:t xml:space="preserve">Select all the locations the requestor is associated with and click </w:t>
      </w:r>
      <w:r w:rsidRPr="00B254BC">
        <w:rPr>
          <w:b/>
        </w:rPr>
        <w:t>OK</w:t>
      </w:r>
      <w:r>
        <w:t xml:space="preserve">. </w:t>
      </w:r>
      <w:r w:rsidRPr="00B254BC">
        <w:t>A default location is mandato</w:t>
      </w:r>
      <w:r>
        <w:t>ry.</w:t>
      </w:r>
      <w:r w:rsidRPr="00B254BC">
        <w:t xml:space="preserve"> The user can change their default location when they are logged into </w:t>
      </w:r>
      <w:r>
        <w:t>the system</w:t>
      </w:r>
      <w:r w:rsidRPr="00B254BC">
        <w:t>.</w:t>
      </w:r>
    </w:p>
    <w:p w14:paraId="4663EB7E" w14:textId="77777777" w:rsidR="00F4524B" w:rsidRDefault="00F4524B" w:rsidP="00F4524B">
      <w:r>
        <w:rPr>
          <w:noProof/>
          <w:lang w:eastAsia="en-GB"/>
        </w:rPr>
        <w:drawing>
          <wp:anchor distT="0" distB="0" distL="114300" distR="114300" simplePos="0" relativeHeight="251769856" behindDoc="0" locked="0" layoutInCell="1" allowOverlap="1" wp14:anchorId="5F28D628" wp14:editId="3CACAF2C">
            <wp:simplePos x="0" y="0"/>
            <wp:positionH relativeFrom="margin">
              <wp:align>left</wp:align>
            </wp:positionH>
            <wp:positionV relativeFrom="paragraph">
              <wp:posOffset>466725</wp:posOffset>
            </wp:positionV>
            <wp:extent cx="3600000" cy="1935971"/>
            <wp:effectExtent l="0" t="0" r="635" b="7620"/>
            <wp:wrapTopAndBottom/>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600000" cy="1935971"/>
                    </a:xfrm>
                    <a:prstGeom prst="rect">
                      <a:avLst/>
                    </a:prstGeom>
                  </pic:spPr>
                </pic:pic>
              </a:graphicData>
            </a:graphic>
            <wp14:sizeRelH relativeFrom="margin">
              <wp14:pctWidth>0</wp14:pctWidth>
            </wp14:sizeRelH>
            <wp14:sizeRelV relativeFrom="margin">
              <wp14:pctHeight>0</wp14:pctHeight>
            </wp14:sizeRelV>
          </wp:anchor>
        </w:drawing>
      </w:r>
      <w:r w:rsidRPr="00B254BC">
        <w:t>To add the requestor to one or mor</w:t>
      </w:r>
      <w:r>
        <w:t xml:space="preserve">e location groups, click on the </w:t>
      </w:r>
      <w:r w:rsidRPr="00B254BC">
        <w:rPr>
          <w:b/>
        </w:rPr>
        <w:t>Select</w:t>
      </w:r>
      <w:r w:rsidRPr="00B254BC">
        <w:t xml:space="preserve"> button next to Requestor Location Groups.</w:t>
      </w:r>
    </w:p>
    <w:p w14:paraId="024E1718" w14:textId="77777777" w:rsidR="00F4524B" w:rsidRDefault="00F4524B" w:rsidP="00F4524B"/>
    <w:p w14:paraId="08D8B0CA" w14:textId="77777777" w:rsidR="00F4524B" w:rsidRDefault="00F4524B" w:rsidP="00F4524B">
      <w:r>
        <w:t xml:space="preserve">Select all the location groups the requestor will be allowed to order from and click </w:t>
      </w:r>
      <w:r w:rsidRPr="00B254BC">
        <w:rPr>
          <w:b/>
        </w:rPr>
        <w:t>OK</w:t>
      </w:r>
      <w:r>
        <w:t>.</w:t>
      </w:r>
    </w:p>
    <w:p w14:paraId="7C02EA48" w14:textId="77777777" w:rsidR="00F4524B" w:rsidRDefault="00F4524B" w:rsidP="00F4524B">
      <w:r>
        <w:t>Enter the requestors national (GP or GMC) code, RIS code (as this may be different to their requestor code), email address and mobile number.</w:t>
      </w:r>
    </w:p>
    <w:p w14:paraId="16E2C622" w14:textId="77777777" w:rsidR="00F4524B" w:rsidRDefault="00F4524B" w:rsidP="00F4524B">
      <w:r>
        <w:t xml:space="preserve">If your system is configured for multiple submittal locations the ‘Submittal Location’ dropdown will be </w:t>
      </w:r>
      <w:proofErr w:type="gramStart"/>
      <w:r>
        <w:t>enabled</w:t>
      </w:r>
      <w:proofErr w:type="gramEnd"/>
      <w:r>
        <w:t xml:space="preserve"> and you can choose which site the requestor will be submitting requests to.  </w:t>
      </w:r>
    </w:p>
    <w:p w14:paraId="14D7C5F8" w14:textId="77777777" w:rsidR="00F4524B" w:rsidRDefault="00F4524B" w:rsidP="00F4524B">
      <w:r>
        <w:t>If your system isn’t setup for multiple submittal locations the drop down will be disabled.</w:t>
      </w:r>
    </w:p>
    <w:p w14:paraId="34D276BD" w14:textId="77777777" w:rsidR="00F4524B" w:rsidRDefault="00F4524B" w:rsidP="00F4524B">
      <w:r>
        <w:t xml:space="preserve">Click </w:t>
      </w:r>
      <w:r w:rsidRPr="00170901">
        <w:rPr>
          <w:b/>
        </w:rPr>
        <w:t>Add</w:t>
      </w:r>
      <w:r>
        <w:t xml:space="preserve"> to add the new requestor or </w:t>
      </w:r>
      <w:r w:rsidRPr="00170901">
        <w:rPr>
          <w:b/>
        </w:rPr>
        <w:t>Cancel</w:t>
      </w:r>
      <w:r>
        <w:t xml:space="preserve"> to clear the fields.</w:t>
      </w:r>
    </w:p>
    <w:p w14:paraId="0921FA9E" w14:textId="77777777" w:rsidR="00F4524B" w:rsidRDefault="00F4524B" w:rsidP="00F4524B">
      <w:pPr>
        <w:pStyle w:val="Heading3"/>
      </w:pPr>
      <w:bookmarkStart w:id="56" w:name="_Toc471986829"/>
      <w:bookmarkStart w:id="57" w:name="_Toc534191794"/>
      <w:r>
        <w:rPr>
          <w:noProof/>
          <w:lang w:eastAsia="en-GB"/>
        </w:rPr>
        <w:t>Modifying a Requestor</w:t>
      </w:r>
      <w:bookmarkEnd w:id="56"/>
      <w:bookmarkEnd w:id="57"/>
    </w:p>
    <w:p w14:paraId="77983D96" w14:textId="77777777" w:rsidR="00F4524B" w:rsidRPr="00B04948" w:rsidRDefault="00F4524B" w:rsidP="00F4524B">
      <w:r w:rsidRPr="00B04948">
        <w:t xml:space="preserve">To edit or delete a </w:t>
      </w:r>
      <w:r>
        <w:t>requestor</w:t>
      </w:r>
      <w:r w:rsidRPr="00B04948">
        <w:t xml:space="preserve">, select </w:t>
      </w:r>
      <w:r>
        <w:t xml:space="preserve">the location by typing the location name into the location field.  The auto complete function will show a drop down of valid location names to help with the location selection.  Select the location which will populate the requestor drop down with the requestors at the selected location.  Select the requestor from the </w:t>
      </w:r>
      <w:proofErr w:type="gramStart"/>
      <w:r>
        <w:t>drop down</w:t>
      </w:r>
      <w:proofErr w:type="gramEnd"/>
      <w:r w:rsidRPr="00B04948">
        <w:t xml:space="preserve"> list.</w:t>
      </w:r>
    </w:p>
    <w:p w14:paraId="267F9A8E" w14:textId="77777777" w:rsidR="00F4524B" w:rsidRDefault="00F4524B" w:rsidP="00F4524B">
      <w:pPr>
        <w:pStyle w:val="BodyText"/>
      </w:pPr>
      <w:r>
        <w:rPr>
          <w:noProof/>
          <w:lang w:eastAsia="en-GB"/>
        </w:rPr>
        <w:drawing>
          <wp:inline distT="0" distB="0" distL="0" distR="0" wp14:anchorId="47C90160" wp14:editId="0546AA47">
            <wp:extent cx="6120130" cy="8255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825500"/>
                    </a:xfrm>
                    <a:prstGeom prst="rect">
                      <a:avLst/>
                    </a:prstGeom>
                  </pic:spPr>
                </pic:pic>
              </a:graphicData>
            </a:graphic>
          </wp:inline>
        </w:drawing>
      </w:r>
    </w:p>
    <w:p w14:paraId="08590531" w14:textId="77777777" w:rsidR="00F4524B" w:rsidRDefault="00F4524B" w:rsidP="00F4524B"/>
    <w:p w14:paraId="5A28E6D7" w14:textId="77777777" w:rsidR="00F4524B" w:rsidRDefault="00F4524B" w:rsidP="00F4524B">
      <w:r>
        <w:t>As soon as a requestor is selected the details will be loaded.</w:t>
      </w:r>
    </w:p>
    <w:p w14:paraId="6E2CAF3A" w14:textId="77777777" w:rsidR="00F4524B" w:rsidRDefault="00F4524B" w:rsidP="00F4524B">
      <w:pPr>
        <w:pStyle w:val="BodyText"/>
      </w:pPr>
      <w:r>
        <w:rPr>
          <w:noProof/>
          <w:lang w:eastAsia="en-GB"/>
        </w:rPr>
        <w:drawing>
          <wp:inline distT="0" distB="0" distL="0" distR="0" wp14:anchorId="02FF1693" wp14:editId="0F11C266">
            <wp:extent cx="6120130" cy="19812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981200"/>
                    </a:xfrm>
                    <a:prstGeom prst="rect">
                      <a:avLst/>
                    </a:prstGeom>
                  </pic:spPr>
                </pic:pic>
              </a:graphicData>
            </a:graphic>
          </wp:inline>
        </w:drawing>
      </w:r>
    </w:p>
    <w:p w14:paraId="434B3E34" w14:textId="77777777" w:rsidR="00F4524B" w:rsidRDefault="00F4524B" w:rsidP="00F4524B"/>
    <w:p w14:paraId="389E2DBA" w14:textId="77777777" w:rsidR="00F4524B" w:rsidRDefault="00F4524B" w:rsidP="00F4524B">
      <w:r>
        <w:t>Alternatively, if the requestor is proving hard to find, the requestor can be searched in the Find Requestor section.</w:t>
      </w:r>
    </w:p>
    <w:p w14:paraId="274D146F" w14:textId="77777777" w:rsidR="00F4524B" w:rsidRDefault="00F4524B" w:rsidP="00F4524B">
      <w:r>
        <w:t>As the requestor name is typed a drop down will appear with matching requestors.</w:t>
      </w:r>
    </w:p>
    <w:p w14:paraId="5315B453" w14:textId="77777777" w:rsidR="00F4524B" w:rsidRDefault="00F4524B" w:rsidP="00F4524B">
      <w:pPr>
        <w:pStyle w:val="BodyText"/>
      </w:pPr>
      <w:r>
        <w:rPr>
          <w:noProof/>
          <w:lang w:eastAsia="en-GB"/>
        </w:rPr>
        <w:drawing>
          <wp:inline distT="0" distB="0" distL="0" distR="0" wp14:anchorId="375B70FD" wp14:editId="4A0A71A7">
            <wp:extent cx="6120130" cy="45910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59105"/>
                    </a:xfrm>
                    <a:prstGeom prst="rect">
                      <a:avLst/>
                    </a:prstGeom>
                  </pic:spPr>
                </pic:pic>
              </a:graphicData>
            </a:graphic>
          </wp:inline>
        </w:drawing>
      </w:r>
    </w:p>
    <w:p w14:paraId="02B3B15E" w14:textId="77777777" w:rsidR="00F4524B" w:rsidRDefault="00F4524B" w:rsidP="00F4524B">
      <w:pPr>
        <w:pStyle w:val="BodyText"/>
      </w:pPr>
    </w:p>
    <w:p w14:paraId="42A81520" w14:textId="77777777" w:rsidR="00F4524B" w:rsidRDefault="00F4524B" w:rsidP="00F4524B">
      <w:r>
        <w:t>Selecting a requestor from the drop down will load it into the Edit Requestor section.</w:t>
      </w:r>
    </w:p>
    <w:p w14:paraId="453F4C63" w14:textId="77777777" w:rsidR="00F4524B" w:rsidRDefault="00F4524B" w:rsidP="00F4524B">
      <w:r>
        <w:t xml:space="preserve">Amend the properties of the requestor and click </w:t>
      </w:r>
      <w:r w:rsidRPr="00170901">
        <w:rPr>
          <w:b/>
        </w:rPr>
        <w:t>Save</w:t>
      </w:r>
      <w:r>
        <w:t xml:space="preserve"> to save the changes to the system or click </w:t>
      </w:r>
      <w:r w:rsidRPr="00170901">
        <w:rPr>
          <w:b/>
        </w:rPr>
        <w:t>Cancel</w:t>
      </w:r>
      <w:r>
        <w:t xml:space="preserve"> to cancel the changes.</w:t>
      </w:r>
    </w:p>
    <w:p w14:paraId="286241B1" w14:textId="77777777" w:rsidR="00F4524B" w:rsidRDefault="00F4524B" w:rsidP="00F4524B">
      <w:r>
        <w:t xml:space="preserve">To delete the requestor click </w:t>
      </w:r>
      <w:r w:rsidRPr="00170901">
        <w:rPr>
          <w:b/>
        </w:rPr>
        <w:t>Delete</w:t>
      </w:r>
      <w:r>
        <w:t xml:space="preserve">.  A requestor is not removed from the system </w:t>
      </w:r>
      <w:proofErr w:type="gramStart"/>
      <w:r>
        <w:t>completely, but</w:t>
      </w:r>
      <w:proofErr w:type="gramEnd"/>
      <w:r>
        <w:t xml:space="preserve"> marked as inactive.  To reactive a requestor, select the requestor in the Inactive Requestors section.</w:t>
      </w:r>
    </w:p>
    <w:p w14:paraId="5C7EE0F7" w14:textId="77777777" w:rsidR="00F4524B" w:rsidRDefault="00F4524B" w:rsidP="00F4524B">
      <w:pPr>
        <w:pStyle w:val="BodyText"/>
      </w:pPr>
      <w:r>
        <w:rPr>
          <w:noProof/>
          <w:lang w:eastAsia="en-GB"/>
        </w:rPr>
        <w:drawing>
          <wp:inline distT="0" distB="0" distL="0" distR="0" wp14:anchorId="0DB6E20C" wp14:editId="3C0A99B0">
            <wp:extent cx="6120130" cy="77089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770890"/>
                    </a:xfrm>
                    <a:prstGeom prst="rect">
                      <a:avLst/>
                    </a:prstGeom>
                  </pic:spPr>
                </pic:pic>
              </a:graphicData>
            </a:graphic>
          </wp:inline>
        </w:drawing>
      </w:r>
    </w:p>
    <w:p w14:paraId="0A895061" w14:textId="77777777" w:rsidR="00F4524B" w:rsidRDefault="00F4524B" w:rsidP="00F4524B"/>
    <w:p w14:paraId="50DD5B40" w14:textId="77777777" w:rsidR="00F4524B" w:rsidRDefault="00F4524B" w:rsidP="00F4524B">
      <w:r>
        <w:t xml:space="preserve">Click </w:t>
      </w:r>
      <w:r w:rsidRPr="00170901">
        <w:rPr>
          <w:b/>
        </w:rPr>
        <w:t>Reactivate</w:t>
      </w:r>
      <w:r>
        <w:t xml:space="preserve"> to make the requestor active again.</w:t>
      </w:r>
    </w:p>
    <w:p w14:paraId="57028110" w14:textId="77777777" w:rsidR="00F4524B" w:rsidRDefault="00F4524B" w:rsidP="00F4524B">
      <w:pPr>
        <w:pStyle w:val="Heading3"/>
      </w:pPr>
      <w:bookmarkStart w:id="58" w:name="_Toc471986830"/>
      <w:bookmarkStart w:id="59" w:name="_Toc534191795"/>
      <w:r>
        <w:t>Adding a Requestor Group</w:t>
      </w:r>
      <w:bookmarkEnd w:id="58"/>
      <w:bookmarkEnd w:id="59"/>
    </w:p>
    <w:p w14:paraId="161E2259" w14:textId="77777777" w:rsidR="00F4524B" w:rsidRDefault="00F4524B" w:rsidP="00F4524B">
      <w:r w:rsidRPr="00170901">
        <w:t xml:space="preserve">Requestors can be grouped together </w:t>
      </w:r>
      <w:r>
        <w:t>by</w:t>
      </w:r>
      <w:r w:rsidRPr="00170901">
        <w:t xml:space="preserve"> job function, location, or any </w:t>
      </w:r>
      <w:r>
        <w:t xml:space="preserve">other </w:t>
      </w:r>
      <w:r w:rsidRPr="00170901">
        <w:t>logical reason. Once created</w:t>
      </w:r>
      <w:r>
        <w:t>,</w:t>
      </w:r>
      <w:r w:rsidRPr="00170901">
        <w:t xml:space="preserve"> the requestor group can be used as a permissions object i.e. the same way a user or user group can be given permissions to a certain action or location.</w:t>
      </w:r>
    </w:p>
    <w:p w14:paraId="1D187A83" w14:textId="77777777" w:rsidR="00F4524B" w:rsidRDefault="00F4524B" w:rsidP="00F4524B">
      <w:r w:rsidRPr="00170901">
        <w:t xml:space="preserve">To create a new </w:t>
      </w:r>
      <w:r>
        <w:t xml:space="preserve">requestor </w:t>
      </w:r>
      <w:r w:rsidRPr="00170901">
        <w:t xml:space="preserve">group, </w:t>
      </w:r>
      <w:r>
        <w:t>enter</w:t>
      </w:r>
      <w:r w:rsidRPr="00170901">
        <w:t xml:space="preserve"> a na</w:t>
      </w:r>
      <w:r>
        <w:t xml:space="preserve">me and click </w:t>
      </w:r>
      <w:r w:rsidRPr="00170901">
        <w:rPr>
          <w:b/>
        </w:rPr>
        <w:t>Select</w:t>
      </w:r>
      <w:r w:rsidRPr="00170901">
        <w:t xml:space="preserve"> to choose the requestors.</w:t>
      </w:r>
    </w:p>
    <w:p w14:paraId="4F20C6AF" w14:textId="77777777" w:rsidR="00F4524B" w:rsidRDefault="00F4524B" w:rsidP="00F4524B">
      <w:r>
        <w:rPr>
          <w:noProof/>
          <w:lang w:eastAsia="en-GB"/>
        </w:rPr>
        <w:drawing>
          <wp:anchor distT="0" distB="0" distL="114300" distR="114300" simplePos="0" relativeHeight="251684864" behindDoc="0" locked="0" layoutInCell="1" allowOverlap="1" wp14:anchorId="7DB6B8AB" wp14:editId="65D7801D">
            <wp:simplePos x="0" y="0"/>
            <wp:positionH relativeFrom="margin">
              <wp:align>left</wp:align>
            </wp:positionH>
            <wp:positionV relativeFrom="paragraph">
              <wp:posOffset>153035</wp:posOffset>
            </wp:positionV>
            <wp:extent cx="6120130" cy="82613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20130" cy="826135"/>
                    </a:xfrm>
                    <a:prstGeom prst="rect">
                      <a:avLst/>
                    </a:prstGeom>
                  </pic:spPr>
                </pic:pic>
              </a:graphicData>
            </a:graphic>
          </wp:anchor>
        </w:drawing>
      </w:r>
    </w:p>
    <w:p w14:paraId="37731246" w14:textId="77777777" w:rsidR="00F4524B" w:rsidRDefault="00F4524B" w:rsidP="00F4524B"/>
    <w:p w14:paraId="5490D415" w14:textId="77777777" w:rsidR="00F4524B" w:rsidRPr="00170901" w:rsidRDefault="00F4524B" w:rsidP="00F4524B">
      <w:pPr>
        <w:rPr>
          <w:b/>
        </w:rPr>
      </w:pPr>
      <w:r>
        <w:rPr>
          <w:noProof/>
          <w:lang w:eastAsia="en-GB"/>
        </w:rPr>
        <w:drawing>
          <wp:anchor distT="0" distB="0" distL="114300" distR="114300" simplePos="0" relativeHeight="251685888" behindDoc="0" locked="0" layoutInCell="1" allowOverlap="1" wp14:anchorId="175ACC74" wp14:editId="1162318B">
            <wp:simplePos x="0" y="0"/>
            <wp:positionH relativeFrom="margin">
              <wp:align>left</wp:align>
            </wp:positionH>
            <wp:positionV relativeFrom="paragraph">
              <wp:posOffset>474980</wp:posOffset>
            </wp:positionV>
            <wp:extent cx="3600000" cy="2071942"/>
            <wp:effectExtent l="0" t="0" r="635" b="508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00000" cy="2071942"/>
                    </a:xfrm>
                    <a:prstGeom prst="rect">
                      <a:avLst/>
                    </a:prstGeom>
                  </pic:spPr>
                </pic:pic>
              </a:graphicData>
            </a:graphic>
            <wp14:sizeRelH relativeFrom="margin">
              <wp14:pctWidth>0</wp14:pctWidth>
            </wp14:sizeRelH>
            <wp14:sizeRelV relativeFrom="margin">
              <wp14:pctHeight>0</wp14:pctHeight>
            </wp14:sizeRelV>
          </wp:anchor>
        </w:drawing>
      </w:r>
      <w:r w:rsidRPr="00170901">
        <w:t>Start typing the name of the requestor and matching names will appear in a drop down. Selecting the requestor from the drop down will add them to the group.</w:t>
      </w:r>
    </w:p>
    <w:p w14:paraId="5324FC80" w14:textId="77777777" w:rsidR="00F4524B" w:rsidRDefault="00F4524B" w:rsidP="00F4524B"/>
    <w:p w14:paraId="4CF7904B" w14:textId="77777777" w:rsidR="00F4524B" w:rsidRDefault="00F4524B" w:rsidP="00F4524B">
      <w:r>
        <w:t xml:space="preserve">Select all the requestors to add to the group and click </w:t>
      </w:r>
      <w:r w:rsidRPr="00B254BC">
        <w:rPr>
          <w:b/>
        </w:rPr>
        <w:t>OK</w:t>
      </w:r>
      <w:r>
        <w:t xml:space="preserve">. Click </w:t>
      </w:r>
      <w:r>
        <w:rPr>
          <w:b/>
        </w:rPr>
        <w:t>Add</w:t>
      </w:r>
      <w:r>
        <w:t xml:space="preserve"> to add the new requestor group.</w:t>
      </w:r>
    </w:p>
    <w:p w14:paraId="50676643" w14:textId="77777777" w:rsidR="00F4524B" w:rsidRDefault="00F4524B" w:rsidP="00F4524B">
      <w:pPr>
        <w:pStyle w:val="Heading3"/>
      </w:pPr>
      <w:bookmarkStart w:id="60" w:name="_Toc471986831"/>
      <w:bookmarkStart w:id="61" w:name="_Toc534191796"/>
      <w:r>
        <w:t>Modifying a Requestor Group</w:t>
      </w:r>
      <w:bookmarkEnd w:id="60"/>
      <w:bookmarkEnd w:id="61"/>
    </w:p>
    <w:p w14:paraId="29CAEA17" w14:textId="77777777" w:rsidR="00F4524B" w:rsidRDefault="00F4524B" w:rsidP="00F4524B">
      <w:r>
        <w:t>To edit a group, select it in the Edit Requestor Group section.</w:t>
      </w:r>
    </w:p>
    <w:p w14:paraId="68832E59" w14:textId="77777777" w:rsidR="00F4524B" w:rsidRDefault="00F4524B" w:rsidP="00F4524B">
      <w:pPr>
        <w:pStyle w:val="BodyText"/>
      </w:pPr>
      <w:r>
        <w:rPr>
          <w:noProof/>
          <w:lang w:eastAsia="en-GB"/>
        </w:rPr>
        <w:drawing>
          <wp:inline distT="0" distB="0" distL="0" distR="0" wp14:anchorId="7F136C32" wp14:editId="272ABE0A">
            <wp:extent cx="6120130" cy="810895"/>
            <wp:effectExtent l="0" t="0" r="0"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810895"/>
                    </a:xfrm>
                    <a:prstGeom prst="rect">
                      <a:avLst/>
                    </a:prstGeom>
                  </pic:spPr>
                </pic:pic>
              </a:graphicData>
            </a:graphic>
          </wp:inline>
        </w:drawing>
      </w:r>
    </w:p>
    <w:p w14:paraId="0B95FCCE" w14:textId="77777777" w:rsidR="00F4524B" w:rsidRDefault="00F4524B" w:rsidP="00F4524B"/>
    <w:p w14:paraId="1410109A" w14:textId="77777777" w:rsidR="00F4524B" w:rsidRDefault="00F4524B" w:rsidP="00F4524B">
      <w:r>
        <w:t xml:space="preserve">Click </w:t>
      </w:r>
      <w:r w:rsidRPr="00170901">
        <w:rPr>
          <w:b/>
        </w:rPr>
        <w:t>Select</w:t>
      </w:r>
      <w:r>
        <w:t xml:space="preserve"> to open the selection popup. To remove a requestor, uncheck their checkbox. To add a new requestor, search for them by typing their name in the Requestor text box.</w:t>
      </w:r>
    </w:p>
    <w:p w14:paraId="4759AC67" w14:textId="77777777" w:rsidR="00F4524B" w:rsidRDefault="00F4524B" w:rsidP="00F4524B">
      <w:pPr>
        <w:pStyle w:val="BodyText"/>
      </w:pPr>
      <w:r>
        <w:rPr>
          <w:noProof/>
          <w:lang w:eastAsia="en-GB"/>
        </w:rPr>
        <w:drawing>
          <wp:inline distT="0" distB="0" distL="0" distR="0" wp14:anchorId="2DC9537C" wp14:editId="1F948B53">
            <wp:extent cx="3600000" cy="2068222"/>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0" cy="2068222"/>
                    </a:xfrm>
                    <a:prstGeom prst="rect">
                      <a:avLst/>
                    </a:prstGeom>
                  </pic:spPr>
                </pic:pic>
              </a:graphicData>
            </a:graphic>
          </wp:inline>
        </w:drawing>
      </w:r>
    </w:p>
    <w:p w14:paraId="5637B7B2" w14:textId="77777777" w:rsidR="00F4524B" w:rsidRDefault="00F4524B" w:rsidP="00F4524B"/>
    <w:p w14:paraId="328EFE0F" w14:textId="77777777" w:rsidR="00F4524B" w:rsidRDefault="00F4524B" w:rsidP="00F4524B">
      <w:r>
        <w:t xml:space="preserve">Click </w:t>
      </w:r>
      <w:r w:rsidRPr="00170901">
        <w:rPr>
          <w:b/>
        </w:rPr>
        <w:t>OK</w:t>
      </w:r>
      <w:r>
        <w:t xml:space="preserve"> then </w:t>
      </w:r>
      <w:r w:rsidRPr="00170901">
        <w:rPr>
          <w:b/>
        </w:rPr>
        <w:t>Update</w:t>
      </w:r>
      <w:r>
        <w:t xml:space="preserve"> to save changes.</w:t>
      </w:r>
    </w:p>
    <w:p w14:paraId="32B5497C" w14:textId="77777777" w:rsidR="00F4524B" w:rsidRDefault="00F4524B" w:rsidP="00F4524B">
      <w:pPr>
        <w:pStyle w:val="Heading2"/>
      </w:pPr>
      <w:bookmarkStart w:id="62" w:name="_Toc471986832"/>
      <w:bookmarkStart w:id="63" w:name="_Toc534191797"/>
      <w:r>
        <w:t>Locations</w:t>
      </w:r>
      <w:bookmarkEnd w:id="62"/>
      <w:bookmarkEnd w:id="63"/>
    </w:p>
    <w:p w14:paraId="6FD0F130" w14:textId="77777777" w:rsidR="00F4524B" w:rsidRDefault="00F4524B" w:rsidP="00F4524B">
      <w:r w:rsidRPr="00923C15">
        <w:t xml:space="preserve">When making requests within </w:t>
      </w:r>
      <w:r w:rsidRPr="00923C15">
        <w:rPr>
          <w:bCs/>
          <w:iCs/>
        </w:rPr>
        <w:t>Ideagen OCM,</w:t>
      </w:r>
      <w:r w:rsidRPr="00923C15">
        <w:t xml:space="preserve"> the r</w:t>
      </w:r>
      <w:r>
        <w:t>equest must be assigned a valid location</w:t>
      </w:r>
      <w:r w:rsidRPr="00923C15">
        <w:t xml:space="preserve"> for it to be submitted to the LIMS</w:t>
      </w:r>
      <w:r w:rsidRPr="00923C15">
        <w:rPr>
          <w:bCs/>
          <w:iCs/>
        </w:rPr>
        <w:t>, RIS or other departmental</w:t>
      </w:r>
      <w:r w:rsidRPr="00923C15">
        <w:t xml:space="preserve"> system.  The </w:t>
      </w:r>
      <w:r>
        <w:t>locations</w:t>
      </w:r>
      <w:r w:rsidRPr="00923C15">
        <w:t xml:space="preserve"> within </w:t>
      </w:r>
      <w:r w:rsidRPr="00923C15">
        <w:rPr>
          <w:bCs/>
          <w:iCs/>
        </w:rPr>
        <w:t xml:space="preserve">Ideagen OCM </w:t>
      </w:r>
      <w:r w:rsidRPr="00923C15">
        <w:t xml:space="preserve">must match the </w:t>
      </w:r>
      <w:r>
        <w:t xml:space="preserve">locations </w:t>
      </w:r>
      <w:r w:rsidRPr="00923C15">
        <w:t xml:space="preserve">in the </w:t>
      </w:r>
      <w:r w:rsidRPr="00923C15">
        <w:rPr>
          <w:bCs/>
          <w:iCs/>
        </w:rPr>
        <w:t>remote</w:t>
      </w:r>
      <w:r w:rsidRPr="00923C15">
        <w:t xml:space="preserve"> system.  If the codes do not match the request will fail when submitted to the system.</w:t>
      </w:r>
    </w:p>
    <w:p w14:paraId="3DC1A1CB" w14:textId="77777777" w:rsidR="00F4524B" w:rsidRDefault="00F4524B" w:rsidP="00F4524B">
      <w:pPr>
        <w:pStyle w:val="Heading3"/>
      </w:pPr>
      <w:bookmarkStart w:id="64" w:name="_Toc471986833"/>
      <w:bookmarkStart w:id="65" w:name="_Toc534191798"/>
      <w:r>
        <w:t>Adding a Location</w:t>
      </w:r>
      <w:bookmarkEnd w:id="64"/>
      <w:bookmarkEnd w:id="65"/>
    </w:p>
    <w:p w14:paraId="4868BD31" w14:textId="77777777" w:rsidR="00F4524B" w:rsidRDefault="00F4524B" w:rsidP="00F4524B">
      <w:r>
        <w:t xml:space="preserve">To add a new location, enter the code, name, and location type (GP, Inpatient, Outpatient or A&amp;E) for the new location. </w:t>
      </w:r>
    </w:p>
    <w:p w14:paraId="752ECF79" w14:textId="77777777" w:rsidR="00F4524B" w:rsidRDefault="00F4524B" w:rsidP="00F4524B">
      <w:r>
        <w:t>Enter the locations national and RIS codes if applicable.</w:t>
      </w:r>
    </w:p>
    <w:p w14:paraId="1FDA4A86" w14:textId="77777777" w:rsidR="00F4524B" w:rsidRDefault="00F4524B" w:rsidP="00F4524B">
      <w:r>
        <w:t xml:space="preserve">If there are any PCTs configured the location can be linked to the PCT which the location is in.  </w:t>
      </w:r>
    </w:p>
    <w:p w14:paraId="1469AA02" w14:textId="77777777" w:rsidR="00F4524B" w:rsidRDefault="00F4524B" w:rsidP="00F4524B">
      <w:r>
        <w:t xml:space="preserve">If there are any hospitals configured the location can be linked to the hospital which the location usually sends its requests to. </w:t>
      </w:r>
    </w:p>
    <w:p w14:paraId="34ABD276" w14:textId="77777777" w:rsidR="00F4524B" w:rsidRDefault="00F4524B" w:rsidP="00F4524B">
      <w:r>
        <w:t>Enter the telephone number for the location.</w:t>
      </w:r>
    </w:p>
    <w:p w14:paraId="3EB5DA80" w14:textId="77777777" w:rsidR="00F4524B" w:rsidRPr="001A5F9D" w:rsidRDefault="00F4524B" w:rsidP="00F4524B">
      <w:pPr>
        <w:rPr>
          <w:i/>
        </w:rPr>
      </w:pPr>
      <w:r w:rsidRPr="001A5F9D">
        <w:rPr>
          <w:i/>
        </w:rPr>
        <w:t>Note – phlebotomy clinic is obsolete – do not use.</w:t>
      </w:r>
    </w:p>
    <w:p w14:paraId="618C2DF9" w14:textId="77777777" w:rsidR="00F4524B" w:rsidRDefault="00F4524B" w:rsidP="00F4524B">
      <w:r>
        <w:t xml:space="preserve">In the IP fields enter the IP address range that the location uses for its computers.  When a user connects to Ideagen OCM via </w:t>
      </w:r>
      <w:proofErr w:type="spellStart"/>
      <w:r>
        <w:t>LabelTrace</w:t>
      </w:r>
      <w:proofErr w:type="spellEnd"/>
      <w:r>
        <w:t xml:space="preserve"> the IP address of the connecting machine is checked to see if it is within the range stored within the system.  </w:t>
      </w:r>
    </w:p>
    <w:p w14:paraId="59CCA29D" w14:textId="77777777" w:rsidR="00F4524B" w:rsidRDefault="00F4524B" w:rsidP="00F4524B">
      <w:r>
        <w:t xml:space="preserve">If the IP address falls outside of this range they are not automatically logged in and are taken to the login screen where they must manually log in.  To enable domiciliary requests to be created from this location check the Domiciliary Enabled checkbox.  Change the default patient categories for any of the disciplines if required (see Patient Categories Management for details on how these are configured).  </w:t>
      </w:r>
    </w:p>
    <w:p w14:paraId="1A87563A" w14:textId="77777777" w:rsidR="00F4524B" w:rsidRDefault="00F4524B" w:rsidP="00F4524B">
      <w:r>
        <w:t>The default patient category affects which patient category is initially selected on the request screen.</w:t>
      </w:r>
    </w:p>
    <w:p w14:paraId="5503A5D8" w14:textId="77777777" w:rsidR="00F4524B" w:rsidRDefault="00F4524B" w:rsidP="00F4524B">
      <w:r>
        <w:t>Tick the “Is GP” box if the location is a GP practice.</w:t>
      </w:r>
    </w:p>
    <w:p w14:paraId="07FE20D8" w14:textId="77777777" w:rsidR="00F4524B" w:rsidRDefault="00F4524B" w:rsidP="00F4524B">
      <w:r>
        <w:t>Select the default patient categories that will be used when ordering for all available diagnostic disciplines.</w:t>
      </w:r>
    </w:p>
    <w:p w14:paraId="3B3EBBFC" w14:textId="77777777" w:rsidR="00F4524B" w:rsidRDefault="00F4524B" w:rsidP="00F4524B">
      <w:r>
        <w:rPr>
          <w:noProof/>
          <w:lang w:eastAsia="en-GB"/>
        </w:rPr>
        <w:drawing>
          <wp:anchor distT="0" distB="0" distL="114300" distR="114300" simplePos="0" relativeHeight="251686912" behindDoc="0" locked="0" layoutInCell="1" allowOverlap="1" wp14:anchorId="20B1A960" wp14:editId="5ABB8085">
            <wp:simplePos x="0" y="0"/>
            <wp:positionH relativeFrom="margin">
              <wp:align>left</wp:align>
            </wp:positionH>
            <wp:positionV relativeFrom="paragraph">
              <wp:posOffset>0</wp:posOffset>
            </wp:positionV>
            <wp:extent cx="6120130" cy="33350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20130" cy="3335020"/>
                    </a:xfrm>
                    <a:prstGeom prst="rect">
                      <a:avLst/>
                    </a:prstGeom>
                  </pic:spPr>
                </pic:pic>
              </a:graphicData>
            </a:graphic>
          </wp:anchor>
        </w:drawing>
      </w:r>
    </w:p>
    <w:p w14:paraId="70BE9141" w14:textId="77777777" w:rsidR="00F4524B" w:rsidRDefault="00F4524B" w:rsidP="00F4524B">
      <w:r>
        <w:t xml:space="preserve">Click </w:t>
      </w:r>
      <w:r w:rsidRPr="00C67944">
        <w:rPr>
          <w:b/>
        </w:rPr>
        <w:t>Add</w:t>
      </w:r>
      <w:r>
        <w:t xml:space="preserve"> to add the location to the system or click </w:t>
      </w:r>
      <w:r w:rsidRPr="00C67944">
        <w:rPr>
          <w:b/>
        </w:rPr>
        <w:t>Cancel</w:t>
      </w:r>
      <w:r>
        <w:t xml:space="preserve"> to cancel the action.</w:t>
      </w:r>
    </w:p>
    <w:p w14:paraId="59D75B3B" w14:textId="77777777" w:rsidR="00F4524B" w:rsidRDefault="00F4524B" w:rsidP="00F4524B">
      <w:pPr>
        <w:pStyle w:val="Heading3"/>
      </w:pPr>
      <w:bookmarkStart w:id="66" w:name="_Toc471986834"/>
      <w:bookmarkStart w:id="67" w:name="_Toc534191799"/>
      <w:r>
        <w:t>Modifying a Location</w:t>
      </w:r>
      <w:bookmarkEnd w:id="66"/>
      <w:bookmarkEnd w:id="67"/>
    </w:p>
    <w:p w14:paraId="35D3C093" w14:textId="77777777" w:rsidR="00F4524B" w:rsidRDefault="00F4524B" w:rsidP="00F4524B">
      <w:r>
        <w:t>To edit a location, start typing the location name into the ‘Select Location’ field.  The auto complete function will populate a drop down of valid locations as you type.</w:t>
      </w:r>
    </w:p>
    <w:p w14:paraId="178F8E96" w14:textId="77777777" w:rsidR="00F4524B" w:rsidRDefault="00F4524B" w:rsidP="00F4524B">
      <w:pPr>
        <w:pStyle w:val="BodyText"/>
      </w:pPr>
      <w:r>
        <w:rPr>
          <w:noProof/>
          <w:lang w:eastAsia="en-GB"/>
        </w:rPr>
        <w:drawing>
          <wp:inline distT="0" distB="0" distL="0" distR="0" wp14:anchorId="663E5471" wp14:editId="003A62FF">
            <wp:extent cx="6120130" cy="657860"/>
            <wp:effectExtent l="0" t="0" r="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657860"/>
                    </a:xfrm>
                    <a:prstGeom prst="rect">
                      <a:avLst/>
                    </a:prstGeom>
                  </pic:spPr>
                </pic:pic>
              </a:graphicData>
            </a:graphic>
          </wp:inline>
        </w:drawing>
      </w:r>
    </w:p>
    <w:p w14:paraId="795DD965" w14:textId="77777777" w:rsidR="00F4524B" w:rsidRDefault="00F4524B" w:rsidP="00F4524B">
      <w:pPr>
        <w:pStyle w:val="BodyText"/>
      </w:pPr>
    </w:p>
    <w:p w14:paraId="2069EDC8" w14:textId="77777777" w:rsidR="00F4524B" w:rsidRDefault="00F4524B" w:rsidP="00F4524B">
      <w:r>
        <w:t xml:space="preserve">Select the required location from the drop down and click </w:t>
      </w:r>
      <w:r w:rsidRPr="00C67944">
        <w:rPr>
          <w:b/>
        </w:rPr>
        <w:t>Select</w:t>
      </w:r>
      <w:r>
        <w:t>.</w:t>
      </w:r>
      <w:r w:rsidRPr="00C67944">
        <w:t xml:space="preserve"> </w:t>
      </w:r>
      <w:r>
        <w:t xml:space="preserve">Click </w:t>
      </w:r>
      <w:r w:rsidRPr="00C67944">
        <w:rPr>
          <w:b/>
        </w:rPr>
        <w:t>Edit</w:t>
      </w:r>
      <w:r w:rsidRPr="00C67944">
        <w:t xml:space="preserve"> to edit the location.</w:t>
      </w:r>
    </w:p>
    <w:p w14:paraId="1AD3CF53" w14:textId="77777777" w:rsidR="00F4524B" w:rsidRDefault="00F4524B" w:rsidP="00F4524B">
      <w:r>
        <w:t xml:space="preserve">Amend the properties of the location and click </w:t>
      </w:r>
      <w:r w:rsidRPr="00C67944">
        <w:rPr>
          <w:b/>
        </w:rPr>
        <w:t>Update</w:t>
      </w:r>
      <w:r>
        <w:t xml:space="preserve"> to save the changes to the system or click </w:t>
      </w:r>
      <w:r w:rsidRPr="00C67944">
        <w:rPr>
          <w:b/>
        </w:rPr>
        <w:t>Cancel</w:t>
      </w:r>
      <w:r>
        <w:t xml:space="preserve"> to cancel the action.</w:t>
      </w:r>
    </w:p>
    <w:p w14:paraId="4AC5696F" w14:textId="7C5F7DB2" w:rsidR="00F4524B" w:rsidRDefault="00F4524B" w:rsidP="00F4524B">
      <w:r>
        <w:t xml:space="preserve">Click </w:t>
      </w:r>
      <w:r w:rsidRPr="00C67944">
        <w:rPr>
          <w:b/>
        </w:rPr>
        <w:t>Delete</w:t>
      </w:r>
      <w:r>
        <w:t xml:space="preserve"> to delete the location.  The location is not removed from the system but is marked inactive.  To reinstate a location, select it from the inactive locations drop down and click </w:t>
      </w:r>
      <w:r w:rsidRPr="00C67944">
        <w:rPr>
          <w:b/>
        </w:rPr>
        <w:t>Reactivate</w:t>
      </w:r>
      <w:r>
        <w:t>.</w:t>
      </w:r>
    </w:p>
    <w:p w14:paraId="766600BC" w14:textId="77777777" w:rsidR="00F4524B" w:rsidRDefault="00F4524B">
      <w:pPr>
        <w:spacing w:after="160" w:line="259" w:lineRule="auto"/>
      </w:pPr>
      <w:r>
        <w:br w:type="page"/>
      </w:r>
    </w:p>
    <w:p w14:paraId="126AAFB4" w14:textId="77777777" w:rsidR="00F4524B" w:rsidRDefault="00F4524B" w:rsidP="00F4524B">
      <w:pPr>
        <w:pStyle w:val="Heading1"/>
      </w:pPr>
      <w:bookmarkStart w:id="68" w:name="_Toc471986835"/>
      <w:bookmarkStart w:id="69" w:name="_Toc534191800"/>
      <w:r>
        <w:t>Lookup Management</w:t>
      </w:r>
      <w:bookmarkEnd w:id="68"/>
      <w:bookmarkEnd w:id="69"/>
    </w:p>
    <w:p w14:paraId="405CFD93" w14:textId="21740985" w:rsidR="00F4524B" w:rsidRDefault="00F4524B" w:rsidP="00F4524B">
      <w:r w:rsidRPr="00717036">
        <w:t xml:space="preserve">For a test to be visible on the </w:t>
      </w:r>
      <w:r>
        <w:t>order</w:t>
      </w:r>
      <w:r w:rsidRPr="00717036">
        <w:t xml:space="preserve"> screen for a selected discipline, type and site combination, the test </w:t>
      </w:r>
      <w:proofErr w:type="gramStart"/>
      <w:r w:rsidRPr="00717036">
        <w:t>has to</w:t>
      </w:r>
      <w:proofErr w:type="gramEnd"/>
      <w:r w:rsidRPr="00717036">
        <w:t xml:space="preserve"> be associated with the discipline, type and site in the combination.  This relationship is shown below:</w:t>
      </w:r>
    </w:p>
    <w:p w14:paraId="4A78B4BD" w14:textId="77777777" w:rsidR="00F4524B" w:rsidRDefault="00F4524B" w:rsidP="00F4524B">
      <w:r>
        <w:rPr>
          <w:noProof/>
          <w:lang w:eastAsia="en-GB"/>
        </w:rPr>
        <w:drawing>
          <wp:anchor distT="0" distB="0" distL="114300" distR="114300" simplePos="0" relativeHeight="251687936" behindDoc="0" locked="0" layoutInCell="1" allowOverlap="1" wp14:anchorId="5AF49259" wp14:editId="739F45A2">
            <wp:simplePos x="0" y="0"/>
            <wp:positionH relativeFrom="margin">
              <wp:align>left</wp:align>
            </wp:positionH>
            <wp:positionV relativeFrom="paragraph">
              <wp:posOffset>0</wp:posOffset>
            </wp:positionV>
            <wp:extent cx="2990850" cy="25527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990850" cy="2552700"/>
                    </a:xfrm>
                    <a:prstGeom prst="rect">
                      <a:avLst/>
                    </a:prstGeom>
                  </pic:spPr>
                </pic:pic>
              </a:graphicData>
            </a:graphic>
          </wp:anchor>
        </w:drawing>
      </w:r>
    </w:p>
    <w:p w14:paraId="13BA8351" w14:textId="77777777" w:rsidR="00F4524B" w:rsidRDefault="00F4524B" w:rsidP="00F4524B">
      <w:r w:rsidRPr="00717036">
        <w:t xml:space="preserve">Tests are linked to </w:t>
      </w:r>
      <w:r>
        <w:t>disciplines and types.</w:t>
      </w:r>
      <w:r w:rsidRPr="00717036">
        <w:t xml:space="preserve"> </w:t>
      </w:r>
      <w:r>
        <w:t xml:space="preserve">If relevant, tests can be linked to a sample site too. </w:t>
      </w:r>
      <w:r w:rsidRPr="00717036">
        <w:t xml:space="preserve">Sites are linked to </w:t>
      </w:r>
      <w:r>
        <w:t xml:space="preserve">sample </w:t>
      </w:r>
      <w:r w:rsidRPr="00717036">
        <w:t>types and types are linked to disciplines.  There are four management pages that allow the configuration of disciplines, types, sites, tests and their relationships.</w:t>
      </w:r>
    </w:p>
    <w:p w14:paraId="754C66EE" w14:textId="77777777" w:rsidR="00F4524B" w:rsidRDefault="00F4524B" w:rsidP="00F4524B">
      <w:pPr>
        <w:pStyle w:val="Heading2"/>
      </w:pPr>
      <w:bookmarkStart w:id="70" w:name="_Toc471986836"/>
      <w:bookmarkStart w:id="71" w:name="_Toc534191801"/>
      <w:r>
        <w:t>Disciplines</w:t>
      </w:r>
      <w:bookmarkEnd w:id="70"/>
      <w:bookmarkEnd w:id="71"/>
    </w:p>
    <w:p w14:paraId="0F15B49F" w14:textId="77777777" w:rsidR="00F4524B" w:rsidRDefault="00F4524B" w:rsidP="00F4524B">
      <w:pPr>
        <w:pStyle w:val="Heading3"/>
      </w:pPr>
      <w:bookmarkStart w:id="72" w:name="_Toc471986837"/>
      <w:bookmarkStart w:id="73" w:name="_Toc534191802"/>
      <w:r>
        <w:t>Modifying a Discipline</w:t>
      </w:r>
      <w:bookmarkEnd w:id="72"/>
      <w:bookmarkEnd w:id="73"/>
    </w:p>
    <w:p w14:paraId="4EBEEA7D" w14:textId="77777777" w:rsidR="00F4524B" w:rsidRDefault="00F4524B" w:rsidP="00F4524B">
      <w:r>
        <w:t xml:space="preserve">Select a discipline from the </w:t>
      </w:r>
      <w:proofErr w:type="gramStart"/>
      <w:r>
        <w:t>drop down</w:t>
      </w:r>
      <w:proofErr w:type="gramEnd"/>
      <w:r>
        <w:t xml:space="preserve"> list, modify the properties and click </w:t>
      </w:r>
      <w:r w:rsidRPr="0090357C">
        <w:rPr>
          <w:b/>
        </w:rPr>
        <w:t>Save Changes</w:t>
      </w:r>
      <w:r>
        <w:t xml:space="preserve"> or click </w:t>
      </w:r>
      <w:r w:rsidRPr="0090357C">
        <w:rPr>
          <w:b/>
        </w:rPr>
        <w:t>Delete Discipline</w:t>
      </w:r>
      <w:r>
        <w:t xml:space="preserve"> to remove it from the system.  When a discipline is associated with one or more specimen type, a default one can be set.  The default specimen type will be automatically selected when the you select the discipline from the drop down on the request form.</w:t>
      </w:r>
    </w:p>
    <w:p w14:paraId="0D369621" w14:textId="77777777" w:rsidR="00F4524B" w:rsidRDefault="00F4524B" w:rsidP="00F4524B">
      <w:r>
        <w:t>Fields:</w:t>
      </w:r>
    </w:p>
    <w:p w14:paraId="022A25DE" w14:textId="77777777" w:rsidR="00F4524B" w:rsidRPr="00D4297C" w:rsidRDefault="00F4524B" w:rsidP="00F4524B">
      <w:pPr>
        <w:pStyle w:val="Bullet"/>
      </w:pPr>
      <w:r w:rsidRPr="00D4297C">
        <w:t>Show Specimen Sites – allows users to filter tests by specimen site</w:t>
      </w:r>
    </w:p>
    <w:p w14:paraId="25FB59C4" w14:textId="77777777" w:rsidR="00F4524B" w:rsidRPr="00D4297C" w:rsidRDefault="00F4524B" w:rsidP="00F4524B">
      <w:pPr>
        <w:pStyle w:val="Bullet"/>
      </w:pPr>
      <w:r w:rsidRPr="00D4297C">
        <w:t>Allow Specimen Collection – for disciplines where a sample is collected, E.G. blood sciences and microbiology, but not radiology</w:t>
      </w:r>
    </w:p>
    <w:p w14:paraId="36AF7CD0" w14:textId="77777777" w:rsidR="00F4524B" w:rsidRPr="00D4297C" w:rsidRDefault="00F4524B" w:rsidP="00F4524B">
      <w:pPr>
        <w:pStyle w:val="Bullet"/>
      </w:pPr>
      <w:r w:rsidRPr="00D4297C">
        <w:t xml:space="preserve">Request Tests Header </w:t>
      </w:r>
      <w:r>
        <w:t>–</w:t>
      </w:r>
      <w:r w:rsidRPr="00D4297C">
        <w:t xml:space="preserve"> </w:t>
      </w:r>
      <w:r>
        <w:t>header to display at the top of the individual requesting screen, post order</w:t>
      </w:r>
    </w:p>
    <w:p w14:paraId="0554026B" w14:textId="77777777" w:rsidR="00F4524B" w:rsidRPr="00D4297C" w:rsidRDefault="00F4524B" w:rsidP="00F4524B">
      <w:pPr>
        <w:pStyle w:val="Bullet"/>
      </w:pPr>
      <w:r w:rsidRPr="00D4297C">
        <w:t>Allow “Add Test” Options</w:t>
      </w:r>
      <w:r>
        <w:t xml:space="preserve"> – allow the addition of tests to an order not included in the users </w:t>
      </w:r>
      <w:proofErr w:type="spellStart"/>
      <w:r>
        <w:t>favourite</w:t>
      </w:r>
      <w:proofErr w:type="spellEnd"/>
      <w:r>
        <w:t xml:space="preserve"> tests lists</w:t>
      </w:r>
    </w:p>
    <w:p w14:paraId="02ED87F6" w14:textId="77777777" w:rsidR="00F4524B" w:rsidRPr="00D4297C" w:rsidRDefault="00F4524B" w:rsidP="00F4524B">
      <w:pPr>
        <w:pStyle w:val="Bullet"/>
      </w:pPr>
      <w:r w:rsidRPr="00D4297C">
        <w:t>Allow Rejecting</w:t>
      </w:r>
      <w:r>
        <w:t xml:space="preserve"> – displays a </w:t>
      </w:r>
      <w:r>
        <w:rPr>
          <w:b/>
        </w:rPr>
        <w:t>Reject</w:t>
      </w:r>
      <w:r>
        <w:t xml:space="preserve"> button for users when viewing a request, post order</w:t>
      </w:r>
    </w:p>
    <w:p w14:paraId="6D85879C" w14:textId="77777777" w:rsidR="00F4524B" w:rsidRPr="00D4297C" w:rsidRDefault="00F4524B" w:rsidP="00F4524B">
      <w:pPr>
        <w:pStyle w:val="Bullet"/>
      </w:pPr>
      <w:r w:rsidRPr="00D4297C">
        <w:t>Send Reject Message</w:t>
      </w:r>
      <w:r>
        <w:t xml:space="preserve"> – when user clicks the </w:t>
      </w:r>
      <w:r>
        <w:rPr>
          <w:b/>
        </w:rPr>
        <w:t>Reject</w:t>
      </w:r>
      <w:r>
        <w:t xml:space="preserve"> button described above, send a reject notification to the departmental system</w:t>
      </w:r>
    </w:p>
    <w:p w14:paraId="36B06210" w14:textId="77777777" w:rsidR="00F4524B" w:rsidRPr="00D4297C" w:rsidRDefault="00F4524B" w:rsidP="00F4524B">
      <w:pPr>
        <w:pStyle w:val="Bullet"/>
      </w:pPr>
      <w:r w:rsidRPr="00D4297C">
        <w:t>Allow Cancelling</w:t>
      </w:r>
      <w:r>
        <w:t xml:space="preserve"> - displays a </w:t>
      </w:r>
      <w:r>
        <w:rPr>
          <w:b/>
        </w:rPr>
        <w:t>Cancel</w:t>
      </w:r>
      <w:r>
        <w:t xml:space="preserve"> button for users when viewing a request, post order</w:t>
      </w:r>
    </w:p>
    <w:p w14:paraId="27AECA11" w14:textId="77777777" w:rsidR="00F4524B" w:rsidRPr="00D4297C" w:rsidRDefault="00F4524B" w:rsidP="00F4524B">
      <w:pPr>
        <w:pStyle w:val="Bullet"/>
      </w:pPr>
      <w:r w:rsidRPr="00D4297C">
        <w:t>Send Cancel Message</w:t>
      </w:r>
      <w:r>
        <w:t xml:space="preserve"> - when user clicks the </w:t>
      </w:r>
      <w:r>
        <w:rPr>
          <w:b/>
        </w:rPr>
        <w:t>Cancel</w:t>
      </w:r>
      <w:r>
        <w:t xml:space="preserve"> button described above, send a cancellation notification to the departmental system</w:t>
      </w:r>
    </w:p>
    <w:p w14:paraId="778AC83D" w14:textId="77777777" w:rsidR="00F4524B" w:rsidRPr="00D4297C" w:rsidRDefault="00F4524B" w:rsidP="00F4524B">
      <w:pPr>
        <w:pStyle w:val="Bullet"/>
      </w:pPr>
      <w:r w:rsidRPr="00D4297C">
        <w:t>Allow Standalone Ordering</w:t>
      </w:r>
      <w:r>
        <w:t xml:space="preserve"> – </w:t>
      </w:r>
      <w:r w:rsidRPr="00D4297C">
        <w:rPr>
          <w:i/>
        </w:rPr>
        <w:t>obsolete – do not use</w:t>
      </w:r>
    </w:p>
    <w:p w14:paraId="2230B2BD" w14:textId="77777777" w:rsidR="00F4524B" w:rsidRDefault="00F4524B" w:rsidP="00F4524B">
      <w:pPr>
        <w:pStyle w:val="Bullet"/>
      </w:pPr>
      <w:r>
        <w:t>Allow DBO Ordering – this should always be ticked when using Ideagen OCM version 3.x</w:t>
      </w:r>
    </w:p>
    <w:p w14:paraId="4145C9C3" w14:textId="77777777" w:rsidR="00F4524B" w:rsidRDefault="00F4524B" w:rsidP="00F4524B">
      <w:pPr>
        <w:pStyle w:val="Bullet"/>
      </w:pPr>
      <w:r>
        <w:t>Notification Triggers – linked to the Notifications capability of Ideagen OCM (see Notifications section). Allows you to set which statuses will trigger an email or SMS notification the requestor for the discipline.</w:t>
      </w:r>
    </w:p>
    <w:p w14:paraId="2D5A1429" w14:textId="77777777" w:rsidR="00F4524B" w:rsidRDefault="00F4524B" w:rsidP="00F4524B">
      <w:r>
        <w:rPr>
          <w:noProof/>
          <w:lang w:eastAsia="en-GB"/>
        </w:rPr>
        <w:drawing>
          <wp:anchor distT="0" distB="0" distL="114300" distR="114300" simplePos="0" relativeHeight="251688960" behindDoc="0" locked="0" layoutInCell="1" allowOverlap="1" wp14:anchorId="403F5642" wp14:editId="58DCE5EF">
            <wp:simplePos x="0" y="0"/>
            <wp:positionH relativeFrom="margin">
              <wp:align>left</wp:align>
            </wp:positionH>
            <wp:positionV relativeFrom="paragraph">
              <wp:posOffset>0</wp:posOffset>
            </wp:positionV>
            <wp:extent cx="6120130" cy="32283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120130" cy="3228340"/>
                    </a:xfrm>
                    <a:prstGeom prst="rect">
                      <a:avLst/>
                    </a:prstGeom>
                  </pic:spPr>
                </pic:pic>
              </a:graphicData>
            </a:graphic>
          </wp:anchor>
        </w:drawing>
      </w:r>
    </w:p>
    <w:p w14:paraId="73C425F5" w14:textId="77777777" w:rsidR="00F4524B" w:rsidRDefault="00F4524B" w:rsidP="00F4524B">
      <w:r>
        <w:t xml:space="preserve">Some disciplines are built in to the system and cannot be </w:t>
      </w:r>
      <w:proofErr w:type="gramStart"/>
      <w:r>
        <w:t>deleted, but</w:t>
      </w:r>
      <w:proofErr w:type="gramEnd"/>
      <w:r>
        <w:t xml:space="preserve"> can be modified.</w:t>
      </w:r>
    </w:p>
    <w:p w14:paraId="46F129A1" w14:textId="77777777" w:rsidR="00F4524B" w:rsidRPr="0090357C" w:rsidRDefault="00F4524B" w:rsidP="00F4524B">
      <w:pPr>
        <w:rPr>
          <w:i/>
        </w:rPr>
      </w:pPr>
      <w:r w:rsidRPr="0090357C">
        <w:rPr>
          <w:i/>
        </w:rPr>
        <w:t xml:space="preserve">Note – it is not possible for system administrators to add disciplines as this affects licensing. If you require an additional diagnostic discipline, please contact </w:t>
      </w:r>
      <w:r>
        <w:rPr>
          <w:i/>
        </w:rPr>
        <w:t>your Account Manager</w:t>
      </w:r>
      <w:r w:rsidRPr="0090357C">
        <w:rPr>
          <w:i/>
        </w:rPr>
        <w:t>.</w:t>
      </w:r>
    </w:p>
    <w:p w14:paraId="2CD6E89F" w14:textId="77777777" w:rsidR="00F4524B" w:rsidRDefault="00F4524B" w:rsidP="00F4524B">
      <w:pPr>
        <w:pStyle w:val="Heading2"/>
      </w:pPr>
      <w:bookmarkStart w:id="74" w:name="_Toc471986838"/>
      <w:bookmarkStart w:id="75" w:name="_Toc534191803"/>
      <w:r>
        <w:t>Specimen Types</w:t>
      </w:r>
      <w:bookmarkEnd w:id="74"/>
      <w:bookmarkEnd w:id="75"/>
    </w:p>
    <w:p w14:paraId="4BA6DB27" w14:textId="77777777" w:rsidR="00F4524B" w:rsidRDefault="00F4524B" w:rsidP="00F4524B">
      <w:r>
        <w:t>The specimen types screen allows you to add, modify and delete specimen types, and associate them with disciplines.</w:t>
      </w:r>
    </w:p>
    <w:p w14:paraId="5B323445" w14:textId="77777777" w:rsidR="00F4524B" w:rsidRDefault="00F4524B" w:rsidP="00F4524B">
      <w:pPr>
        <w:pStyle w:val="Heading3"/>
      </w:pPr>
      <w:bookmarkStart w:id="76" w:name="_Toc471986839"/>
      <w:bookmarkStart w:id="77" w:name="_Toc534191804"/>
      <w:r>
        <w:t>Adding a Specimen Type</w:t>
      </w:r>
      <w:bookmarkEnd w:id="76"/>
      <w:bookmarkEnd w:id="77"/>
    </w:p>
    <w:p w14:paraId="300C1163" w14:textId="77777777" w:rsidR="00F4524B" w:rsidRDefault="00F4524B" w:rsidP="00F4524B">
      <w:r>
        <w:rPr>
          <w:noProof/>
          <w:lang w:eastAsia="en-GB"/>
        </w:rPr>
        <w:drawing>
          <wp:anchor distT="0" distB="0" distL="114300" distR="114300" simplePos="0" relativeHeight="251689984" behindDoc="0" locked="0" layoutInCell="1" allowOverlap="1" wp14:anchorId="2D6DF85D" wp14:editId="6EDDC8E5">
            <wp:simplePos x="0" y="0"/>
            <wp:positionH relativeFrom="margin">
              <wp:align>left</wp:align>
            </wp:positionH>
            <wp:positionV relativeFrom="paragraph">
              <wp:posOffset>451485</wp:posOffset>
            </wp:positionV>
            <wp:extent cx="6120130" cy="1749425"/>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20130" cy="1749425"/>
                    </a:xfrm>
                    <a:prstGeom prst="rect">
                      <a:avLst/>
                    </a:prstGeom>
                  </pic:spPr>
                </pic:pic>
              </a:graphicData>
            </a:graphic>
          </wp:anchor>
        </w:drawing>
      </w:r>
      <w:r>
        <w:t xml:space="preserve">To add a new specimen type, enter a code and description, select the associated disciplines and click </w:t>
      </w:r>
      <w:r>
        <w:rPr>
          <w:b/>
        </w:rPr>
        <w:t>Save Specimen Type</w:t>
      </w:r>
      <w:r>
        <w:t>.</w:t>
      </w:r>
    </w:p>
    <w:p w14:paraId="5A03C008" w14:textId="77777777" w:rsidR="00F4524B" w:rsidRDefault="00F4524B" w:rsidP="00F4524B"/>
    <w:p w14:paraId="5CEACE2B" w14:textId="77777777" w:rsidR="00F4524B" w:rsidRPr="00FC24AC" w:rsidRDefault="00F4524B" w:rsidP="00F4524B">
      <w:pPr>
        <w:pStyle w:val="Heading3"/>
      </w:pPr>
      <w:bookmarkStart w:id="78" w:name="_Toc471986840"/>
      <w:bookmarkStart w:id="79" w:name="_Toc534191805"/>
      <w:r>
        <w:t>Modifying a Specimen Type</w:t>
      </w:r>
      <w:bookmarkEnd w:id="78"/>
      <w:bookmarkEnd w:id="79"/>
    </w:p>
    <w:p w14:paraId="36F42A9A" w14:textId="77777777" w:rsidR="00F4524B" w:rsidRPr="00F568C5" w:rsidRDefault="00F4524B" w:rsidP="00F4524B">
      <w:r>
        <w:t xml:space="preserve">To modify a specimen type, select it from the </w:t>
      </w:r>
      <w:proofErr w:type="gramStart"/>
      <w:r>
        <w:t>drop down</w:t>
      </w:r>
      <w:proofErr w:type="gramEnd"/>
      <w:r>
        <w:t xml:space="preserve"> list. To filter the list, first select a discipline. You can then modify the code, description, default specimen site, default specimen container, and whether a phlebotomist can collect this type of specimen. Click </w:t>
      </w:r>
      <w:r>
        <w:rPr>
          <w:b/>
        </w:rPr>
        <w:t>Save Specimen Type</w:t>
      </w:r>
      <w:r>
        <w:t xml:space="preserve"> to save changes or </w:t>
      </w:r>
      <w:r>
        <w:rPr>
          <w:b/>
        </w:rPr>
        <w:t>Delete Specimen Type</w:t>
      </w:r>
      <w:r>
        <w:t xml:space="preserve"> to remove the specimen type from the system.</w:t>
      </w:r>
    </w:p>
    <w:p w14:paraId="50132DC3" w14:textId="77777777" w:rsidR="00F4524B" w:rsidRDefault="00F4524B" w:rsidP="00F4524B"/>
    <w:p w14:paraId="0ACF6730" w14:textId="77777777" w:rsidR="00F4524B" w:rsidRDefault="00F4524B" w:rsidP="00F4524B">
      <w:r>
        <w:rPr>
          <w:noProof/>
          <w:lang w:eastAsia="en-GB"/>
        </w:rPr>
        <w:drawing>
          <wp:anchor distT="0" distB="0" distL="114300" distR="114300" simplePos="0" relativeHeight="251691008" behindDoc="0" locked="0" layoutInCell="1" allowOverlap="1" wp14:anchorId="4D70F379" wp14:editId="01395396">
            <wp:simplePos x="0" y="0"/>
            <wp:positionH relativeFrom="margin">
              <wp:align>left</wp:align>
            </wp:positionH>
            <wp:positionV relativeFrom="paragraph">
              <wp:posOffset>0</wp:posOffset>
            </wp:positionV>
            <wp:extent cx="6120130" cy="1426845"/>
            <wp:effectExtent l="0" t="0" r="0"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120130" cy="1426845"/>
                    </a:xfrm>
                    <a:prstGeom prst="rect">
                      <a:avLst/>
                    </a:prstGeom>
                  </pic:spPr>
                </pic:pic>
              </a:graphicData>
            </a:graphic>
          </wp:anchor>
        </w:drawing>
      </w:r>
    </w:p>
    <w:p w14:paraId="51B64BA4" w14:textId="77777777" w:rsidR="00F4524B" w:rsidRDefault="00F4524B" w:rsidP="00F4524B">
      <w:pPr>
        <w:pStyle w:val="Heading3"/>
      </w:pPr>
      <w:bookmarkStart w:id="80" w:name="_Toc471986841"/>
      <w:bookmarkStart w:id="81" w:name="_Toc534191806"/>
      <w:r>
        <w:t>Associating Specimen Types with Disciplines</w:t>
      </w:r>
      <w:bookmarkEnd w:id="80"/>
      <w:bookmarkEnd w:id="81"/>
    </w:p>
    <w:p w14:paraId="5980BD0D" w14:textId="77777777" w:rsidR="00F4524B" w:rsidRPr="00F568C5" w:rsidRDefault="00F4524B" w:rsidP="00F4524B">
      <w:r>
        <w:rPr>
          <w:noProof/>
          <w:lang w:eastAsia="en-GB"/>
        </w:rPr>
        <w:drawing>
          <wp:anchor distT="0" distB="0" distL="114300" distR="114300" simplePos="0" relativeHeight="251692032" behindDoc="0" locked="0" layoutInCell="1" allowOverlap="1" wp14:anchorId="0F4840D1" wp14:editId="61EB428E">
            <wp:simplePos x="0" y="0"/>
            <wp:positionH relativeFrom="margin">
              <wp:align>left</wp:align>
            </wp:positionH>
            <wp:positionV relativeFrom="paragraph">
              <wp:posOffset>466725</wp:posOffset>
            </wp:positionV>
            <wp:extent cx="6120130" cy="3384550"/>
            <wp:effectExtent l="0" t="0" r="0" b="63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130" cy="3384550"/>
                    </a:xfrm>
                    <a:prstGeom prst="rect">
                      <a:avLst/>
                    </a:prstGeom>
                  </pic:spPr>
                </pic:pic>
              </a:graphicData>
            </a:graphic>
          </wp:anchor>
        </w:drawing>
      </w:r>
      <w:r>
        <w:t xml:space="preserve">For ease of use, it is also possible to select a discipline, and select all its associated specimen types. Click </w:t>
      </w:r>
      <w:r>
        <w:rPr>
          <w:b/>
        </w:rPr>
        <w:t xml:space="preserve">Save Association </w:t>
      </w:r>
      <w:r>
        <w:t>to save any changes.</w:t>
      </w:r>
    </w:p>
    <w:p w14:paraId="3AE179D5" w14:textId="77777777" w:rsidR="00F4524B" w:rsidRDefault="00F4524B" w:rsidP="00F4524B"/>
    <w:p w14:paraId="770BBF9C" w14:textId="77777777" w:rsidR="00F4524B" w:rsidRDefault="00F4524B" w:rsidP="00F4524B">
      <w:pPr>
        <w:pStyle w:val="Heading2"/>
      </w:pPr>
      <w:bookmarkStart w:id="82" w:name="_Toc471986842"/>
      <w:bookmarkStart w:id="83" w:name="_Toc534191807"/>
      <w:r>
        <w:t>Specimen Sites</w:t>
      </w:r>
      <w:bookmarkEnd w:id="82"/>
      <w:bookmarkEnd w:id="83"/>
    </w:p>
    <w:p w14:paraId="18C2BEB5" w14:textId="77777777" w:rsidR="00F4524B" w:rsidRDefault="00F4524B" w:rsidP="00F4524B">
      <w:r>
        <w:t>The specimen sites screen allows you to add, modify and delete specimen sites, and associate them with specimen types.</w:t>
      </w:r>
    </w:p>
    <w:p w14:paraId="021AE320" w14:textId="77777777" w:rsidR="00F4524B" w:rsidRDefault="00F4524B" w:rsidP="00F4524B">
      <w:pPr>
        <w:pStyle w:val="Heading3"/>
      </w:pPr>
      <w:bookmarkStart w:id="84" w:name="_Toc471986843"/>
      <w:bookmarkStart w:id="85" w:name="_Toc534191808"/>
      <w:r>
        <w:t>Adding a Specimen Site</w:t>
      </w:r>
      <w:bookmarkEnd w:id="84"/>
      <w:bookmarkEnd w:id="85"/>
    </w:p>
    <w:p w14:paraId="5C87ED08" w14:textId="77777777" w:rsidR="00F4524B" w:rsidRDefault="00F4524B" w:rsidP="00F4524B">
      <w:r>
        <w:t xml:space="preserve">To add a new specimen site, enter a code, description, and specimen site type, select the associated specimen types and click </w:t>
      </w:r>
      <w:r>
        <w:rPr>
          <w:b/>
        </w:rPr>
        <w:t>Save Specimen Site</w:t>
      </w:r>
      <w:r>
        <w:t>. To filter the list, first select a discipline.</w:t>
      </w:r>
    </w:p>
    <w:p w14:paraId="659D44C4" w14:textId="77777777" w:rsidR="00F4524B" w:rsidRDefault="00F4524B" w:rsidP="00F4524B">
      <w:r>
        <w:rPr>
          <w:noProof/>
          <w:lang w:eastAsia="en-GB"/>
        </w:rPr>
        <w:drawing>
          <wp:anchor distT="0" distB="0" distL="114300" distR="114300" simplePos="0" relativeHeight="251693056" behindDoc="0" locked="0" layoutInCell="1" allowOverlap="1" wp14:anchorId="19652282" wp14:editId="57E99A02">
            <wp:simplePos x="0" y="0"/>
            <wp:positionH relativeFrom="margin">
              <wp:align>left</wp:align>
            </wp:positionH>
            <wp:positionV relativeFrom="paragraph">
              <wp:posOffset>0</wp:posOffset>
            </wp:positionV>
            <wp:extent cx="6120130" cy="3090545"/>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120130" cy="3090545"/>
                    </a:xfrm>
                    <a:prstGeom prst="rect">
                      <a:avLst/>
                    </a:prstGeom>
                  </pic:spPr>
                </pic:pic>
              </a:graphicData>
            </a:graphic>
          </wp:anchor>
        </w:drawing>
      </w:r>
    </w:p>
    <w:p w14:paraId="5D640385" w14:textId="77777777" w:rsidR="00F4524B" w:rsidRPr="00B111C5" w:rsidRDefault="00F4524B" w:rsidP="00F4524B">
      <w:pPr>
        <w:rPr>
          <w:i/>
        </w:rPr>
      </w:pPr>
      <w:r w:rsidRPr="00B111C5">
        <w:rPr>
          <w:i/>
        </w:rPr>
        <w:t>Note – the site type may not be relevant to your implementation, if so, you don’t need to select an option.</w:t>
      </w:r>
    </w:p>
    <w:p w14:paraId="60E7E9DE" w14:textId="77777777" w:rsidR="00F4524B" w:rsidRDefault="00F4524B" w:rsidP="00F4524B">
      <w:pPr>
        <w:pStyle w:val="Heading3"/>
      </w:pPr>
      <w:bookmarkStart w:id="86" w:name="_Toc471986844"/>
      <w:bookmarkStart w:id="87" w:name="_Toc534191809"/>
      <w:r>
        <w:t>Modifying a Specimen Site</w:t>
      </w:r>
      <w:bookmarkEnd w:id="86"/>
      <w:bookmarkEnd w:id="87"/>
    </w:p>
    <w:p w14:paraId="3C03E0B6" w14:textId="77777777" w:rsidR="00F4524B" w:rsidRDefault="00F4524B" w:rsidP="00F4524B">
      <w:r>
        <w:t xml:space="preserve">To modify a specimen site, select it from the </w:t>
      </w:r>
      <w:proofErr w:type="gramStart"/>
      <w:r>
        <w:t>drop down</w:t>
      </w:r>
      <w:proofErr w:type="gramEnd"/>
      <w:r>
        <w:t xml:space="preserve"> list. To filter the list, first select a discipline and specimen type. You can then modify the code and description, and specimen site type. Click </w:t>
      </w:r>
      <w:r>
        <w:rPr>
          <w:b/>
        </w:rPr>
        <w:t>Save Specimen Site</w:t>
      </w:r>
      <w:r>
        <w:t xml:space="preserve"> to save changes or </w:t>
      </w:r>
      <w:r>
        <w:rPr>
          <w:b/>
        </w:rPr>
        <w:t>Delete Specimen Site</w:t>
      </w:r>
      <w:r>
        <w:t xml:space="preserve"> to remove the specimen site from the system.</w:t>
      </w:r>
    </w:p>
    <w:p w14:paraId="7BD071A4" w14:textId="77777777" w:rsidR="00F4524B" w:rsidRPr="00F54897" w:rsidRDefault="00F4524B" w:rsidP="00F4524B">
      <w:pPr>
        <w:rPr>
          <w:i/>
        </w:rPr>
      </w:pPr>
      <w:r>
        <w:rPr>
          <w:noProof/>
          <w:lang w:eastAsia="en-GB"/>
        </w:rPr>
        <w:drawing>
          <wp:anchor distT="0" distB="0" distL="114300" distR="114300" simplePos="0" relativeHeight="251694080" behindDoc="0" locked="0" layoutInCell="1" allowOverlap="1" wp14:anchorId="37C63530" wp14:editId="49F352F2">
            <wp:simplePos x="0" y="0"/>
            <wp:positionH relativeFrom="margin">
              <wp:align>left</wp:align>
            </wp:positionH>
            <wp:positionV relativeFrom="paragraph">
              <wp:posOffset>326390</wp:posOffset>
            </wp:positionV>
            <wp:extent cx="6120130" cy="1522095"/>
            <wp:effectExtent l="0" t="0" r="0" b="1905"/>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120130" cy="1522095"/>
                    </a:xfrm>
                    <a:prstGeom prst="rect">
                      <a:avLst/>
                    </a:prstGeom>
                  </pic:spPr>
                </pic:pic>
              </a:graphicData>
            </a:graphic>
          </wp:anchor>
        </w:drawing>
      </w:r>
      <w:r w:rsidRPr="00F54897">
        <w:rPr>
          <w:i/>
        </w:rPr>
        <w:t>Note – s</w:t>
      </w:r>
      <w:r>
        <w:rPr>
          <w:i/>
        </w:rPr>
        <w:t>pecimen site type is obsolete - d</w:t>
      </w:r>
      <w:r w:rsidRPr="00F54897">
        <w:rPr>
          <w:i/>
        </w:rPr>
        <w:t>o not use.</w:t>
      </w:r>
    </w:p>
    <w:p w14:paraId="06A4A461" w14:textId="77777777" w:rsidR="00F4524B" w:rsidRDefault="00F4524B" w:rsidP="00F4524B"/>
    <w:p w14:paraId="7542E431" w14:textId="77777777" w:rsidR="00F4524B" w:rsidRDefault="00F4524B" w:rsidP="00F4524B">
      <w:pPr>
        <w:pStyle w:val="Heading3"/>
      </w:pPr>
      <w:bookmarkStart w:id="88" w:name="_Toc471986845"/>
      <w:bookmarkStart w:id="89" w:name="_Toc534191810"/>
      <w:r>
        <w:t>Associating Specimen Sites with Types</w:t>
      </w:r>
      <w:bookmarkEnd w:id="88"/>
      <w:bookmarkEnd w:id="89"/>
    </w:p>
    <w:p w14:paraId="22392C88" w14:textId="77777777" w:rsidR="00F4524B" w:rsidRPr="006A0780" w:rsidRDefault="00F4524B" w:rsidP="00F4524B">
      <w:pPr>
        <w:rPr>
          <w:b/>
        </w:rPr>
      </w:pPr>
      <w:r>
        <w:t xml:space="preserve">For ease of use, it is also possible to select a discipline, and select all its associated specimen types. To filter the list, first select a discipline. Click </w:t>
      </w:r>
      <w:r>
        <w:rPr>
          <w:b/>
        </w:rPr>
        <w:t xml:space="preserve">Save Association </w:t>
      </w:r>
      <w:r>
        <w:t>to save any changes.</w:t>
      </w:r>
    </w:p>
    <w:p w14:paraId="066E1349" w14:textId="77777777" w:rsidR="00F4524B" w:rsidRPr="00717036" w:rsidRDefault="00F4524B" w:rsidP="00F4524B">
      <w:r>
        <w:rPr>
          <w:noProof/>
          <w:lang w:eastAsia="en-GB"/>
        </w:rPr>
        <w:drawing>
          <wp:anchor distT="0" distB="0" distL="114300" distR="114300" simplePos="0" relativeHeight="251695104" behindDoc="0" locked="0" layoutInCell="1" allowOverlap="1" wp14:anchorId="16C1E5F5" wp14:editId="279FABE4">
            <wp:simplePos x="0" y="0"/>
            <wp:positionH relativeFrom="margin">
              <wp:align>left</wp:align>
            </wp:positionH>
            <wp:positionV relativeFrom="paragraph">
              <wp:posOffset>0</wp:posOffset>
            </wp:positionV>
            <wp:extent cx="6120130" cy="3496310"/>
            <wp:effectExtent l="0" t="0" r="0" b="8890"/>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20130" cy="3496310"/>
                    </a:xfrm>
                    <a:prstGeom prst="rect">
                      <a:avLst/>
                    </a:prstGeom>
                  </pic:spPr>
                </pic:pic>
              </a:graphicData>
            </a:graphic>
          </wp:anchor>
        </w:drawing>
      </w:r>
    </w:p>
    <w:p w14:paraId="47E67BA3" w14:textId="77777777" w:rsidR="00F4524B" w:rsidRDefault="00F4524B" w:rsidP="00F4524B">
      <w:pPr>
        <w:pStyle w:val="Heading2"/>
      </w:pPr>
      <w:bookmarkStart w:id="90" w:name="_Toc471986846"/>
      <w:bookmarkStart w:id="91" w:name="_Toc534191811"/>
      <w:r>
        <w:t>Antibiotic Therapies</w:t>
      </w:r>
      <w:bookmarkEnd w:id="90"/>
      <w:bookmarkEnd w:id="91"/>
    </w:p>
    <w:p w14:paraId="7021E4D1" w14:textId="77777777" w:rsidR="00F4524B" w:rsidRDefault="00F4524B" w:rsidP="00F4524B">
      <w:pPr>
        <w:pStyle w:val="Heading3"/>
      </w:pPr>
      <w:bookmarkStart w:id="92" w:name="_Toc471986847"/>
      <w:bookmarkStart w:id="93" w:name="_Toc534191812"/>
      <w:r>
        <w:t>Adding an Antibiotic Therapy</w:t>
      </w:r>
      <w:bookmarkEnd w:id="92"/>
      <w:bookmarkEnd w:id="93"/>
    </w:p>
    <w:p w14:paraId="5F542680" w14:textId="77777777" w:rsidR="00F4524B" w:rsidRDefault="00F4524B" w:rsidP="00F4524B">
      <w:r>
        <w:rPr>
          <w:noProof/>
          <w:lang w:eastAsia="en-GB"/>
        </w:rPr>
        <w:drawing>
          <wp:anchor distT="0" distB="0" distL="114300" distR="114300" simplePos="0" relativeHeight="251696128" behindDoc="0" locked="0" layoutInCell="1" allowOverlap="1" wp14:anchorId="33921309" wp14:editId="05F10582">
            <wp:simplePos x="0" y="0"/>
            <wp:positionH relativeFrom="margin">
              <wp:align>left</wp:align>
            </wp:positionH>
            <wp:positionV relativeFrom="paragraph">
              <wp:posOffset>349885</wp:posOffset>
            </wp:positionV>
            <wp:extent cx="6120130" cy="733425"/>
            <wp:effectExtent l="0" t="0" r="0" b="9525"/>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0130" cy="733425"/>
                    </a:xfrm>
                    <a:prstGeom prst="rect">
                      <a:avLst/>
                    </a:prstGeom>
                  </pic:spPr>
                </pic:pic>
              </a:graphicData>
            </a:graphic>
          </wp:anchor>
        </w:drawing>
      </w:r>
      <w:r>
        <w:t xml:space="preserve">To add a new antibiotic therapy, enter a code and click </w:t>
      </w:r>
      <w:r>
        <w:rPr>
          <w:b/>
        </w:rPr>
        <w:t>Add Antibiotic Therapy</w:t>
      </w:r>
      <w:r>
        <w:t>.</w:t>
      </w:r>
    </w:p>
    <w:p w14:paraId="3A55F104" w14:textId="77777777" w:rsidR="00F4524B" w:rsidRDefault="00F4524B" w:rsidP="00F4524B"/>
    <w:p w14:paraId="0E0BEB3E" w14:textId="77777777" w:rsidR="00F4524B" w:rsidRDefault="00F4524B" w:rsidP="00F4524B">
      <w:pPr>
        <w:pStyle w:val="Heading3"/>
      </w:pPr>
      <w:bookmarkStart w:id="94" w:name="_Toc471986848"/>
      <w:bookmarkStart w:id="95" w:name="_Toc534191813"/>
      <w:r>
        <w:t>Modifying an Antibiotic Therapy</w:t>
      </w:r>
      <w:bookmarkEnd w:id="94"/>
      <w:bookmarkEnd w:id="95"/>
    </w:p>
    <w:p w14:paraId="7A4C5341" w14:textId="77777777" w:rsidR="00F4524B" w:rsidRDefault="00F4524B" w:rsidP="00F4524B">
      <w:r>
        <w:rPr>
          <w:noProof/>
          <w:lang w:eastAsia="en-GB"/>
        </w:rPr>
        <w:drawing>
          <wp:anchor distT="0" distB="0" distL="114300" distR="114300" simplePos="0" relativeHeight="251697152" behindDoc="0" locked="0" layoutInCell="1" allowOverlap="1" wp14:anchorId="0A6CF969" wp14:editId="11A8F8EE">
            <wp:simplePos x="0" y="0"/>
            <wp:positionH relativeFrom="margin">
              <wp:align>left</wp:align>
            </wp:positionH>
            <wp:positionV relativeFrom="paragraph">
              <wp:posOffset>876300</wp:posOffset>
            </wp:positionV>
            <wp:extent cx="6120130" cy="742315"/>
            <wp:effectExtent l="0" t="0" r="0" b="635"/>
            <wp:wrapTopAndBottom/>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20130" cy="742315"/>
                    </a:xfrm>
                    <a:prstGeom prst="rect">
                      <a:avLst/>
                    </a:prstGeom>
                  </pic:spPr>
                </pic:pic>
              </a:graphicData>
            </a:graphic>
          </wp:anchor>
        </w:drawing>
      </w:r>
      <w:r>
        <w:t xml:space="preserve">To modify an existing antibiotic therapy, </w:t>
      </w:r>
      <w:r w:rsidRPr="00B23F98">
        <w:t>start typing its description in the ‘Description’ field.  A drop down will appear as you type showing valid therapies based on the text typed.  Click on the required name fro</w:t>
      </w:r>
      <w:r>
        <w:t xml:space="preserve">m the drop down and then click </w:t>
      </w:r>
      <w:r w:rsidRPr="00B23F98">
        <w:rPr>
          <w:b/>
        </w:rPr>
        <w:t>Select</w:t>
      </w:r>
      <w:r w:rsidRPr="00B23F98">
        <w:t>.</w:t>
      </w:r>
      <w:r>
        <w:t xml:space="preserve"> You can then modify the code and description. Click </w:t>
      </w:r>
      <w:r>
        <w:rPr>
          <w:b/>
        </w:rPr>
        <w:t>Update Antibiotic Therapy</w:t>
      </w:r>
      <w:r>
        <w:t xml:space="preserve"> to save changes or </w:t>
      </w:r>
      <w:r>
        <w:rPr>
          <w:b/>
        </w:rPr>
        <w:t>Delete Antibiotic Therapy</w:t>
      </w:r>
      <w:r>
        <w:t xml:space="preserve"> to remove the antibiotic therapy from the system.</w:t>
      </w:r>
    </w:p>
    <w:p w14:paraId="5D22EB7C" w14:textId="77777777" w:rsidR="00F4524B" w:rsidRPr="00717036" w:rsidRDefault="00F4524B" w:rsidP="00F4524B"/>
    <w:p w14:paraId="1FB0CC17" w14:textId="77777777" w:rsidR="00F4524B" w:rsidRDefault="00F4524B" w:rsidP="00F4524B">
      <w:pPr>
        <w:pStyle w:val="Heading2"/>
      </w:pPr>
      <w:bookmarkStart w:id="96" w:name="_Toc471986849"/>
      <w:bookmarkStart w:id="97" w:name="_Toc534191814"/>
      <w:r>
        <w:t>Coded Clinical Details</w:t>
      </w:r>
      <w:bookmarkEnd w:id="96"/>
      <w:bookmarkEnd w:id="97"/>
    </w:p>
    <w:p w14:paraId="5C92523D" w14:textId="77777777" w:rsidR="00F4524B" w:rsidRDefault="00F4524B" w:rsidP="00F4524B">
      <w:r>
        <w:t>Users can add pre-defined clinical details when they create a new order. The associated codes should match those in the receiving system such as LIMS, RIS or other departmental system.</w:t>
      </w:r>
    </w:p>
    <w:p w14:paraId="7469DDBA" w14:textId="77777777" w:rsidR="00F4524B" w:rsidRDefault="00F4524B" w:rsidP="00F4524B">
      <w:pPr>
        <w:pStyle w:val="Heading3"/>
      </w:pPr>
      <w:bookmarkStart w:id="98" w:name="_Toc471986850"/>
      <w:bookmarkStart w:id="99" w:name="_Toc534191815"/>
      <w:r>
        <w:t>Adding Clinical Details</w:t>
      </w:r>
      <w:bookmarkEnd w:id="98"/>
      <w:bookmarkEnd w:id="99"/>
    </w:p>
    <w:p w14:paraId="1C6C142B" w14:textId="77777777" w:rsidR="00F4524B" w:rsidRDefault="00F4524B" w:rsidP="00F4524B">
      <w:r>
        <w:t xml:space="preserve">To add a new coded clinical details record, enter a code, description, select the associated disciplines, mark the clinical details as fasting or non-fasting, and click </w:t>
      </w:r>
      <w:r>
        <w:rPr>
          <w:b/>
        </w:rPr>
        <w:t>Add Clinical Code</w:t>
      </w:r>
      <w:r>
        <w:t>.</w:t>
      </w:r>
    </w:p>
    <w:p w14:paraId="794E892A" w14:textId="77777777" w:rsidR="00F4524B" w:rsidRDefault="00F4524B" w:rsidP="00F4524B">
      <w:r w:rsidRPr="00090753">
        <w:t xml:space="preserve">The two properties ‘Is Fasting’ and ‘Is </w:t>
      </w:r>
      <w:proofErr w:type="gramStart"/>
      <w:r w:rsidRPr="00090753">
        <w:t>Non Fasting</w:t>
      </w:r>
      <w:proofErr w:type="gramEnd"/>
      <w:r w:rsidRPr="00090753">
        <w:t>’ are used for the test triggered clinical</w:t>
      </w:r>
      <w:r>
        <w:t xml:space="preserve"> details</w:t>
      </w:r>
      <w:r w:rsidRPr="00090753">
        <w:t xml:space="preserve">.  They are used to </w:t>
      </w:r>
      <w:r>
        <w:t>inform</w:t>
      </w:r>
      <w:r w:rsidRPr="00090753">
        <w:t xml:space="preserve"> the system that the </w:t>
      </w:r>
      <w:proofErr w:type="gramStart"/>
      <w:r w:rsidRPr="00090753">
        <w:t>particular clinical</w:t>
      </w:r>
      <w:proofErr w:type="gramEnd"/>
      <w:r w:rsidRPr="00090753">
        <w:t xml:space="preserve"> detail indicates the patient was either fasting or not fasting.</w:t>
      </w:r>
    </w:p>
    <w:p w14:paraId="54F0FE67" w14:textId="77777777" w:rsidR="00F4524B" w:rsidRDefault="00F4524B" w:rsidP="00F4524B">
      <w:r>
        <w:rPr>
          <w:noProof/>
          <w:lang w:eastAsia="en-GB"/>
        </w:rPr>
        <w:drawing>
          <wp:anchor distT="0" distB="0" distL="114300" distR="114300" simplePos="0" relativeHeight="251698176" behindDoc="0" locked="0" layoutInCell="1" allowOverlap="1" wp14:anchorId="1A627664" wp14:editId="4E648915">
            <wp:simplePos x="0" y="0"/>
            <wp:positionH relativeFrom="margin">
              <wp:align>left</wp:align>
            </wp:positionH>
            <wp:positionV relativeFrom="paragraph">
              <wp:posOffset>0</wp:posOffset>
            </wp:positionV>
            <wp:extent cx="6120130" cy="2088515"/>
            <wp:effectExtent l="0" t="0" r="0" b="6985"/>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120130" cy="2088515"/>
                    </a:xfrm>
                    <a:prstGeom prst="rect">
                      <a:avLst/>
                    </a:prstGeom>
                  </pic:spPr>
                </pic:pic>
              </a:graphicData>
            </a:graphic>
          </wp:anchor>
        </w:drawing>
      </w:r>
    </w:p>
    <w:p w14:paraId="3C5C8FDB" w14:textId="77777777" w:rsidR="00F4524B" w:rsidRDefault="00F4524B" w:rsidP="00F4524B">
      <w:pPr>
        <w:pStyle w:val="Heading3"/>
      </w:pPr>
      <w:bookmarkStart w:id="100" w:name="_Toc471986851"/>
      <w:bookmarkStart w:id="101" w:name="_Toc534191816"/>
      <w:r>
        <w:t>Modifying Clinical Details</w:t>
      </w:r>
      <w:bookmarkEnd w:id="100"/>
      <w:bookmarkEnd w:id="101"/>
    </w:p>
    <w:p w14:paraId="4607A79D" w14:textId="77777777" w:rsidR="00F4524B" w:rsidRDefault="00F4524B" w:rsidP="00F4524B">
      <w:r>
        <w:rPr>
          <w:noProof/>
          <w:lang w:eastAsia="en-GB"/>
        </w:rPr>
        <w:drawing>
          <wp:anchor distT="0" distB="0" distL="114300" distR="114300" simplePos="0" relativeHeight="251699200" behindDoc="0" locked="0" layoutInCell="1" allowOverlap="1" wp14:anchorId="01EBD1A9" wp14:editId="4ED6EA81">
            <wp:simplePos x="0" y="0"/>
            <wp:positionH relativeFrom="margin">
              <wp:align>left</wp:align>
            </wp:positionH>
            <wp:positionV relativeFrom="paragraph">
              <wp:posOffset>765810</wp:posOffset>
            </wp:positionV>
            <wp:extent cx="6120130" cy="1558925"/>
            <wp:effectExtent l="0" t="0" r="0" b="3175"/>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120130" cy="1558925"/>
                    </a:xfrm>
                    <a:prstGeom prst="rect">
                      <a:avLst/>
                    </a:prstGeom>
                  </pic:spPr>
                </pic:pic>
              </a:graphicData>
            </a:graphic>
          </wp:anchor>
        </w:drawing>
      </w:r>
      <w:r>
        <w:t>To modify a coded clinical details record,</w:t>
      </w:r>
      <w:r w:rsidRPr="003D0A49">
        <w:t xml:space="preserve"> </w:t>
      </w:r>
      <w:r>
        <w:t xml:space="preserve">select it from the </w:t>
      </w:r>
      <w:proofErr w:type="gramStart"/>
      <w:r>
        <w:t>drop down</w:t>
      </w:r>
      <w:proofErr w:type="gramEnd"/>
      <w:r>
        <w:t xml:space="preserve"> list. To filter the list, first select a discipline. You can then modify the code, description, and mark the clinical details as fasting or non-fasting. Click </w:t>
      </w:r>
      <w:r>
        <w:rPr>
          <w:b/>
        </w:rPr>
        <w:t>Update Clinical Code</w:t>
      </w:r>
      <w:r>
        <w:t xml:space="preserve"> to save changes or </w:t>
      </w:r>
      <w:r>
        <w:rPr>
          <w:b/>
        </w:rPr>
        <w:t>Delete Clinical Code</w:t>
      </w:r>
      <w:r>
        <w:t xml:space="preserve"> to remove the coded clinical details record from the system.</w:t>
      </w:r>
    </w:p>
    <w:p w14:paraId="2EB610D2" w14:textId="77777777" w:rsidR="00F4524B" w:rsidRPr="00527161" w:rsidRDefault="00F4524B" w:rsidP="00F4524B"/>
    <w:p w14:paraId="19B01984" w14:textId="77777777" w:rsidR="00F4524B" w:rsidRDefault="00F4524B" w:rsidP="00F4524B">
      <w:pPr>
        <w:pStyle w:val="Heading2"/>
      </w:pPr>
      <w:bookmarkStart w:id="102" w:name="_Toc471986852"/>
      <w:bookmarkStart w:id="103" w:name="_Toc534191817"/>
      <w:r>
        <w:t>Patient Categories</w:t>
      </w:r>
      <w:bookmarkEnd w:id="102"/>
      <w:bookmarkEnd w:id="103"/>
    </w:p>
    <w:p w14:paraId="13CF8C89" w14:textId="77777777" w:rsidR="00F4524B" w:rsidRDefault="00F4524B" w:rsidP="00F4524B">
      <w:r w:rsidRPr="001842D5">
        <w:t xml:space="preserve">Patient categories are specified per discipline. They are displayed on the relevant request screen via a </w:t>
      </w:r>
      <w:proofErr w:type="gramStart"/>
      <w:r w:rsidRPr="001842D5">
        <w:t>drop down</w:t>
      </w:r>
      <w:proofErr w:type="gramEnd"/>
      <w:r w:rsidRPr="001842D5">
        <w:t xml:space="preserve"> list. A location can be configured to have a default patient category per discipline (see the Location Management section).</w:t>
      </w:r>
    </w:p>
    <w:p w14:paraId="1C4F245C" w14:textId="77777777" w:rsidR="00F4524B" w:rsidRDefault="00F4524B" w:rsidP="00F4524B">
      <w:r>
        <w:rPr>
          <w:noProof/>
          <w:lang w:eastAsia="en-GB"/>
        </w:rPr>
        <w:drawing>
          <wp:anchor distT="0" distB="0" distL="114300" distR="114300" simplePos="0" relativeHeight="251700224" behindDoc="0" locked="0" layoutInCell="1" allowOverlap="1" wp14:anchorId="25EF33DB" wp14:editId="64A50CA2">
            <wp:simplePos x="0" y="0"/>
            <wp:positionH relativeFrom="margin">
              <wp:align>left</wp:align>
            </wp:positionH>
            <wp:positionV relativeFrom="paragraph">
              <wp:posOffset>263525</wp:posOffset>
            </wp:positionV>
            <wp:extent cx="6120130" cy="1106805"/>
            <wp:effectExtent l="0" t="0" r="0" b="0"/>
            <wp:wrapTopAndBottom/>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120130" cy="1106805"/>
                    </a:xfrm>
                    <a:prstGeom prst="rect">
                      <a:avLst/>
                    </a:prstGeom>
                  </pic:spPr>
                </pic:pic>
              </a:graphicData>
            </a:graphic>
          </wp:anchor>
        </w:drawing>
      </w:r>
      <w:r>
        <w:t xml:space="preserve">To add a new patient category, select a discipline and enter a description and code, and click </w:t>
      </w:r>
      <w:r>
        <w:rPr>
          <w:b/>
        </w:rPr>
        <w:t>Add</w:t>
      </w:r>
      <w:r>
        <w:t>.</w:t>
      </w:r>
    </w:p>
    <w:p w14:paraId="2332A6EE" w14:textId="77777777" w:rsidR="00F4524B" w:rsidRDefault="00F4524B" w:rsidP="00F4524B"/>
    <w:p w14:paraId="693AB334" w14:textId="77777777" w:rsidR="00F4524B" w:rsidRDefault="00F4524B" w:rsidP="00F4524B">
      <w:pPr>
        <w:rPr>
          <w:noProof/>
        </w:rPr>
      </w:pPr>
      <w:r w:rsidRPr="005623CC">
        <w:t>The order that they appear in the list is the order that they appear in the drop down on the request form. To change the order in which they appear in the list hold the</w:t>
      </w:r>
      <w:r>
        <w:rPr>
          <w:noProof/>
        </w:rPr>
        <w:t xml:space="preserve"> </w:t>
      </w:r>
      <w:r w:rsidRPr="00A205DB">
        <w:rPr>
          <w:noProof/>
          <w:lang w:eastAsia="en-GB"/>
        </w:rPr>
        <w:drawing>
          <wp:inline distT="0" distB="0" distL="0" distR="0" wp14:anchorId="2AE285E9" wp14:editId="4F37F411">
            <wp:extent cx="142875" cy="133165"/>
            <wp:effectExtent l="0" t="0" r="0" b="63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015" cy="135160"/>
                    </a:xfrm>
                    <a:prstGeom prst="rect">
                      <a:avLst/>
                    </a:prstGeom>
                    <a:noFill/>
                    <a:ln>
                      <a:noFill/>
                    </a:ln>
                  </pic:spPr>
                </pic:pic>
              </a:graphicData>
            </a:graphic>
          </wp:inline>
        </w:drawing>
      </w:r>
      <w:r>
        <w:rPr>
          <w:noProof/>
        </w:rPr>
        <w:t xml:space="preserve"> button and drag to the desired position.</w:t>
      </w:r>
    </w:p>
    <w:p w14:paraId="0BF9BB51" w14:textId="77777777" w:rsidR="00F4524B" w:rsidRDefault="00F4524B" w:rsidP="00F4524B">
      <w:pPr>
        <w:rPr>
          <w:noProof/>
        </w:rPr>
      </w:pPr>
      <w:r>
        <w:rPr>
          <w:noProof/>
        </w:rPr>
        <w:t xml:space="preserve">To delete a patient category from a discipline, click the </w:t>
      </w:r>
      <w:r>
        <w:rPr>
          <w:noProof/>
          <w:lang w:eastAsia="en-GB"/>
        </w:rPr>
        <w:drawing>
          <wp:inline distT="0" distB="0" distL="0" distR="0" wp14:anchorId="309B0166" wp14:editId="45917BFF">
            <wp:extent cx="117806" cy="11780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817" cy="118817"/>
                    </a:xfrm>
                    <a:prstGeom prst="rect">
                      <a:avLst/>
                    </a:prstGeom>
                    <a:noFill/>
                    <a:ln>
                      <a:noFill/>
                    </a:ln>
                  </pic:spPr>
                </pic:pic>
              </a:graphicData>
            </a:graphic>
          </wp:inline>
        </w:drawing>
      </w:r>
      <w:r>
        <w:rPr>
          <w:noProof/>
        </w:rPr>
        <w:t xml:space="preserve"> button.</w:t>
      </w:r>
    </w:p>
    <w:p w14:paraId="0693DBB6" w14:textId="77777777" w:rsidR="00F4524B" w:rsidRDefault="00F4524B" w:rsidP="00F4524B">
      <w:pPr>
        <w:pStyle w:val="Heading2"/>
      </w:pPr>
      <w:bookmarkStart w:id="104" w:name="_Toc471986853"/>
      <w:bookmarkStart w:id="105" w:name="_Toc534191818"/>
      <w:r>
        <w:t>Sign Off Options</w:t>
      </w:r>
      <w:bookmarkEnd w:id="104"/>
      <w:bookmarkEnd w:id="105"/>
    </w:p>
    <w:p w14:paraId="71607AF4" w14:textId="77777777" w:rsidR="00F4524B" w:rsidRDefault="00F4524B" w:rsidP="00F4524B">
      <w:r>
        <w:rPr>
          <w:noProof/>
          <w:lang w:eastAsia="en-GB"/>
        </w:rPr>
        <w:drawing>
          <wp:anchor distT="0" distB="0" distL="114300" distR="114300" simplePos="0" relativeHeight="251813888" behindDoc="0" locked="0" layoutInCell="1" allowOverlap="1" wp14:anchorId="794ECC96" wp14:editId="5F0B865C">
            <wp:simplePos x="0" y="0"/>
            <wp:positionH relativeFrom="margin">
              <wp:align>left</wp:align>
            </wp:positionH>
            <wp:positionV relativeFrom="paragraph">
              <wp:posOffset>354965</wp:posOffset>
            </wp:positionV>
            <wp:extent cx="3600000" cy="1635178"/>
            <wp:effectExtent l="0" t="0" r="635" b="3175"/>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0000" cy="163517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Sign off options are displayed when a user attempts to sign off diagnostic results. </w:t>
      </w:r>
    </w:p>
    <w:p w14:paraId="1D59D86E" w14:textId="77777777" w:rsidR="00F4524B" w:rsidRDefault="00F4524B" w:rsidP="00F4524B"/>
    <w:p w14:paraId="1AD0BC1F" w14:textId="77777777" w:rsidR="00F4524B" w:rsidRPr="00B2643B" w:rsidRDefault="00F4524B" w:rsidP="00F4524B">
      <w:r>
        <w:rPr>
          <w:noProof/>
          <w:lang w:eastAsia="en-GB"/>
        </w:rPr>
        <w:drawing>
          <wp:anchor distT="0" distB="0" distL="114300" distR="114300" simplePos="0" relativeHeight="251810816" behindDoc="0" locked="0" layoutInCell="1" allowOverlap="1" wp14:anchorId="582E589A" wp14:editId="0509FC57">
            <wp:simplePos x="0" y="0"/>
            <wp:positionH relativeFrom="margin">
              <wp:align>left</wp:align>
            </wp:positionH>
            <wp:positionV relativeFrom="paragraph">
              <wp:posOffset>486410</wp:posOffset>
            </wp:positionV>
            <wp:extent cx="6120130" cy="894080"/>
            <wp:effectExtent l="0" t="0" r="0" b="127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120130" cy="894080"/>
                    </a:xfrm>
                    <a:prstGeom prst="rect">
                      <a:avLst/>
                    </a:prstGeom>
                  </pic:spPr>
                </pic:pic>
              </a:graphicData>
            </a:graphic>
          </wp:anchor>
        </w:drawing>
      </w:r>
      <w:r>
        <w:t xml:space="preserve">To add a new option, enter a description and a number to denote the order that the options will be displayed. Click </w:t>
      </w:r>
      <w:r>
        <w:rPr>
          <w:b/>
        </w:rPr>
        <w:t xml:space="preserve">Add </w:t>
      </w:r>
      <w:r>
        <w:t>to save.</w:t>
      </w:r>
    </w:p>
    <w:p w14:paraId="54CDA1AA" w14:textId="77777777" w:rsidR="00F4524B" w:rsidRDefault="00F4524B" w:rsidP="00F4524B"/>
    <w:p w14:paraId="6FBFDDA2" w14:textId="77777777" w:rsidR="00F4524B" w:rsidRDefault="00F4524B" w:rsidP="00F4524B">
      <w:r>
        <w:rPr>
          <w:noProof/>
          <w:lang w:eastAsia="en-GB"/>
        </w:rPr>
        <w:drawing>
          <wp:anchor distT="0" distB="0" distL="114300" distR="114300" simplePos="0" relativeHeight="251811840" behindDoc="0" locked="0" layoutInCell="1" allowOverlap="1" wp14:anchorId="6B225AC3" wp14:editId="2000DDC8">
            <wp:simplePos x="0" y="0"/>
            <wp:positionH relativeFrom="margin">
              <wp:align>left</wp:align>
            </wp:positionH>
            <wp:positionV relativeFrom="paragraph">
              <wp:posOffset>473075</wp:posOffset>
            </wp:positionV>
            <wp:extent cx="6120130" cy="1129665"/>
            <wp:effectExtent l="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120130" cy="1129665"/>
                    </a:xfrm>
                    <a:prstGeom prst="rect">
                      <a:avLst/>
                    </a:prstGeom>
                  </pic:spPr>
                </pic:pic>
              </a:graphicData>
            </a:graphic>
          </wp:anchor>
        </w:drawing>
      </w:r>
      <w:r>
        <w:t xml:space="preserve">To edit an option, select the description from the </w:t>
      </w:r>
      <w:proofErr w:type="gramStart"/>
      <w:r>
        <w:t>drop down</w:t>
      </w:r>
      <w:proofErr w:type="gramEnd"/>
      <w:r>
        <w:t xml:space="preserve"> list and update the description and ordering. Click </w:t>
      </w:r>
      <w:r>
        <w:rPr>
          <w:b/>
        </w:rPr>
        <w:t>Edit</w:t>
      </w:r>
      <w:r>
        <w:t xml:space="preserve"> to save changes.</w:t>
      </w:r>
    </w:p>
    <w:p w14:paraId="2EA678C1" w14:textId="77777777" w:rsidR="00F4524B" w:rsidRDefault="00F4524B" w:rsidP="00F4524B"/>
    <w:p w14:paraId="437342FA" w14:textId="77777777" w:rsidR="00F4524B" w:rsidRDefault="00F4524B" w:rsidP="00F4524B">
      <w:r>
        <w:t>To delete an option,</w:t>
      </w:r>
      <w:r w:rsidRPr="00B2643B">
        <w:t xml:space="preserve"> </w:t>
      </w:r>
      <w:r>
        <w:t xml:space="preserve">select the description from the </w:t>
      </w:r>
      <w:proofErr w:type="gramStart"/>
      <w:r>
        <w:t>drop down</w:t>
      </w:r>
      <w:proofErr w:type="gramEnd"/>
      <w:r>
        <w:t xml:space="preserve"> list and click </w:t>
      </w:r>
      <w:r>
        <w:rPr>
          <w:b/>
        </w:rPr>
        <w:t>Delete</w:t>
      </w:r>
      <w:r>
        <w:t xml:space="preserve"> to delete.</w:t>
      </w:r>
    </w:p>
    <w:p w14:paraId="37DD59DF" w14:textId="77777777" w:rsidR="00F4524B" w:rsidRDefault="00F4524B" w:rsidP="00F4524B">
      <w:r>
        <w:rPr>
          <w:noProof/>
          <w:lang w:eastAsia="en-GB"/>
        </w:rPr>
        <w:drawing>
          <wp:anchor distT="0" distB="0" distL="114300" distR="114300" simplePos="0" relativeHeight="251812864" behindDoc="0" locked="0" layoutInCell="1" allowOverlap="1" wp14:anchorId="5C490DB5" wp14:editId="799FC09A">
            <wp:simplePos x="0" y="0"/>
            <wp:positionH relativeFrom="margin">
              <wp:align>left</wp:align>
            </wp:positionH>
            <wp:positionV relativeFrom="paragraph">
              <wp:posOffset>305435</wp:posOffset>
            </wp:positionV>
            <wp:extent cx="6120130" cy="613410"/>
            <wp:effectExtent l="0" t="0" r="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120130" cy="613410"/>
                    </a:xfrm>
                    <a:prstGeom prst="rect">
                      <a:avLst/>
                    </a:prstGeom>
                  </pic:spPr>
                </pic:pic>
              </a:graphicData>
            </a:graphic>
          </wp:anchor>
        </w:drawing>
      </w:r>
      <w:r>
        <w:t>The current options, including the display order, is displayed at the bottom of the other panels.</w:t>
      </w:r>
    </w:p>
    <w:p w14:paraId="41CD8CD0" w14:textId="77777777" w:rsidR="00F4524B" w:rsidRPr="002F226E" w:rsidRDefault="00F4524B" w:rsidP="00F4524B"/>
    <w:p w14:paraId="059FE860" w14:textId="77777777" w:rsidR="00F4524B" w:rsidRDefault="00F4524B" w:rsidP="00F4524B">
      <w:pPr>
        <w:pStyle w:val="Heading1"/>
      </w:pPr>
      <w:bookmarkStart w:id="106" w:name="_Toc471986854"/>
      <w:bookmarkStart w:id="107" w:name="_Toc534191819"/>
      <w:r>
        <w:t>Test Management</w:t>
      </w:r>
      <w:bookmarkEnd w:id="106"/>
      <w:bookmarkEnd w:id="107"/>
    </w:p>
    <w:p w14:paraId="62A25210" w14:textId="77777777" w:rsidR="00F4524B" w:rsidRDefault="00F4524B" w:rsidP="00F4524B">
      <w:pPr>
        <w:pStyle w:val="Heading2"/>
      </w:pPr>
      <w:bookmarkStart w:id="108" w:name="_Toc471986855"/>
      <w:bookmarkStart w:id="109" w:name="_Toc534191820"/>
      <w:r>
        <w:t>Tests</w:t>
      </w:r>
      <w:bookmarkEnd w:id="108"/>
      <w:bookmarkEnd w:id="109"/>
    </w:p>
    <w:p w14:paraId="08330995" w14:textId="77777777" w:rsidR="00F4524B" w:rsidRDefault="00F4524B" w:rsidP="00F4524B">
      <w:r>
        <w:t>The tests screen allows you to add, modify and delete tests/investigations, and associate them with specimen sites and types and disciplines.</w:t>
      </w:r>
    </w:p>
    <w:p w14:paraId="29033D79" w14:textId="77777777" w:rsidR="00F4524B" w:rsidRDefault="00F4524B" w:rsidP="00F4524B">
      <w:pPr>
        <w:pStyle w:val="Heading3"/>
      </w:pPr>
      <w:bookmarkStart w:id="110" w:name="_Toc471986856"/>
      <w:bookmarkStart w:id="111" w:name="_Toc534191821"/>
      <w:r>
        <w:t>Adding a Test/Investigation</w:t>
      </w:r>
      <w:bookmarkEnd w:id="110"/>
      <w:bookmarkEnd w:id="111"/>
    </w:p>
    <w:p w14:paraId="7C5A021A" w14:textId="77777777" w:rsidR="00F4524B" w:rsidRPr="001A5F9D" w:rsidRDefault="00F4524B" w:rsidP="00F4524B">
      <w:pPr>
        <w:rPr>
          <w:i/>
        </w:rPr>
      </w:pPr>
      <w:r w:rsidRPr="001A5F9D">
        <w:rPr>
          <w:i/>
        </w:rPr>
        <w:t>Note – Radiology examinations can be added by selecting the “Investigation Management” option from the Radiology Menu.</w:t>
      </w:r>
    </w:p>
    <w:p w14:paraId="240F93A9" w14:textId="77777777" w:rsidR="00F4524B" w:rsidRDefault="00F4524B" w:rsidP="00F4524B">
      <w:r>
        <w:rPr>
          <w:noProof/>
          <w:lang w:eastAsia="en-GB"/>
        </w:rPr>
        <w:drawing>
          <wp:anchor distT="0" distB="0" distL="114300" distR="114300" simplePos="0" relativeHeight="251701248" behindDoc="0" locked="0" layoutInCell="1" allowOverlap="1" wp14:anchorId="00ACCAB6" wp14:editId="7FE957D8">
            <wp:simplePos x="0" y="0"/>
            <wp:positionH relativeFrom="margin">
              <wp:align>left</wp:align>
            </wp:positionH>
            <wp:positionV relativeFrom="paragraph">
              <wp:posOffset>320675</wp:posOffset>
            </wp:positionV>
            <wp:extent cx="6120130" cy="2876550"/>
            <wp:effectExtent l="0" t="0" r="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120130" cy="2876550"/>
                    </a:xfrm>
                    <a:prstGeom prst="rect">
                      <a:avLst/>
                    </a:prstGeom>
                  </pic:spPr>
                </pic:pic>
              </a:graphicData>
            </a:graphic>
          </wp:anchor>
        </w:drawing>
      </w:r>
      <w:r>
        <w:t>To add a new test,</w:t>
      </w:r>
      <w:r w:rsidRPr="00D068A9">
        <w:t xml:space="preserve"> </w:t>
      </w:r>
      <w:r>
        <w:t>enter a code and description.</w:t>
      </w:r>
    </w:p>
    <w:p w14:paraId="04A089BF" w14:textId="77777777" w:rsidR="00F4524B" w:rsidRDefault="00F4524B" w:rsidP="00F4524B"/>
    <w:p w14:paraId="1DD12594" w14:textId="77777777" w:rsidR="00F4524B" w:rsidRDefault="00F4524B" w:rsidP="00F4524B">
      <w:r>
        <w:t xml:space="preserve">Select </w:t>
      </w:r>
      <w:r w:rsidRPr="00D068A9">
        <w:t xml:space="preserve">Orderable Associations </w:t>
      </w:r>
      <w:r>
        <w:t xml:space="preserve">to configure which diagnostic disciplines </w:t>
      </w:r>
      <w:r w:rsidRPr="00D068A9">
        <w:t>the test</w:t>
      </w:r>
      <w:r>
        <w:t xml:space="preserve"> will be linked to</w:t>
      </w:r>
      <w:r w:rsidRPr="00D068A9">
        <w:t>. Orderable Associations are the discipline/type/site combinations that the test can be sent to the LIMS with and the LIMS will not reject the order. For example, a Full Blood Count test can have an orderable association with Blood Sciences/Blood, but not Microbiology/Urine/Mid-Stream.</w:t>
      </w:r>
    </w:p>
    <w:p w14:paraId="7B9B5349" w14:textId="77777777" w:rsidR="00F4524B" w:rsidRPr="00D068A9" w:rsidRDefault="00F4524B" w:rsidP="00F4524B">
      <w:pPr>
        <w:rPr>
          <w:i/>
        </w:rPr>
      </w:pPr>
      <w:r>
        <w:rPr>
          <w:noProof/>
          <w:lang w:eastAsia="en-GB"/>
        </w:rPr>
        <w:drawing>
          <wp:anchor distT="0" distB="0" distL="114300" distR="114300" simplePos="0" relativeHeight="251702272" behindDoc="0" locked="0" layoutInCell="1" allowOverlap="1" wp14:anchorId="35DBEE5C" wp14:editId="51540C39">
            <wp:simplePos x="0" y="0"/>
            <wp:positionH relativeFrom="margin">
              <wp:align>left</wp:align>
            </wp:positionH>
            <wp:positionV relativeFrom="paragraph">
              <wp:posOffset>321310</wp:posOffset>
            </wp:positionV>
            <wp:extent cx="3600000" cy="1344664"/>
            <wp:effectExtent l="0" t="0" r="635" b="8255"/>
            <wp:wrapTopAndBottom/>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600000" cy="1344664"/>
                    </a:xfrm>
                    <a:prstGeom prst="rect">
                      <a:avLst/>
                    </a:prstGeom>
                  </pic:spPr>
                </pic:pic>
              </a:graphicData>
            </a:graphic>
            <wp14:sizeRelH relativeFrom="margin">
              <wp14:pctWidth>0</wp14:pctWidth>
            </wp14:sizeRelH>
            <wp14:sizeRelV relativeFrom="margin">
              <wp14:pctHeight>0</wp14:pctHeight>
            </wp14:sizeRelV>
          </wp:anchor>
        </w:drawing>
      </w:r>
      <w:r w:rsidRPr="00D068A9">
        <w:rPr>
          <w:i/>
        </w:rPr>
        <w:t>Note – Orderable Associations are only relevant for Pathology tests.</w:t>
      </w:r>
    </w:p>
    <w:p w14:paraId="10D72463" w14:textId="77777777" w:rsidR="00F4524B" w:rsidRDefault="00F4524B" w:rsidP="00F4524B"/>
    <w:p w14:paraId="289BB006" w14:textId="77777777" w:rsidR="00F4524B" w:rsidRDefault="00F4524B" w:rsidP="00F4524B">
      <w:r>
        <w:t xml:space="preserve">Select the associations and click </w:t>
      </w:r>
      <w:r>
        <w:rPr>
          <w:b/>
        </w:rPr>
        <w:t>OK</w:t>
      </w:r>
      <w:r>
        <w:t xml:space="preserve">. Next select the associated specimen types and click </w:t>
      </w:r>
      <w:r>
        <w:rPr>
          <w:b/>
        </w:rPr>
        <w:t>OK</w:t>
      </w:r>
      <w:r>
        <w:t>.</w:t>
      </w:r>
    </w:p>
    <w:p w14:paraId="77BCA9A6" w14:textId="77777777" w:rsidR="00F4524B" w:rsidRDefault="00F4524B" w:rsidP="00F4524B">
      <w:r>
        <w:rPr>
          <w:noProof/>
          <w:lang w:eastAsia="en-GB"/>
        </w:rPr>
        <w:drawing>
          <wp:anchor distT="0" distB="0" distL="114300" distR="114300" simplePos="0" relativeHeight="251703296" behindDoc="0" locked="0" layoutInCell="1" allowOverlap="1" wp14:anchorId="2065C784" wp14:editId="7BA3E080">
            <wp:simplePos x="0" y="0"/>
            <wp:positionH relativeFrom="margin">
              <wp:align>left</wp:align>
            </wp:positionH>
            <wp:positionV relativeFrom="paragraph">
              <wp:posOffset>0</wp:posOffset>
            </wp:positionV>
            <wp:extent cx="3600000" cy="2518577"/>
            <wp:effectExtent l="0" t="0" r="635" b="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00000" cy="2518577"/>
                    </a:xfrm>
                    <a:prstGeom prst="rect">
                      <a:avLst/>
                    </a:prstGeom>
                  </pic:spPr>
                </pic:pic>
              </a:graphicData>
            </a:graphic>
            <wp14:sizeRelH relativeFrom="margin">
              <wp14:pctWidth>0</wp14:pctWidth>
            </wp14:sizeRelH>
            <wp14:sizeRelV relativeFrom="margin">
              <wp14:pctHeight>0</wp14:pctHeight>
            </wp14:sizeRelV>
          </wp:anchor>
        </w:drawing>
      </w:r>
    </w:p>
    <w:p w14:paraId="1BC52C7C" w14:textId="77777777" w:rsidR="00F4524B" w:rsidRPr="00D068A9" w:rsidRDefault="00F4524B" w:rsidP="00F4524B">
      <w:r>
        <w:rPr>
          <w:noProof/>
          <w:lang w:eastAsia="en-GB"/>
        </w:rPr>
        <w:drawing>
          <wp:anchor distT="0" distB="0" distL="114300" distR="114300" simplePos="0" relativeHeight="251704320" behindDoc="0" locked="0" layoutInCell="1" allowOverlap="1" wp14:anchorId="58E88EA0" wp14:editId="6CB48157">
            <wp:simplePos x="0" y="0"/>
            <wp:positionH relativeFrom="margin">
              <wp:align>left</wp:align>
            </wp:positionH>
            <wp:positionV relativeFrom="paragraph">
              <wp:posOffset>467360</wp:posOffset>
            </wp:positionV>
            <wp:extent cx="3600000" cy="1949407"/>
            <wp:effectExtent l="0" t="0" r="635" b="0"/>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194940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Finally, if there are any specimen sites linked to the specimen types you selected, select the associated specimen sites and click </w:t>
      </w:r>
      <w:r w:rsidRPr="00D068A9">
        <w:rPr>
          <w:b/>
        </w:rPr>
        <w:t>OK</w:t>
      </w:r>
      <w:r>
        <w:t>.</w:t>
      </w:r>
    </w:p>
    <w:p w14:paraId="7648492A" w14:textId="77777777" w:rsidR="00F4524B" w:rsidRDefault="00F4524B" w:rsidP="00F4524B"/>
    <w:p w14:paraId="4E2BD255" w14:textId="77777777" w:rsidR="00F4524B" w:rsidRDefault="00F4524B" w:rsidP="00F4524B">
      <w:r>
        <w:t xml:space="preserve">If required, </w:t>
      </w:r>
      <w:r w:rsidRPr="00D068A9">
        <w:t>the test can be configured to show under other discipline/type/site combinations using Other Associations. The selection process is the same as for Orderable Associations.</w:t>
      </w:r>
    </w:p>
    <w:p w14:paraId="0230ED4F" w14:textId="77777777" w:rsidR="00F4524B" w:rsidRDefault="00F4524B" w:rsidP="00F4524B">
      <w:r>
        <w:rPr>
          <w:noProof/>
          <w:lang w:eastAsia="en-GB"/>
        </w:rPr>
        <w:drawing>
          <wp:anchor distT="0" distB="0" distL="114300" distR="114300" simplePos="0" relativeHeight="251705344" behindDoc="0" locked="0" layoutInCell="1" allowOverlap="1" wp14:anchorId="63D2D20D" wp14:editId="29D128D9">
            <wp:simplePos x="0" y="0"/>
            <wp:positionH relativeFrom="margin">
              <wp:align>left</wp:align>
            </wp:positionH>
            <wp:positionV relativeFrom="paragraph">
              <wp:posOffset>0</wp:posOffset>
            </wp:positionV>
            <wp:extent cx="6120130" cy="4418330"/>
            <wp:effectExtent l="0" t="0" r="0" b="1270"/>
            <wp:wrapTopAndBottom/>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120130" cy="4418330"/>
                    </a:xfrm>
                    <a:prstGeom prst="rect">
                      <a:avLst/>
                    </a:prstGeom>
                  </pic:spPr>
                </pic:pic>
              </a:graphicData>
            </a:graphic>
          </wp:anchor>
        </w:drawing>
      </w:r>
    </w:p>
    <w:p w14:paraId="2A0CAECA" w14:textId="77777777" w:rsidR="00F4524B" w:rsidRDefault="00F4524B" w:rsidP="00F4524B">
      <w:r w:rsidRPr="005B58FF">
        <w:t xml:space="preserve">The test will now be available when the user creates a combined/common request. However, if </w:t>
      </w:r>
      <w:r>
        <w:t>Ideagen OCM</w:t>
      </w:r>
      <w:r w:rsidRPr="005B58FF">
        <w:t xml:space="preserve"> tried to send this test to the LIMS with combined/common, LIMS would reject it. Prior </w:t>
      </w:r>
      <w:r>
        <w:t xml:space="preserve">to sending to the LIMS, the system </w:t>
      </w:r>
      <w:r w:rsidRPr="005B58FF">
        <w:t>needs to move the test onto an Orderable Association. To help this the test needs to be given a Default As</w:t>
      </w:r>
      <w:r>
        <w:t xml:space="preserve">sociation. Click </w:t>
      </w:r>
      <w:r w:rsidRPr="005B58FF">
        <w:rPr>
          <w:b/>
        </w:rPr>
        <w:t>Set</w:t>
      </w:r>
      <w:r>
        <w:t xml:space="preserve"> next to Default Associations, select the default, and click </w:t>
      </w:r>
      <w:r w:rsidRPr="005B58FF">
        <w:rPr>
          <w:b/>
        </w:rPr>
        <w:t>OK</w:t>
      </w:r>
      <w:r>
        <w:t>.</w:t>
      </w:r>
    </w:p>
    <w:p w14:paraId="439A52FA" w14:textId="77777777" w:rsidR="00F4524B" w:rsidRPr="00C55A15" w:rsidRDefault="00F4524B" w:rsidP="00F4524B">
      <w:pPr>
        <w:rPr>
          <w:i/>
        </w:rPr>
      </w:pPr>
      <w:r w:rsidRPr="00C55A15">
        <w:rPr>
          <w:i/>
        </w:rPr>
        <w:t xml:space="preserve">Note – </w:t>
      </w:r>
      <w:r>
        <w:rPr>
          <w:i/>
        </w:rPr>
        <w:t xml:space="preserve">sub discipline and </w:t>
      </w:r>
      <w:r w:rsidRPr="00C55A15">
        <w:rPr>
          <w:i/>
        </w:rPr>
        <w:t>sample container override</w:t>
      </w:r>
      <w:r>
        <w:rPr>
          <w:i/>
        </w:rPr>
        <w:t xml:space="preserve"> are</w:t>
      </w:r>
      <w:r w:rsidRPr="00C55A15">
        <w:rPr>
          <w:i/>
        </w:rPr>
        <w:t xml:space="preserve"> obsolete – do not use.</w:t>
      </w:r>
    </w:p>
    <w:p w14:paraId="126E1844" w14:textId="77777777" w:rsidR="00F4524B" w:rsidRDefault="00F4524B" w:rsidP="00F4524B">
      <w:r>
        <w:t xml:space="preserve">Configure the sample container(s) required for the test (if applicable) by clicking on the first box marked “None” and selecting a colour. These </w:t>
      </w:r>
      <w:proofErr w:type="spellStart"/>
      <w:r>
        <w:t>colours</w:t>
      </w:r>
      <w:proofErr w:type="spellEnd"/>
      <w:r>
        <w:t xml:space="preserve"> will be displayed on in the order basket when a new order is created, and when processing an order (E.G. at sample collection).</w:t>
      </w:r>
    </w:p>
    <w:p w14:paraId="24A59B35" w14:textId="77777777" w:rsidR="00F4524B" w:rsidRDefault="00F4524B" w:rsidP="00F4524B">
      <w:r>
        <w:rPr>
          <w:noProof/>
          <w:lang w:eastAsia="en-GB"/>
        </w:rPr>
        <w:drawing>
          <wp:anchor distT="0" distB="0" distL="114300" distR="114300" simplePos="0" relativeHeight="251706368" behindDoc="0" locked="0" layoutInCell="1" allowOverlap="1" wp14:anchorId="5818C46D" wp14:editId="49348142">
            <wp:simplePos x="0" y="0"/>
            <wp:positionH relativeFrom="margin">
              <wp:align>left</wp:align>
            </wp:positionH>
            <wp:positionV relativeFrom="paragraph">
              <wp:posOffset>0</wp:posOffset>
            </wp:positionV>
            <wp:extent cx="2438400" cy="3476625"/>
            <wp:effectExtent l="0" t="0" r="0" b="9525"/>
            <wp:wrapTopAndBottom/>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438400" cy="3476625"/>
                    </a:xfrm>
                    <a:prstGeom prst="rect">
                      <a:avLst/>
                    </a:prstGeom>
                  </pic:spPr>
                </pic:pic>
              </a:graphicData>
            </a:graphic>
          </wp:anchor>
        </w:drawing>
      </w:r>
    </w:p>
    <w:p w14:paraId="00400411" w14:textId="77777777" w:rsidR="00F4524B" w:rsidRDefault="00F4524B" w:rsidP="00F4524B">
      <w:r>
        <w:t>Enter a volume for each container selected</w:t>
      </w:r>
      <w:r w:rsidRPr="00F61DF0">
        <w:t>. This volume can be any decimal number and can be bigger that the max volume of the selected container.</w:t>
      </w:r>
      <w:r>
        <w:t xml:space="preserve"> </w:t>
      </w:r>
      <w:r w:rsidRPr="00F61DF0">
        <w:t>For example</w:t>
      </w:r>
      <w:r>
        <w:t>,</w:t>
      </w:r>
      <w:r w:rsidRPr="00F61DF0">
        <w:t xml:space="preserve"> if </w:t>
      </w:r>
      <w:r>
        <w:t>you</w:t>
      </w:r>
      <w:r w:rsidRPr="00F61DF0">
        <w:t xml:space="preserve"> select a container with a maximum volume of 100 and added a sample volume of 200, at the time of collection the system will advise the user to use 2 containers to fully accommodate the sample volumes.</w:t>
      </w:r>
    </w:p>
    <w:p w14:paraId="32E8C26A" w14:textId="77777777" w:rsidR="00F4524B" w:rsidRDefault="00F4524B" w:rsidP="00F4524B">
      <w:r>
        <w:t xml:space="preserve">When a user is collecting the samples for a test request, the system will </w:t>
      </w:r>
      <w:proofErr w:type="gramStart"/>
      <w:r>
        <w:t>take into account</w:t>
      </w:r>
      <w:proofErr w:type="gramEnd"/>
      <w:r>
        <w:t xml:space="preserve"> the sample containers used by each selected test and combine each sample that uses the same sample container. The system will use the maximum volume of the container, and the total sample volume to determine how many of each container is required.</w:t>
      </w:r>
    </w:p>
    <w:p w14:paraId="267725DE" w14:textId="77777777" w:rsidR="00F4524B" w:rsidRDefault="00F4524B" w:rsidP="00F4524B">
      <w:proofErr w:type="spellStart"/>
      <w:r>
        <w:t>Paediatric</w:t>
      </w:r>
      <w:proofErr w:type="spellEnd"/>
      <w:r>
        <w:t xml:space="preserve"> samples can be specified when adding or editing a test. They are configured in the same way as standard samples. </w:t>
      </w:r>
    </w:p>
    <w:p w14:paraId="43F470D8" w14:textId="77777777" w:rsidR="00F4524B" w:rsidRDefault="00F4524B" w:rsidP="00F4524B">
      <w:r>
        <w:t xml:space="preserve">They are used instead of the standard samples on a request when the patient’s age is less than the </w:t>
      </w:r>
      <w:proofErr w:type="spellStart"/>
      <w:r>
        <w:t>paediatric</w:t>
      </w:r>
      <w:proofErr w:type="spellEnd"/>
      <w:r>
        <w:t xml:space="preserve"> threshold age value in the system settings. At the time of specimen collection, the tube guidance will show the sample containers chosen for </w:t>
      </w:r>
      <w:proofErr w:type="spellStart"/>
      <w:r>
        <w:t>paediatrics</w:t>
      </w:r>
      <w:proofErr w:type="spellEnd"/>
      <w:r>
        <w:t xml:space="preserve"> patients.</w:t>
      </w:r>
    </w:p>
    <w:p w14:paraId="1399D4FB" w14:textId="77777777" w:rsidR="00F4524B" w:rsidRDefault="00F4524B" w:rsidP="00F4524B">
      <w:r>
        <w:t>If the test should only be added by the laboratory, tick “For Lab Use Only”. The test will not be visible for users without the “Can Use Lab Only Tests” permission selected for their User Type.</w:t>
      </w:r>
    </w:p>
    <w:p w14:paraId="0F8C51BE" w14:textId="77777777" w:rsidR="00F4524B" w:rsidRDefault="00F4524B" w:rsidP="00F4524B">
      <w:r>
        <w:t xml:space="preserve">Lab Number Prefixes can be used to specify the prefix the lab number should have for this test. These settings are only required for </w:t>
      </w:r>
      <w:proofErr w:type="gramStart"/>
      <w:r>
        <w:t>particular implementations</w:t>
      </w:r>
      <w:proofErr w:type="gramEnd"/>
      <w:r>
        <w:t xml:space="preserve"> and are part of the wider Lab Number logic.</w:t>
      </w:r>
    </w:p>
    <w:p w14:paraId="15288E1D" w14:textId="77777777" w:rsidR="00F4524B" w:rsidRDefault="00F4524B" w:rsidP="00F4524B">
      <w:r>
        <w:t xml:space="preserve">Each test can be given an External Help URL.  When specified, </w:t>
      </w:r>
      <w:proofErr w:type="spellStart"/>
      <w:r>
        <w:t>a</w:t>
      </w:r>
      <w:proofErr w:type="spellEnd"/>
      <w:r>
        <w:t xml:space="preserve"> </w:t>
      </w:r>
      <w:r>
        <w:rPr>
          <w:noProof/>
          <w:lang w:eastAsia="en-GB"/>
        </w:rPr>
        <w:drawing>
          <wp:inline distT="0" distB="0" distL="0" distR="0" wp14:anchorId="7E4F9DE2" wp14:editId="4F68F04B">
            <wp:extent cx="128587" cy="12382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4479" cy="129498"/>
                    </a:xfrm>
                    <a:prstGeom prst="rect">
                      <a:avLst/>
                    </a:prstGeom>
                  </pic:spPr>
                </pic:pic>
              </a:graphicData>
            </a:graphic>
          </wp:inline>
        </w:drawing>
      </w:r>
      <w:r>
        <w:t xml:space="preserve"> icon appears next to the test in the order basket on the order screen. Clicking the icon launches the URL in a separate window.</w:t>
      </w:r>
    </w:p>
    <w:p w14:paraId="4FE0A8D4" w14:textId="77777777" w:rsidR="00F4524B" w:rsidRDefault="00F4524B" w:rsidP="00F4524B">
      <w:r>
        <w:t>On the order screen the filter functionality is used to find tests by typing the test name or part of the test name.  It will also search test synonyms.  A test’s synonyms can be specified via Synonym field, one line per synonym.</w:t>
      </w:r>
    </w:p>
    <w:p w14:paraId="78B9B2FD" w14:textId="77777777" w:rsidR="00F4524B" w:rsidRDefault="00F4524B" w:rsidP="00F4524B">
      <w:r>
        <w:t xml:space="preserve">Click </w:t>
      </w:r>
      <w:r w:rsidRPr="00B06ED6">
        <w:rPr>
          <w:b/>
        </w:rPr>
        <w:t>Add New Test</w:t>
      </w:r>
      <w:r>
        <w:t xml:space="preserve"> to add it to the system.</w:t>
      </w:r>
    </w:p>
    <w:p w14:paraId="07149C49" w14:textId="77777777" w:rsidR="00F4524B" w:rsidRDefault="00F4524B" w:rsidP="00F4524B">
      <w:pPr>
        <w:pStyle w:val="Heading4"/>
      </w:pPr>
      <w:r>
        <w:t>Detailed Explanation of “Other Associations”</w:t>
      </w:r>
    </w:p>
    <w:p w14:paraId="3CBC401C" w14:textId="77777777" w:rsidR="00F4524B" w:rsidRDefault="00F4524B" w:rsidP="00F4524B">
      <w:r>
        <w:t>Other Associations allow a test to appear under discipline/type/site combinations other than those it’s supposed to be associated with. This functionality works well for tests commonly ordered at the same time, but span different disciplines, types and/or sites. For example, if you have 3 tests commonly ordered together, but they are associated to three different specimen types they can be configured to appear under a common specimen type. This allows them to be requested all at the same time without manually creating 3 separate requests from the start. At some point in the life of the request, depending on various configurable options, the request will be automatically split into three distinct requests and the correct specimen types assigned ready for submittal.</w:t>
      </w:r>
    </w:p>
    <w:p w14:paraId="1CF456BA" w14:textId="77777777" w:rsidR="00F4524B" w:rsidRDefault="00F4524B" w:rsidP="00F4524B">
      <w:r>
        <w:t xml:space="preserve">The </w:t>
      </w:r>
      <w:proofErr w:type="spellStart"/>
      <w:r>
        <w:t>behaviour</w:t>
      </w:r>
      <w:proofErr w:type="spellEnd"/>
      <w:r>
        <w:t xml:space="preserve"> can be illustrated with the following two tests.</w:t>
      </w:r>
    </w:p>
    <w:p w14:paraId="64AFEE44" w14:textId="77777777" w:rsidR="00F4524B" w:rsidRDefault="00F4524B" w:rsidP="00F4524B">
      <w:pPr>
        <w:pStyle w:val="BodyText"/>
      </w:pPr>
      <w:r>
        <w:rPr>
          <w:noProof/>
          <w:lang w:eastAsia="en-GB"/>
        </w:rPr>
        <w:drawing>
          <wp:inline distT="0" distB="0" distL="0" distR="0" wp14:anchorId="07D75D91" wp14:editId="6C2D41DD">
            <wp:extent cx="6120000" cy="3556780"/>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000" cy="3556780"/>
                    </a:xfrm>
                    <a:prstGeom prst="rect">
                      <a:avLst/>
                    </a:prstGeom>
                  </pic:spPr>
                </pic:pic>
              </a:graphicData>
            </a:graphic>
          </wp:inline>
        </w:drawing>
      </w:r>
    </w:p>
    <w:p w14:paraId="4C549898" w14:textId="77777777" w:rsidR="00F4524B" w:rsidRDefault="00F4524B" w:rsidP="00F4524B">
      <w:pPr>
        <w:pStyle w:val="BodyText"/>
      </w:pPr>
      <w:r>
        <w:rPr>
          <w:noProof/>
          <w:lang w:eastAsia="en-GB"/>
        </w:rPr>
        <w:drawing>
          <wp:inline distT="0" distB="0" distL="0" distR="0" wp14:anchorId="1F44B259" wp14:editId="297ACBF0">
            <wp:extent cx="6120000" cy="460147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000" cy="4601472"/>
                    </a:xfrm>
                    <a:prstGeom prst="rect">
                      <a:avLst/>
                    </a:prstGeom>
                  </pic:spPr>
                </pic:pic>
              </a:graphicData>
            </a:graphic>
          </wp:inline>
        </w:drawing>
      </w:r>
    </w:p>
    <w:p w14:paraId="646EDCA7" w14:textId="77777777" w:rsidR="00F4524B" w:rsidRDefault="00F4524B" w:rsidP="00F4524B">
      <w:r>
        <w:t>Both tests are orderable on different disciplines. However, they have been configured to show under Combined/Common.</w:t>
      </w:r>
    </w:p>
    <w:p w14:paraId="0C13DFEB" w14:textId="77777777" w:rsidR="00F4524B" w:rsidRDefault="00F4524B" w:rsidP="00F4524B">
      <w:pPr>
        <w:pStyle w:val="BodyText"/>
      </w:pPr>
      <w:r>
        <w:rPr>
          <w:noProof/>
          <w:lang w:eastAsia="en-GB"/>
        </w:rPr>
        <w:drawing>
          <wp:inline distT="0" distB="0" distL="0" distR="0" wp14:anchorId="66EE743A" wp14:editId="64EDBE31">
            <wp:extent cx="6120000" cy="442510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20000" cy="4425102"/>
                    </a:xfrm>
                    <a:prstGeom prst="rect">
                      <a:avLst/>
                    </a:prstGeom>
                  </pic:spPr>
                </pic:pic>
              </a:graphicData>
            </a:graphic>
          </wp:inline>
        </w:drawing>
      </w:r>
    </w:p>
    <w:p w14:paraId="7181E766" w14:textId="77777777" w:rsidR="00F4524B" w:rsidRDefault="00F4524B" w:rsidP="00F4524B">
      <w:r>
        <w:t>Via Discipline Management I have configured the Combined discipline to split on Save and to confirm the final discipline/type/site of the tests.</w:t>
      </w:r>
    </w:p>
    <w:p w14:paraId="1F973AA1" w14:textId="77777777" w:rsidR="00F4524B" w:rsidRDefault="00F4524B" w:rsidP="00F4524B">
      <w:pPr>
        <w:pStyle w:val="BodyText"/>
      </w:pPr>
      <w:r>
        <w:rPr>
          <w:noProof/>
          <w:lang w:eastAsia="en-GB"/>
        </w:rPr>
        <w:drawing>
          <wp:inline distT="0" distB="0" distL="0" distR="0" wp14:anchorId="0FA657F0" wp14:editId="7B884882">
            <wp:extent cx="6120000" cy="54692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000" cy="5469202"/>
                    </a:xfrm>
                    <a:prstGeom prst="rect">
                      <a:avLst/>
                    </a:prstGeom>
                  </pic:spPr>
                </pic:pic>
              </a:graphicData>
            </a:graphic>
          </wp:inline>
        </w:drawing>
      </w:r>
    </w:p>
    <w:p w14:paraId="07B0EEA9" w14:textId="77777777" w:rsidR="00F4524B" w:rsidRDefault="00F4524B" w:rsidP="00F4524B"/>
    <w:p w14:paraId="29C07767" w14:textId="77777777" w:rsidR="00F4524B" w:rsidRDefault="00F4524B" w:rsidP="00F4524B">
      <w:r>
        <w:t>When saving a new request with both tests selected a popup will appear asking for confirmation as to which association the tests should be moved to.</w:t>
      </w:r>
    </w:p>
    <w:p w14:paraId="57B17220" w14:textId="77777777" w:rsidR="00F4524B" w:rsidRDefault="00F4524B" w:rsidP="00F4524B">
      <w:pPr>
        <w:pStyle w:val="BodyText"/>
      </w:pPr>
      <w:r>
        <w:rPr>
          <w:noProof/>
          <w:lang w:eastAsia="en-GB"/>
        </w:rPr>
        <w:drawing>
          <wp:inline distT="0" distB="0" distL="0" distR="0" wp14:anchorId="36529784" wp14:editId="198B7933">
            <wp:extent cx="3600000" cy="93403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4968" t="41859" r="22139" b="35573"/>
                    <a:stretch/>
                  </pic:blipFill>
                  <pic:spPr bwMode="auto">
                    <a:xfrm>
                      <a:off x="0" y="0"/>
                      <a:ext cx="3600000" cy="934035"/>
                    </a:xfrm>
                    <a:prstGeom prst="rect">
                      <a:avLst/>
                    </a:prstGeom>
                    <a:ln>
                      <a:noFill/>
                    </a:ln>
                    <a:extLst>
                      <a:ext uri="{53640926-AAD7-44D8-BBD7-CCE9431645EC}">
                        <a14:shadowObscured xmlns:a14="http://schemas.microsoft.com/office/drawing/2010/main"/>
                      </a:ext>
                    </a:extLst>
                  </pic:spPr>
                </pic:pic>
              </a:graphicData>
            </a:graphic>
          </wp:inline>
        </w:drawing>
      </w:r>
    </w:p>
    <w:p w14:paraId="4D7408F2" w14:textId="77777777" w:rsidR="00F4524B" w:rsidRDefault="00F4524B" w:rsidP="00F4524B"/>
    <w:p w14:paraId="77880527" w14:textId="77777777" w:rsidR="00F4524B" w:rsidRDefault="00F4524B" w:rsidP="00F4524B">
      <w:r>
        <w:t xml:space="preserve">The associations for each test are preselected to the default association specified via the Test Management screen. If different, the user can change these to the correct association for the sample. If only one orderable association exists for a test the user will not be prompted to confirm for that </w:t>
      </w:r>
      <w:proofErr w:type="gramStart"/>
      <w:r>
        <w:t>particular one</w:t>
      </w:r>
      <w:proofErr w:type="gramEnd"/>
      <w:r>
        <w:t xml:space="preserve">. </w:t>
      </w:r>
      <w:proofErr w:type="gramStart"/>
      <w:r>
        <w:t>Alternatively</w:t>
      </w:r>
      <w:proofErr w:type="gramEnd"/>
      <w:r>
        <w:t xml:space="preserve"> the prompt can be turned off in the Discipline Management screen. In this case the user is never </w:t>
      </w:r>
      <w:proofErr w:type="gramStart"/>
      <w:r>
        <w:t>prompted</w:t>
      </w:r>
      <w:proofErr w:type="gramEnd"/>
      <w:r>
        <w:t xml:space="preserve"> and all the associations are changed to their default.</w:t>
      </w:r>
    </w:p>
    <w:p w14:paraId="383A8FD2" w14:textId="77777777" w:rsidR="00F4524B" w:rsidRDefault="00F4524B" w:rsidP="00F4524B">
      <w:pPr>
        <w:pStyle w:val="BodyText"/>
      </w:pPr>
      <w:r>
        <w:rPr>
          <w:noProof/>
          <w:lang w:eastAsia="en-GB"/>
        </w:rPr>
        <w:drawing>
          <wp:inline distT="0" distB="0" distL="0" distR="0" wp14:anchorId="16B54FA1" wp14:editId="44BC8C82">
            <wp:extent cx="3600000" cy="777509"/>
            <wp:effectExtent l="0" t="0" r="635"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5859" t="42426" r="14879" b="37198"/>
                    <a:stretch/>
                  </pic:blipFill>
                  <pic:spPr bwMode="auto">
                    <a:xfrm>
                      <a:off x="0" y="0"/>
                      <a:ext cx="3600000" cy="777509"/>
                    </a:xfrm>
                    <a:prstGeom prst="rect">
                      <a:avLst/>
                    </a:prstGeom>
                    <a:ln>
                      <a:noFill/>
                    </a:ln>
                    <a:extLst>
                      <a:ext uri="{53640926-AAD7-44D8-BBD7-CCE9431645EC}">
                        <a14:shadowObscured xmlns:a14="http://schemas.microsoft.com/office/drawing/2010/main"/>
                      </a:ext>
                    </a:extLst>
                  </pic:spPr>
                </pic:pic>
              </a:graphicData>
            </a:graphic>
          </wp:inline>
        </w:drawing>
      </w:r>
    </w:p>
    <w:p w14:paraId="39AC3F6F" w14:textId="77777777" w:rsidR="00F4524B" w:rsidRDefault="00F4524B" w:rsidP="00F4524B"/>
    <w:p w14:paraId="200A5E7E" w14:textId="77777777" w:rsidR="00F4524B" w:rsidRDefault="00F4524B" w:rsidP="00F4524B">
      <w:r>
        <w:t>Once confirmed the request is split into two.</w:t>
      </w:r>
    </w:p>
    <w:p w14:paraId="48D7C118" w14:textId="77777777" w:rsidR="00F4524B" w:rsidRDefault="00F4524B" w:rsidP="00F4524B">
      <w:pPr>
        <w:pStyle w:val="BodyText"/>
      </w:pPr>
      <w:r>
        <w:rPr>
          <w:noProof/>
          <w:lang w:eastAsia="en-GB"/>
        </w:rPr>
        <w:drawing>
          <wp:inline distT="0" distB="0" distL="0" distR="0" wp14:anchorId="106739D6" wp14:editId="63227BB7">
            <wp:extent cx="6120000" cy="438753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000" cy="4387531"/>
                    </a:xfrm>
                    <a:prstGeom prst="rect">
                      <a:avLst/>
                    </a:prstGeom>
                  </pic:spPr>
                </pic:pic>
              </a:graphicData>
            </a:graphic>
          </wp:inline>
        </w:drawing>
      </w:r>
    </w:p>
    <w:p w14:paraId="18178DD6" w14:textId="77777777" w:rsidR="00F4524B" w:rsidRDefault="00F4524B" w:rsidP="00F4524B">
      <w:pPr>
        <w:pStyle w:val="BodyText"/>
      </w:pPr>
      <w:r>
        <w:rPr>
          <w:noProof/>
          <w:lang w:eastAsia="en-GB"/>
        </w:rPr>
        <w:drawing>
          <wp:inline distT="0" distB="0" distL="0" distR="0" wp14:anchorId="3CF1056E" wp14:editId="056A20A9">
            <wp:extent cx="6120000" cy="459312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000" cy="4593129"/>
                    </a:xfrm>
                    <a:prstGeom prst="rect">
                      <a:avLst/>
                    </a:prstGeom>
                  </pic:spPr>
                </pic:pic>
              </a:graphicData>
            </a:graphic>
          </wp:inline>
        </w:drawing>
      </w:r>
    </w:p>
    <w:p w14:paraId="5AA91598" w14:textId="77777777" w:rsidR="00F4524B" w:rsidRDefault="00F4524B" w:rsidP="00F4524B"/>
    <w:p w14:paraId="23AE53AB" w14:textId="77777777" w:rsidR="00F4524B" w:rsidRDefault="00F4524B" w:rsidP="00F4524B">
      <w:r>
        <w:t xml:space="preserve">Via the Discipline Management </w:t>
      </w:r>
      <w:proofErr w:type="gramStart"/>
      <w:r>
        <w:t>screen</w:t>
      </w:r>
      <w:proofErr w:type="gramEnd"/>
      <w:r>
        <w:t xml:space="preserve"> the point at which a request is split and the splitting criteria can be tailored per discipline.</w:t>
      </w:r>
    </w:p>
    <w:p w14:paraId="71CC8CBA" w14:textId="77777777" w:rsidR="00F4524B" w:rsidRDefault="00F4524B" w:rsidP="00F4524B">
      <w:pPr>
        <w:pStyle w:val="Heading3"/>
      </w:pPr>
      <w:bookmarkStart w:id="112" w:name="_Toc471986857"/>
      <w:bookmarkStart w:id="113" w:name="_Toc534191822"/>
      <w:r>
        <w:t>Modifying a Test/Investigation</w:t>
      </w:r>
      <w:bookmarkEnd w:id="112"/>
      <w:bookmarkEnd w:id="113"/>
    </w:p>
    <w:p w14:paraId="4F3FB1F5" w14:textId="7618AF7B" w:rsidR="00F4524B" w:rsidRDefault="00F4524B" w:rsidP="00F4524B">
      <w:r>
        <w:t>To modify a test,</w:t>
      </w:r>
      <w:r w:rsidRPr="003D0A49">
        <w:t xml:space="preserve"> </w:t>
      </w:r>
      <w:r>
        <w:t xml:space="preserve">select it from the drop-down list. To filter the list, first select a discipline and specimen type. You can then modify all the settings for the test. Click </w:t>
      </w:r>
      <w:r>
        <w:rPr>
          <w:b/>
        </w:rPr>
        <w:t>Save Changes</w:t>
      </w:r>
      <w:r>
        <w:t xml:space="preserve"> to save changes or </w:t>
      </w:r>
      <w:r>
        <w:rPr>
          <w:b/>
        </w:rPr>
        <w:t>Delete Test</w:t>
      </w:r>
      <w:r>
        <w:t xml:space="preserve"> to remove the test from the system.</w:t>
      </w:r>
    </w:p>
    <w:p w14:paraId="599ADD8B" w14:textId="77777777" w:rsidR="00F4524B" w:rsidRDefault="00F4524B" w:rsidP="00F4524B">
      <w:pPr>
        <w:pStyle w:val="Heading3"/>
      </w:pPr>
      <w:bookmarkStart w:id="114" w:name="_Toc471986858"/>
      <w:bookmarkStart w:id="115" w:name="_Toc534191823"/>
      <w:r>
        <w:t>View Test Associations</w:t>
      </w:r>
      <w:bookmarkEnd w:id="114"/>
      <w:bookmarkEnd w:id="115"/>
    </w:p>
    <w:p w14:paraId="2531F9A9" w14:textId="77777777" w:rsidR="00F4524B" w:rsidRPr="00D24ABA" w:rsidRDefault="00F4524B" w:rsidP="00F4524B">
      <w:r>
        <w:t xml:space="preserve">For ease of use, it is possible to view a hierarchy of tests, sample types and disciplines in View Test Associations area. Click an item in the hierarchy to expand. Double click an item to expand all its sub items. Click </w:t>
      </w:r>
      <w:r>
        <w:rPr>
          <w:b/>
        </w:rPr>
        <w:t xml:space="preserve">Reset </w:t>
      </w:r>
      <w:r>
        <w:t>to collapse the hierarchy.</w:t>
      </w:r>
    </w:p>
    <w:p w14:paraId="09438BE9" w14:textId="77777777" w:rsidR="00F4524B" w:rsidRPr="00BC5A40" w:rsidRDefault="00F4524B" w:rsidP="00F4524B">
      <w:r>
        <w:rPr>
          <w:noProof/>
          <w:lang w:eastAsia="en-GB"/>
        </w:rPr>
        <w:drawing>
          <wp:anchor distT="0" distB="0" distL="114300" distR="114300" simplePos="0" relativeHeight="251707392" behindDoc="0" locked="0" layoutInCell="1" allowOverlap="1" wp14:anchorId="5373A2C0" wp14:editId="163771CD">
            <wp:simplePos x="0" y="0"/>
            <wp:positionH relativeFrom="margin">
              <wp:align>left</wp:align>
            </wp:positionH>
            <wp:positionV relativeFrom="paragraph">
              <wp:posOffset>0</wp:posOffset>
            </wp:positionV>
            <wp:extent cx="6120130" cy="3487420"/>
            <wp:effectExtent l="0" t="0" r="0" b="0"/>
            <wp:wrapTopAndBottom/>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20130" cy="3487420"/>
                    </a:xfrm>
                    <a:prstGeom prst="rect">
                      <a:avLst/>
                    </a:prstGeom>
                  </pic:spPr>
                </pic:pic>
              </a:graphicData>
            </a:graphic>
          </wp:anchor>
        </w:drawing>
      </w:r>
    </w:p>
    <w:p w14:paraId="7F5B1001" w14:textId="77777777" w:rsidR="00F4524B" w:rsidRDefault="00F4524B" w:rsidP="00F4524B">
      <w:pPr>
        <w:pStyle w:val="Heading3"/>
      </w:pPr>
      <w:bookmarkStart w:id="116" w:name="_Toc471986859"/>
      <w:bookmarkStart w:id="117" w:name="_Toc534191824"/>
      <w:r>
        <w:t>Modifying Test and Discipline Association</w:t>
      </w:r>
      <w:bookmarkEnd w:id="116"/>
      <w:bookmarkEnd w:id="117"/>
    </w:p>
    <w:p w14:paraId="6381F690" w14:textId="224BC12E" w:rsidR="00F4524B" w:rsidRPr="000261DB" w:rsidRDefault="00F4524B" w:rsidP="00F4524B">
      <w:r>
        <w:rPr>
          <w:noProof/>
          <w:lang w:eastAsia="en-GB"/>
        </w:rPr>
        <w:drawing>
          <wp:anchor distT="0" distB="0" distL="114300" distR="114300" simplePos="0" relativeHeight="251708416" behindDoc="0" locked="0" layoutInCell="1" allowOverlap="1" wp14:anchorId="681574FA" wp14:editId="1A357ACE">
            <wp:simplePos x="0" y="0"/>
            <wp:positionH relativeFrom="margin">
              <wp:align>left</wp:align>
            </wp:positionH>
            <wp:positionV relativeFrom="paragraph">
              <wp:posOffset>631190</wp:posOffset>
            </wp:positionV>
            <wp:extent cx="6120130" cy="2073275"/>
            <wp:effectExtent l="0" t="0" r="0" b="3175"/>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120130" cy="2073275"/>
                    </a:xfrm>
                    <a:prstGeom prst="rect">
                      <a:avLst/>
                    </a:prstGeom>
                  </pic:spPr>
                </pic:pic>
              </a:graphicData>
            </a:graphic>
          </wp:anchor>
        </w:drawing>
      </w:r>
      <w:r>
        <w:t xml:space="preserve">To modify the discipline a test is associated with, select a test from the drop-down list. To filter the list, first select a discipline and specimen type. Select the associated disciplines and click </w:t>
      </w:r>
      <w:r>
        <w:rPr>
          <w:b/>
        </w:rPr>
        <w:t xml:space="preserve">Save Changes </w:t>
      </w:r>
      <w:r>
        <w:t xml:space="preserve">to save changes or </w:t>
      </w:r>
      <w:r>
        <w:rPr>
          <w:b/>
        </w:rPr>
        <w:t xml:space="preserve">Cancel Changes </w:t>
      </w:r>
      <w:r>
        <w:t>to cancel.</w:t>
      </w:r>
    </w:p>
    <w:p w14:paraId="0BDCEA6D" w14:textId="77777777" w:rsidR="00F4524B" w:rsidRDefault="00F4524B" w:rsidP="00F4524B"/>
    <w:p w14:paraId="351A1198" w14:textId="77777777" w:rsidR="00F4524B" w:rsidRPr="001158AB" w:rsidRDefault="00F4524B" w:rsidP="00F4524B">
      <w:pPr>
        <w:rPr>
          <w:i/>
        </w:rPr>
      </w:pPr>
      <w:r w:rsidRPr="001158AB">
        <w:rPr>
          <w:i/>
        </w:rPr>
        <w:t xml:space="preserve">Note – if a new test was removed from Blood Sciences it would no longer appear for a Blood Sciences request even if still associated with a Blood Sciences specimen type. Click </w:t>
      </w:r>
      <w:r w:rsidRPr="001158AB">
        <w:rPr>
          <w:b/>
          <w:i/>
        </w:rPr>
        <w:t>Save Changes</w:t>
      </w:r>
      <w:r w:rsidRPr="001158AB">
        <w:rPr>
          <w:i/>
        </w:rPr>
        <w:t xml:space="preserve"> to save the new associations.  Once the test has been associated with a new discipline it will require editing to link it to the required specimen types and sites.</w:t>
      </w:r>
    </w:p>
    <w:p w14:paraId="4421BE53" w14:textId="77777777" w:rsidR="00F4524B" w:rsidRDefault="00F4524B" w:rsidP="00F4524B">
      <w:pPr>
        <w:pStyle w:val="Heading3"/>
      </w:pPr>
      <w:bookmarkStart w:id="118" w:name="_Toc471986860"/>
      <w:bookmarkStart w:id="119" w:name="_Toc534191825"/>
      <w:r>
        <w:t>Adding and Modifying Test Containers</w:t>
      </w:r>
      <w:bookmarkEnd w:id="118"/>
      <w:bookmarkEnd w:id="119"/>
    </w:p>
    <w:p w14:paraId="5D8F4247" w14:textId="77777777" w:rsidR="00F4524B" w:rsidRDefault="00F4524B" w:rsidP="00F4524B">
      <w:r w:rsidRPr="0042328B">
        <w:t xml:space="preserve">When configuring tests in </w:t>
      </w:r>
      <w:r>
        <w:t>Ideagen OCM</w:t>
      </w:r>
      <w:r w:rsidRPr="0042328B">
        <w:t xml:space="preserve">, </w:t>
      </w:r>
      <w:r>
        <w:t>you can</w:t>
      </w:r>
      <w:r w:rsidRPr="0042328B">
        <w:t xml:space="preserve"> specify the exact sample volume that </w:t>
      </w:r>
      <w:r>
        <w:t>needs to be collected</w:t>
      </w:r>
      <w:r w:rsidRPr="0042328B">
        <w:t xml:space="preserve">. This works in conjunction with the ability to set sample container max volume values. These two values can then be </w:t>
      </w:r>
      <w:r>
        <w:t>used by the system</w:t>
      </w:r>
      <w:r w:rsidRPr="0042328B">
        <w:t xml:space="preserve"> when providing test container guidance to the user by calculating how many physical containers are needed based on the container max volume and total volume of sample required.</w:t>
      </w:r>
    </w:p>
    <w:p w14:paraId="5BEE8C9C" w14:textId="77777777" w:rsidR="00F4524B" w:rsidRDefault="00F4524B" w:rsidP="00F4524B">
      <w:r>
        <w:t>Test sample containers can be configured in the “Edit Test Containers” panel within the Tests configuration area.</w:t>
      </w:r>
    </w:p>
    <w:p w14:paraId="69952F4F" w14:textId="77777777" w:rsidR="00F4524B" w:rsidRDefault="00F4524B" w:rsidP="00F4524B">
      <w:r>
        <w:rPr>
          <w:noProof/>
          <w:lang w:eastAsia="en-GB"/>
        </w:rPr>
        <w:drawing>
          <wp:anchor distT="0" distB="0" distL="114300" distR="114300" simplePos="0" relativeHeight="251711488" behindDoc="0" locked="0" layoutInCell="1" allowOverlap="1" wp14:anchorId="10B4FE77" wp14:editId="0A92D59A">
            <wp:simplePos x="0" y="0"/>
            <wp:positionH relativeFrom="margin">
              <wp:align>left</wp:align>
            </wp:positionH>
            <wp:positionV relativeFrom="paragraph">
              <wp:posOffset>360503</wp:posOffset>
            </wp:positionV>
            <wp:extent cx="6120130" cy="1329690"/>
            <wp:effectExtent l="0" t="0" r="0" b="3810"/>
            <wp:wrapTopAndBottom/>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120130" cy="1329690"/>
                    </a:xfrm>
                    <a:prstGeom prst="rect">
                      <a:avLst/>
                    </a:prstGeom>
                  </pic:spPr>
                </pic:pic>
              </a:graphicData>
            </a:graphic>
          </wp:anchor>
        </w:drawing>
      </w:r>
      <w:proofErr w:type="spellStart"/>
      <w:r>
        <w:t>Coloured</w:t>
      </w:r>
      <w:proofErr w:type="spellEnd"/>
      <w:r>
        <w:t xml:space="preserve"> blocks that represent test containers stored in the system will be displayed.</w:t>
      </w:r>
    </w:p>
    <w:p w14:paraId="1B44E675" w14:textId="77777777" w:rsidR="00F4524B" w:rsidRDefault="00F4524B" w:rsidP="00F4524B"/>
    <w:p w14:paraId="3D49DA8A" w14:textId="38293107" w:rsidR="00F4524B" w:rsidRDefault="00F4524B" w:rsidP="00F4524B">
      <w:r>
        <w:rPr>
          <w:noProof/>
          <w:lang w:eastAsia="en-GB"/>
        </w:rPr>
        <w:drawing>
          <wp:anchor distT="0" distB="0" distL="114300" distR="114300" simplePos="0" relativeHeight="251710464" behindDoc="0" locked="0" layoutInCell="1" allowOverlap="1" wp14:anchorId="3E193B87" wp14:editId="690D87ED">
            <wp:simplePos x="0" y="0"/>
            <wp:positionH relativeFrom="margin">
              <wp:align>left</wp:align>
            </wp:positionH>
            <wp:positionV relativeFrom="paragraph">
              <wp:posOffset>642015</wp:posOffset>
            </wp:positionV>
            <wp:extent cx="3600000" cy="1338916"/>
            <wp:effectExtent l="0" t="0" r="635" b="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600000" cy="1338916"/>
                    </a:xfrm>
                    <a:prstGeom prst="rect">
                      <a:avLst/>
                    </a:prstGeom>
                  </pic:spPr>
                </pic:pic>
              </a:graphicData>
            </a:graphic>
            <wp14:sizeRelH relativeFrom="margin">
              <wp14:pctWidth>0</wp14:pctWidth>
            </wp14:sizeRelH>
            <wp14:sizeRelV relativeFrom="margin">
              <wp14:pctHeight>0</wp14:pctHeight>
            </wp14:sizeRelV>
          </wp:anchor>
        </w:drawing>
      </w:r>
      <w:r>
        <w:t xml:space="preserve">Either click </w:t>
      </w:r>
      <w:r>
        <w:rPr>
          <w:b/>
        </w:rPr>
        <w:t xml:space="preserve">Add New </w:t>
      </w:r>
      <w:r>
        <w:t xml:space="preserve">to add a new container or select an existing container to edit the configuration including colour, display text, text colour, maximum volume, and code. Click </w:t>
      </w:r>
      <w:r>
        <w:rPr>
          <w:b/>
        </w:rPr>
        <w:t xml:space="preserve">OK </w:t>
      </w:r>
      <w:r>
        <w:t xml:space="preserve">to save changes, </w:t>
      </w:r>
      <w:proofErr w:type="gramStart"/>
      <w:r>
        <w:rPr>
          <w:b/>
        </w:rPr>
        <w:t>Delete</w:t>
      </w:r>
      <w:proofErr w:type="gramEnd"/>
      <w:r>
        <w:t xml:space="preserve"> to delete the test container, or </w:t>
      </w:r>
      <w:r>
        <w:rPr>
          <w:b/>
        </w:rPr>
        <w:t>Cancel</w:t>
      </w:r>
      <w:r>
        <w:t xml:space="preserve"> to cancel changes.</w:t>
      </w:r>
    </w:p>
    <w:p w14:paraId="5551B746" w14:textId="77777777" w:rsidR="00F4524B" w:rsidRPr="000261DB" w:rsidRDefault="00F4524B" w:rsidP="00F4524B"/>
    <w:p w14:paraId="3AF0DBC9" w14:textId="77777777" w:rsidR="00F4524B" w:rsidRDefault="00F4524B" w:rsidP="00F4524B">
      <w:pPr>
        <w:pStyle w:val="Heading3"/>
      </w:pPr>
      <w:bookmarkStart w:id="120" w:name="_Toc471986861"/>
      <w:bookmarkStart w:id="121" w:name="_Toc534191826"/>
      <w:r>
        <w:t>Orphaned Tests</w:t>
      </w:r>
      <w:bookmarkEnd w:id="120"/>
      <w:bookmarkEnd w:id="121"/>
    </w:p>
    <w:p w14:paraId="452C8250" w14:textId="77777777" w:rsidR="00F4524B" w:rsidRDefault="00F4524B" w:rsidP="00F4524B">
      <w:r w:rsidRPr="001158AB">
        <w:t>It is possible for a test to become ‘Orphaned’.  For example</w:t>
      </w:r>
      <w:r>
        <w:t>,</w:t>
      </w:r>
      <w:r w:rsidRPr="001158AB">
        <w:t xml:space="preserve"> a test is linked to a single discipline and that discipline is deleted.  Expand the ‘Orphaned Tests’ panel and select the test from the drop down.  Select which discipline to link the test to and click </w:t>
      </w:r>
      <w:r w:rsidRPr="001158AB">
        <w:rPr>
          <w:b/>
        </w:rPr>
        <w:t>Save Associations</w:t>
      </w:r>
      <w:r w:rsidRPr="001158AB">
        <w:t>.  The test can now be edited in the ‘Edit Test’ panel.</w:t>
      </w:r>
    </w:p>
    <w:p w14:paraId="57901E2A" w14:textId="77777777" w:rsidR="00F4524B" w:rsidRDefault="00F4524B" w:rsidP="00F4524B">
      <w:r>
        <w:rPr>
          <w:noProof/>
          <w:lang w:eastAsia="en-GB"/>
        </w:rPr>
        <w:drawing>
          <wp:anchor distT="0" distB="0" distL="114300" distR="114300" simplePos="0" relativeHeight="251709440" behindDoc="0" locked="0" layoutInCell="1" allowOverlap="1" wp14:anchorId="47247FCA" wp14:editId="5E47496A">
            <wp:simplePos x="0" y="0"/>
            <wp:positionH relativeFrom="column">
              <wp:posOffset>3810</wp:posOffset>
            </wp:positionH>
            <wp:positionV relativeFrom="paragraph">
              <wp:posOffset>0</wp:posOffset>
            </wp:positionV>
            <wp:extent cx="6120130" cy="650240"/>
            <wp:effectExtent l="0" t="0" r="0" b="0"/>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120130" cy="650240"/>
                    </a:xfrm>
                    <a:prstGeom prst="rect">
                      <a:avLst/>
                    </a:prstGeom>
                  </pic:spPr>
                </pic:pic>
              </a:graphicData>
            </a:graphic>
          </wp:anchor>
        </w:drawing>
      </w:r>
    </w:p>
    <w:p w14:paraId="4EE208B3" w14:textId="77777777" w:rsidR="00F4524B" w:rsidRDefault="00F4524B" w:rsidP="00F4524B">
      <w:pPr>
        <w:pStyle w:val="Heading3"/>
      </w:pPr>
      <w:bookmarkStart w:id="122" w:name="_Toc471986862"/>
      <w:bookmarkStart w:id="123" w:name="_Toc534191827"/>
      <w:r>
        <w:t>Adding a Test Group</w:t>
      </w:r>
      <w:bookmarkEnd w:id="122"/>
      <w:bookmarkEnd w:id="123"/>
    </w:p>
    <w:p w14:paraId="507493E4" w14:textId="0D4405A2" w:rsidR="00F4524B" w:rsidRDefault="00F4524B" w:rsidP="00F4524B">
      <w:r>
        <w:t>To add a test group, enter a name and select a discipline and specimen type. Select a location and/or location groups for which the test group will be available or select all locations.</w:t>
      </w:r>
    </w:p>
    <w:p w14:paraId="235A7C01" w14:textId="77777777" w:rsidR="00F4524B" w:rsidRDefault="00F4524B" w:rsidP="00F4524B">
      <w:r>
        <w:rPr>
          <w:noProof/>
          <w:lang w:eastAsia="en-GB"/>
        </w:rPr>
        <w:drawing>
          <wp:anchor distT="0" distB="0" distL="114300" distR="114300" simplePos="0" relativeHeight="251788288" behindDoc="0" locked="0" layoutInCell="1" allowOverlap="1" wp14:anchorId="6FD849F6" wp14:editId="579A5621">
            <wp:simplePos x="0" y="0"/>
            <wp:positionH relativeFrom="margin">
              <wp:align>left</wp:align>
            </wp:positionH>
            <wp:positionV relativeFrom="paragraph">
              <wp:posOffset>184150</wp:posOffset>
            </wp:positionV>
            <wp:extent cx="6120130" cy="1520190"/>
            <wp:effectExtent l="0" t="0" r="0" b="381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120130" cy="1520190"/>
                    </a:xfrm>
                    <a:prstGeom prst="rect">
                      <a:avLst/>
                    </a:prstGeom>
                  </pic:spPr>
                </pic:pic>
              </a:graphicData>
            </a:graphic>
          </wp:anchor>
        </w:drawing>
      </w:r>
    </w:p>
    <w:p w14:paraId="6153F499" w14:textId="77777777" w:rsidR="00F4524B" w:rsidRDefault="00F4524B" w:rsidP="00F4524B"/>
    <w:p w14:paraId="6CDB814C" w14:textId="77777777" w:rsidR="00F4524B" w:rsidRDefault="00F4524B" w:rsidP="00F4524B">
      <w:r>
        <w:t xml:space="preserve">Select a coded clinical detail if required and click </w:t>
      </w:r>
      <w:r>
        <w:rPr>
          <w:b/>
        </w:rPr>
        <w:t>Add Group</w:t>
      </w:r>
      <w:r>
        <w:t>.</w:t>
      </w:r>
    </w:p>
    <w:p w14:paraId="3BFC3A25" w14:textId="77777777" w:rsidR="00F4524B" w:rsidRPr="000F5CDE" w:rsidRDefault="00F4524B" w:rsidP="00F4524B">
      <w:r>
        <w:rPr>
          <w:noProof/>
          <w:lang w:eastAsia="en-GB"/>
        </w:rPr>
        <w:drawing>
          <wp:anchor distT="0" distB="0" distL="114300" distR="114300" simplePos="0" relativeHeight="251789312" behindDoc="0" locked="0" layoutInCell="1" allowOverlap="1" wp14:anchorId="56E72241" wp14:editId="7C19F186">
            <wp:simplePos x="0" y="0"/>
            <wp:positionH relativeFrom="margin">
              <wp:align>left</wp:align>
            </wp:positionH>
            <wp:positionV relativeFrom="paragraph">
              <wp:posOffset>499110</wp:posOffset>
            </wp:positionV>
            <wp:extent cx="6120130" cy="2733675"/>
            <wp:effectExtent l="0" t="0" r="0" b="9525"/>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120130" cy="2733675"/>
                    </a:xfrm>
                    <a:prstGeom prst="rect">
                      <a:avLst/>
                    </a:prstGeom>
                  </pic:spPr>
                </pic:pic>
              </a:graphicData>
            </a:graphic>
          </wp:anchor>
        </w:drawing>
      </w:r>
      <w:r>
        <w:t xml:space="preserve">Add tests to the group by double clicking the entry in the Available list. To remove, double click the entry in the Selected list. Click </w:t>
      </w:r>
      <w:r>
        <w:rPr>
          <w:b/>
        </w:rPr>
        <w:t>OK</w:t>
      </w:r>
      <w:r>
        <w:t xml:space="preserve"> to save.</w:t>
      </w:r>
    </w:p>
    <w:p w14:paraId="564F68E5" w14:textId="77777777" w:rsidR="00F4524B" w:rsidRDefault="00F4524B" w:rsidP="00F4524B"/>
    <w:p w14:paraId="3F77EFA9" w14:textId="77777777" w:rsidR="00F4524B" w:rsidRDefault="00F4524B" w:rsidP="00F4524B">
      <w:pPr>
        <w:rPr>
          <w:i/>
        </w:rPr>
      </w:pPr>
      <w:r>
        <w:rPr>
          <w:i/>
          <w:noProof/>
          <w:lang w:eastAsia="en-GB"/>
        </w:rPr>
        <w:drawing>
          <wp:anchor distT="0" distB="0" distL="114300" distR="114300" simplePos="0" relativeHeight="251790336" behindDoc="0" locked="0" layoutInCell="1" allowOverlap="1" wp14:anchorId="0A53A0B0" wp14:editId="45482EEB">
            <wp:simplePos x="0" y="0"/>
            <wp:positionH relativeFrom="margin">
              <wp:align>right</wp:align>
            </wp:positionH>
            <wp:positionV relativeFrom="paragraph">
              <wp:posOffset>511175</wp:posOffset>
            </wp:positionV>
            <wp:extent cx="6115050" cy="828675"/>
            <wp:effectExtent l="0" t="0" r="0" b="952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anchor>
        </w:drawing>
      </w:r>
      <w:r>
        <w:rPr>
          <w:i/>
        </w:rPr>
        <w:t>Note – test groups are currently only available from the individual request screens that are displayed after the original order has been submitted, for example, when editing the original request.</w:t>
      </w:r>
    </w:p>
    <w:p w14:paraId="7731F165" w14:textId="77777777" w:rsidR="00F4524B" w:rsidRDefault="00F4524B" w:rsidP="00F4524B">
      <w:pPr>
        <w:rPr>
          <w:i/>
        </w:rPr>
      </w:pPr>
    </w:p>
    <w:p w14:paraId="5206A913" w14:textId="77777777" w:rsidR="00F4524B" w:rsidRDefault="00F4524B" w:rsidP="00F4524B">
      <w:pPr>
        <w:pStyle w:val="Heading3"/>
      </w:pPr>
      <w:bookmarkStart w:id="124" w:name="_Toc471986863"/>
      <w:bookmarkStart w:id="125" w:name="_Toc534191828"/>
      <w:r>
        <w:t>Modifying a Test Group</w:t>
      </w:r>
      <w:bookmarkEnd w:id="124"/>
      <w:bookmarkEnd w:id="125"/>
    </w:p>
    <w:p w14:paraId="649121A1" w14:textId="77777777" w:rsidR="00F4524B" w:rsidRPr="000F5CDE" w:rsidRDefault="00F4524B" w:rsidP="00F4524B">
      <w:r>
        <w:t xml:space="preserve">To modify a test group, select a test group from the </w:t>
      </w:r>
      <w:proofErr w:type="gramStart"/>
      <w:r>
        <w:t>drop down</w:t>
      </w:r>
      <w:proofErr w:type="gramEnd"/>
      <w:r>
        <w:t xml:space="preserve"> list. Change the name, locations and coded clinical details as required and click </w:t>
      </w:r>
      <w:r>
        <w:rPr>
          <w:b/>
        </w:rPr>
        <w:t xml:space="preserve">Update </w:t>
      </w:r>
      <w:r w:rsidRPr="000F5CDE">
        <w:t>Group</w:t>
      </w:r>
      <w:r>
        <w:t xml:space="preserve">. Update the tests in the group and click </w:t>
      </w:r>
      <w:r w:rsidRPr="000F5CDE">
        <w:t>OK to save.</w:t>
      </w:r>
    </w:p>
    <w:p w14:paraId="2EC414A0" w14:textId="77777777" w:rsidR="00F4524B" w:rsidRDefault="00F4524B" w:rsidP="00F4524B">
      <w:pPr>
        <w:pStyle w:val="Heading2"/>
      </w:pPr>
      <w:bookmarkStart w:id="126" w:name="_Toc471986864"/>
      <w:bookmarkStart w:id="127" w:name="_Toc534191829"/>
      <w:r>
        <w:t>Test User Type Assignment</w:t>
      </w:r>
      <w:bookmarkEnd w:id="126"/>
      <w:bookmarkEnd w:id="127"/>
    </w:p>
    <w:p w14:paraId="3358109F" w14:textId="77777777" w:rsidR="00F4524B" w:rsidRDefault="00F4524B" w:rsidP="00F4524B">
      <w:r w:rsidRPr="00735B09">
        <w:t xml:space="preserve">The availability of tests to users of a </w:t>
      </w:r>
      <w:proofErr w:type="gramStart"/>
      <w:r w:rsidRPr="00735B09">
        <w:t>particular user</w:t>
      </w:r>
      <w:proofErr w:type="gramEnd"/>
      <w:r w:rsidRPr="00735B09">
        <w:t xml:space="preserve"> type can be managed via the Test User Type Assignment screen.</w:t>
      </w:r>
    </w:p>
    <w:p w14:paraId="54827D13" w14:textId="367ED477" w:rsidR="00F4524B" w:rsidRDefault="00F4524B" w:rsidP="00F4524B">
      <w:r>
        <w:t>Select a user type, then a discipline from the drop-down lists.</w:t>
      </w:r>
    </w:p>
    <w:p w14:paraId="2D052F86" w14:textId="77777777" w:rsidR="00F4524B" w:rsidRPr="008B65BF" w:rsidRDefault="00F4524B" w:rsidP="00F4524B">
      <w:pPr>
        <w:rPr>
          <w:i/>
        </w:rPr>
      </w:pPr>
      <w:r w:rsidRPr="008B65BF">
        <w:rPr>
          <w:i/>
        </w:rPr>
        <w:t>Note - by default, all tests across all disciplines are unchecked for a user type. This means that the user will have access to all tests, the same effect as ticking all tests.</w:t>
      </w:r>
    </w:p>
    <w:p w14:paraId="3AFCF78E" w14:textId="77777777" w:rsidR="00F4524B" w:rsidRDefault="00F4524B" w:rsidP="00F4524B">
      <w:r>
        <w:t xml:space="preserve">Ticking one or more tests will mean users of that user type will </w:t>
      </w:r>
      <w:r>
        <w:rPr>
          <w:b/>
        </w:rPr>
        <w:t>only</w:t>
      </w:r>
      <w:r>
        <w:t xml:space="preserve"> have access to request the selected tests.</w:t>
      </w:r>
    </w:p>
    <w:p w14:paraId="15B1CE31" w14:textId="77777777" w:rsidR="00F4524B" w:rsidRDefault="00F4524B" w:rsidP="00F4524B">
      <w:r>
        <w:t xml:space="preserve">Click the </w:t>
      </w:r>
      <w:r>
        <w:rPr>
          <w:noProof/>
          <w:lang w:eastAsia="en-GB"/>
        </w:rPr>
        <w:drawing>
          <wp:inline distT="0" distB="0" distL="0" distR="0" wp14:anchorId="7D3CC2F0" wp14:editId="1F0F5BAA">
            <wp:extent cx="233916" cy="967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985" cy="97185"/>
                    </a:xfrm>
                    <a:prstGeom prst="rect">
                      <a:avLst/>
                    </a:prstGeom>
                    <a:noFill/>
                    <a:ln>
                      <a:noFill/>
                    </a:ln>
                  </pic:spPr>
                </pic:pic>
              </a:graphicData>
            </a:graphic>
          </wp:inline>
        </w:drawing>
      </w:r>
      <w:r>
        <w:t xml:space="preserve"> buttons at the top right of the screen to select and deselect all tests.</w:t>
      </w:r>
    </w:p>
    <w:p w14:paraId="613FEBD7" w14:textId="77777777" w:rsidR="00F4524B" w:rsidRPr="00FE45B4" w:rsidRDefault="00F4524B" w:rsidP="00F4524B">
      <w:r>
        <w:rPr>
          <w:noProof/>
          <w:lang w:eastAsia="en-GB"/>
        </w:rPr>
        <w:drawing>
          <wp:anchor distT="0" distB="0" distL="114300" distR="114300" simplePos="0" relativeHeight="251712512" behindDoc="0" locked="0" layoutInCell="1" allowOverlap="1" wp14:anchorId="2B3C4095" wp14:editId="418653F8">
            <wp:simplePos x="0" y="0"/>
            <wp:positionH relativeFrom="margin">
              <wp:align>left</wp:align>
            </wp:positionH>
            <wp:positionV relativeFrom="paragraph">
              <wp:posOffset>464599</wp:posOffset>
            </wp:positionV>
            <wp:extent cx="6120130" cy="3650615"/>
            <wp:effectExtent l="0" t="0" r="0" b="698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6120130" cy="3650615"/>
                    </a:xfrm>
                    <a:prstGeom prst="rect">
                      <a:avLst/>
                    </a:prstGeom>
                  </pic:spPr>
                </pic:pic>
              </a:graphicData>
            </a:graphic>
          </wp:anchor>
        </w:drawing>
      </w:r>
      <w:r>
        <w:t xml:space="preserve">Click </w:t>
      </w:r>
      <w:r>
        <w:rPr>
          <w:b/>
        </w:rPr>
        <w:t xml:space="preserve">Save </w:t>
      </w:r>
      <w:r w:rsidRPr="00FE45B4">
        <w:t>to save and</w:t>
      </w:r>
      <w:r>
        <w:rPr>
          <w:b/>
        </w:rPr>
        <w:t xml:space="preserve"> Cancel </w:t>
      </w:r>
      <w:r w:rsidRPr="00FE45B4">
        <w:t>to cancel changes.</w:t>
      </w:r>
      <w:r>
        <w:t xml:space="preserve"> Click </w:t>
      </w:r>
      <w:r>
        <w:rPr>
          <w:b/>
        </w:rPr>
        <w:t>Copy</w:t>
      </w:r>
      <w:r>
        <w:t xml:space="preserve"> to copy the settings from one User Type to another.</w:t>
      </w:r>
    </w:p>
    <w:p w14:paraId="6C47803A" w14:textId="77777777" w:rsidR="00F4524B" w:rsidRPr="00175CED" w:rsidRDefault="00F4524B" w:rsidP="00F4524B"/>
    <w:p w14:paraId="0E0F2B35" w14:textId="77777777" w:rsidR="00F4524B" w:rsidRDefault="00F4524B" w:rsidP="00F4524B">
      <w:pPr>
        <w:pStyle w:val="Heading2"/>
      </w:pPr>
      <w:bookmarkStart w:id="128" w:name="_Toc471986865"/>
      <w:bookmarkStart w:id="129" w:name="_Toc534191830"/>
      <w:r>
        <w:t>Sensitive Tests</w:t>
      </w:r>
      <w:bookmarkEnd w:id="128"/>
      <w:bookmarkEnd w:id="129"/>
    </w:p>
    <w:p w14:paraId="76F946B9" w14:textId="77777777" w:rsidR="00F4524B" w:rsidRDefault="00F4524B" w:rsidP="00F4524B">
      <w:r w:rsidRPr="005652AB">
        <w:t>Tests within the system can be classified as sensitive.  A sensitive test has restrictions on who can view the results of the test and see that it has been requested for a patient.  The management of sensitive tests is through the “Sensitive Tests” screen.</w:t>
      </w:r>
    </w:p>
    <w:p w14:paraId="541B296E" w14:textId="77777777" w:rsidR="00F4524B" w:rsidRDefault="00F4524B" w:rsidP="00F4524B">
      <w:r>
        <w:rPr>
          <w:noProof/>
          <w:lang w:eastAsia="en-GB"/>
        </w:rPr>
        <w:drawing>
          <wp:anchor distT="0" distB="0" distL="114300" distR="114300" simplePos="0" relativeHeight="251713536" behindDoc="0" locked="0" layoutInCell="1" allowOverlap="1" wp14:anchorId="595021A4" wp14:editId="72277488">
            <wp:simplePos x="0" y="0"/>
            <wp:positionH relativeFrom="margin">
              <wp:align>left</wp:align>
            </wp:positionH>
            <wp:positionV relativeFrom="paragraph">
              <wp:posOffset>650668</wp:posOffset>
            </wp:positionV>
            <wp:extent cx="6120130" cy="263271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120130" cy="2632710"/>
                    </a:xfrm>
                    <a:prstGeom prst="rect">
                      <a:avLst/>
                    </a:prstGeom>
                  </pic:spPr>
                </pic:pic>
              </a:graphicData>
            </a:graphic>
          </wp:anchor>
        </w:drawing>
      </w:r>
      <w:r>
        <w:t xml:space="preserve">To mark a test as sensitive, select a discipline and specimen type from the </w:t>
      </w:r>
      <w:proofErr w:type="gramStart"/>
      <w:r>
        <w:t>drop down</w:t>
      </w:r>
      <w:proofErr w:type="gramEnd"/>
      <w:r>
        <w:t xml:space="preserve"> lists. Move tests to be marked as sensitive from the Available box to the Selected box by double clicking the test or by using the arrows.</w:t>
      </w:r>
    </w:p>
    <w:p w14:paraId="3111557A" w14:textId="77777777" w:rsidR="00F4524B" w:rsidRDefault="00F4524B" w:rsidP="00F4524B">
      <w:r>
        <w:t xml:space="preserve"> </w:t>
      </w:r>
    </w:p>
    <w:p w14:paraId="0108EE1C" w14:textId="77777777" w:rsidR="00F4524B" w:rsidRDefault="00F4524B" w:rsidP="00F4524B">
      <w:r>
        <w:rPr>
          <w:noProof/>
          <w:lang w:eastAsia="en-GB"/>
        </w:rPr>
        <w:drawing>
          <wp:anchor distT="0" distB="0" distL="114300" distR="114300" simplePos="0" relativeHeight="251714560" behindDoc="0" locked="0" layoutInCell="1" allowOverlap="1" wp14:anchorId="6EAE6B15" wp14:editId="344EF133">
            <wp:simplePos x="0" y="0"/>
            <wp:positionH relativeFrom="margin">
              <wp:align>left</wp:align>
            </wp:positionH>
            <wp:positionV relativeFrom="paragraph">
              <wp:posOffset>318105</wp:posOffset>
            </wp:positionV>
            <wp:extent cx="6120130" cy="158369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120130" cy="1583690"/>
                    </a:xfrm>
                    <a:prstGeom prst="rect">
                      <a:avLst/>
                    </a:prstGeom>
                  </pic:spPr>
                </pic:pic>
              </a:graphicData>
            </a:graphic>
          </wp:anchor>
        </w:drawing>
      </w:r>
      <w:r>
        <w:t>To view tests currently marked as sensitive, expand the “View Current Sensitive Tests” panel.</w:t>
      </w:r>
    </w:p>
    <w:p w14:paraId="4EA351E8" w14:textId="77777777" w:rsidR="00F4524B" w:rsidRDefault="00F4524B" w:rsidP="00F4524B"/>
    <w:p w14:paraId="6A8A11CA" w14:textId="77777777" w:rsidR="00F4524B" w:rsidRPr="00F72133" w:rsidRDefault="00F4524B" w:rsidP="00F4524B">
      <w:pPr>
        <w:rPr>
          <w:i/>
        </w:rPr>
      </w:pPr>
      <w:r w:rsidRPr="00F72133">
        <w:rPr>
          <w:i/>
        </w:rPr>
        <w:t xml:space="preserve">Note – </w:t>
      </w:r>
      <w:r>
        <w:rPr>
          <w:i/>
        </w:rPr>
        <w:t>sensitive tests must be flagged in the Ideagen OCM database prior to marking as sensitive in this way. To add a sensitive test flag, please contact Ideagen Support. M</w:t>
      </w:r>
      <w:r w:rsidRPr="00F72133">
        <w:rPr>
          <w:i/>
        </w:rPr>
        <w:t>anagement of users who can see sensitive test results and whether sensitive tests have been requested for a patient is through the user management screen.</w:t>
      </w:r>
    </w:p>
    <w:p w14:paraId="4DD955E3" w14:textId="77777777" w:rsidR="00F4524B" w:rsidRDefault="00F4524B" w:rsidP="00F4524B">
      <w:pPr>
        <w:pStyle w:val="Heading2"/>
      </w:pPr>
      <w:bookmarkStart w:id="130" w:name="_Toc471986866"/>
      <w:bookmarkStart w:id="131" w:name="_Toc534191831"/>
      <w:r>
        <w:t>Rules</w:t>
      </w:r>
      <w:bookmarkEnd w:id="130"/>
      <w:bookmarkEnd w:id="131"/>
    </w:p>
    <w:p w14:paraId="25C0C7B3" w14:textId="77777777" w:rsidR="00F4524B" w:rsidRDefault="00F4524B" w:rsidP="00F4524B">
      <w:r w:rsidRPr="00AE22FC">
        <w:t>Ideagen OCM allows system administrators to configure various rules to prevent inappropriate or excessive re</w:t>
      </w:r>
      <w:r>
        <w:t>quests and to provide guidance.</w:t>
      </w:r>
    </w:p>
    <w:p w14:paraId="6FB9D685" w14:textId="77777777" w:rsidR="00F4524B" w:rsidRPr="001A5F9D" w:rsidRDefault="00F4524B" w:rsidP="00F4524B">
      <w:pPr>
        <w:rPr>
          <w:i/>
        </w:rPr>
      </w:pPr>
      <w:r w:rsidRPr="00231E95">
        <w:rPr>
          <w:i/>
        </w:rPr>
        <w:t xml:space="preserve">Note – Radiology </w:t>
      </w:r>
      <w:r>
        <w:rPr>
          <w:i/>
        </w:rPr>
        <w:t>rules</w:t>
      </w:r>
      <w:r w:rsidRPr="00231E95">
        <w:rPr>
          <w:i/>
        </w:rPr>
        <w:t xml:space="preserve"> can be </w:t>
      </w:r>
      <w:r>
        <w:rPr>
          <w:i/>
        </w:rPr>
        <w:t>configured</w:t>
      </w:r>
      <w:r w:rsidRPr="00231E95">
        <w:rPr>
          <w:i/>
        </w:rPr>
        <w:t xml:space="preserve"> by selecting the </w:t>
      </w:r>
      <w:r>
        <w:rPr>
          <w:i/>
        </w:rPr>
        <w:t>“Rules”</w:t>
      </w:r>
      <w:r w:rsidRPr="00231E95">
        <w:rPr>
          <w:i/>
        </w:rPr>
        <w:t xml:space="preserve"> option from the Radiology Menu.</w:t>
      </w:r>
    </w:p>
    <w:p w14:paraId="4767AADF" w14:textId="77777777" w:rsidR="00F4524B" w:rsidRDefault="00F4524B" w:rsidP="00F4524B">
      <w:pPr>
        <w:pStyle w:val="Heading3"/>
      </w:pPr>
      <w:bookmarkStart w:id="132" w:name="_Toc471986867"/>
      <w:bookmarkStart w:id="133" w:name="_Toc534191832"/>
      <w:r>
        <w:t>Test Warnings</w:t>
      </w:r>
      <w:bookmarkEnd w:id="132"/>
      <w:bookmarkEnd w:id="133"/>
    </w:p>
    <w:p w14:paraId="6F12FEE8" w14:textId="77777777" w:rsidR="00F4524B" w:rsidRDefault="00F4524B" w:rsidP="00F4524B">
      <w:r w:rsidRPr="00AE22FC">
        <w:rPr>
          <w:noProof/>
          <w:lang w:eastAsia="en-GB"/>
        </w:rPr>
        <w:drawing>
          <wp:anchor distT="0" distB="0" distL="114300" distR="114300" simplePos="0" relativeHeight="251716608" behindDoc="0" locked="0" layoutInCell="1" allowOverlap="1" wp14:anchorId="53881302" wp14:editId="264E19A2">
            <wp:simplePos x="0" y="0"/>
            <wp:positionH relativeFrom="margin">
              <wp:align>left</wp:align>
            </wp:positionH>
            <wp:positionV relativeFrom="paragraph">
              <wp:posOffset>660223</wp:posOffset>
            </wp:positionV>
            <wp:extent cx="3600000" cy="1492812"/>
            <wp:effectExtent l="0" t="0" r="635" b="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600000" cy="1492812"/>
                    </a:xfrm>
                    <a:prstGeom prst="rect">
                      <a:avLst/>
                    </a:prstGeom>
                  </pic:spPr>
                </pic:pic>
              </a:graphicData>
            </a:graphic>
            <wp14:sizeRelH relativeFrom="margin">
              <wp14:pctWidth>0</wp14:pctWidth>
            </wp14:sizeRelH>
            <wp14:sizeRelV relativeFrom="margin">
              <wp14:pctHeight>0</wp14:pctHeight>
            </wp14:sizeRelV>
          </wp:anchor>
        </w:drawing>
      </w:r>
      <w:r>
        <w:t>Pop up warning boxes can be displayed on submitting an order when a user has added a test to an order that has been requested within a pre-defined timescale, for example, to prevent excessive requesting.</w:t>
      </w:r>
    </w:p>
    <w:p w14:paraId="46C9F893" w14:textId="77777777" w:rsidR="00F4524B" w:rsidRDefault="00F4524B" w:rsidP="00F4524B"/>
    <w:p w14:paraId="4D5207A1" w14:textId="77777777" w:rsidR="00F4524B" w:rsidRPr="00AC23C9" w:rsidRDefault="00F4524B" w:rsidP="00F4524B">
      <w:r>
        <w:rPr>
          <w:noProof/>
          <w:lang w:eastAsia="en-GB"/>
        </w:rPr>
        <w:drawing>
          <wp:anchor distT="0" distB="0" distL="114300" distR="114300" simplePos="0" relativeHeight="251720704" behindDoc="0" locked="0" layoutInCell="1" allowOverlap="1" wp14:anchorId="1D3A1087" wp14:editId="5798D91E">
            <wp:simplePos x="0" y="0"/>
            <wp:positionH relativeFrom="margin">
              <wp:align>left</wp:align>
            </wp:positionH>
            <wp:positionV relativeFrom="paragraph">
              <wp:posOffset>646327</wp:posOffset>
            </wp:positionV>
            <wp:extent cx="6120130" cy="97155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6120130" cy="971550"/>
                    </a:xfrm>
                    <a:prstGeom prst="rect">
                      <a:avLst/>
                    </a:prstGeom>
                  </pic:spPr>
                </pic:pic>
              </a:graphicData>
            </a:graphic>
          </wp:anchor>
        </w:drawing>
      </w:r>
      <w:r>
        <w:t xml:space="preserve">To add a new test warning, select a discipline, specimen type and test. Enter the timescale between tests in hours and click </w:t>
      </w:r>
      <w:r>
        <w:rPr>
          <w:b/>
        </w:rPr>
        <w:t>Add Warning</w:t>
      </w:r>
      <w:r>
        <w:t xml:space="preserve">. To delete an existing warning, select the test from the </w:t>
      </w:r>
      <w:proofErr w:type="gramStart"/>
      <w:r>
        <w:t>drop down</w:t>
      </w:r>
      <w:proofErr w:type="gramEnd"/>
      <w:r>
        <w:t xml:space="preserve"> list and click </w:t>
      </w:r>
      <w:r>
        <w:rPr>
          <w:b/>
        </w:rPr>
        <w:t>Delete Warning</w:t>
      </w:r>
      <w:r>
        <w:t>.</w:t>
      </w:r>
    </w:p>
    <w:p w14:paraId="5EFB785D" w14:textId="77777777" w:rsidR="00F4524B" w:rsidRPr="00AE22FC" w:rsidRDefault="00F4524B" w:rsidP="00F4524B"/>
    <w:p w14:paraId="70456F8F" w14:textId="77777777" w:rsidR="00F4524B" w:rsidRDefault="00F4524B" w:rsidP="00F4524B">
      <w:pPr>
        <w:pStyle w:val="Heading3"/>
      </w:pPr>
      <w:bookmarkStart w:id="134" w:name="_Toc471986868"/>
      <w:bookmarkStart w:id="135" w:name="_Toc534191833"/>
      <w:r>
        <w:t>Linked Tests</w:t>
      </w:r>
      <w:bookmarkEnd w:id="134"/>
      <w:bookmarkEnd w:id="135"/>
    </w:p>
    <w:p w14:paraId="32D5B0BE" w14:textId="77777777" w:rsidR="00F4524B" w:rsidRDefault="00F4524B" w:rsidP="00F4524B">
      <w:r>
        <w:t xml:space="preserve">Additional tests can be automatically added to an order when a </w:t>
      </w:r>
      <w:proofErr w:type="gramStart"/>
      <w:r>
        <w:t>particular test</w:t>
      </w:r>
      <w:proofErr w:type="gramEnd"/>
      <w:r>
        <w:t xml:space="preserve"> is added.</w:t>
      </w:r>
    </w:p>
    <w:p w14:paraId="4AEA4329" w14:textId="77777777" w:rsidR="00F4524B" w:rsidRDefault="00F4524B" w:rsidP="00F4524B">
      <w:r>
        <w:rPr>
          <w:noProof/>
          <w:lang w:eastAsia="en-GB"/>
        </w:rPr>
        <w:drawing>
          <wp:anchor distT="0" distB="0" distL="114300" distR="114300" simplePos="0" relativeHeight="251729920" behindDoc="0" locked="0" layoutInCell="1" allowOverlap="1" wp14:anchorId="1DCE3814" wp14:editId="0B4A2B7D">
            <wp:simplePos x="0" y="0"/>
            <wp:positionH relativeFrom="margin">
              <wp:align>left</wp:align>
            </wp:positionH>
            <wp:positionV relativeFrom="paragraph">
              <wp:posOffset>236</wp:posOffset>
            </wp:positionV>
            <wp:extent cx="3600000" cy="1185643"/>
            <wp:effectExtent l="0" t="0" r="63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nkedTests.PNG"/>
                    <pic:cNvPicPr/>
                  </pic:nvPicPr>
                  <pic:blipFill>
                    <a:blip r:embed="rId86">
                      <a:extLst>
                        <a:ext uri="{28A0092B-C50C-407E-A947-70E740481C1C}">
                          <a14:useLocalDpi xmlns:a14="http://schemas.microsoft.com/office/drawing/2010/main" val="0"/>
                        </a:ext>
                      </a:extLst>
                    </a:blip>
                    <a:stretch>
                      <a:fillRect/>
                    </a:stretch>
                  </pic:blipFill>
                  <pic:spPr>
                    <a:xfrm>
                      <a:off x="0" y="0"/>
                      <a:ext cx="3600000" cy="1185643"/>
                    </a:xfrm>
                    <a:prstGeom prst="rect">
                      <a:avLst/>
                    </a:prstGeom>
                  </pic:spPr>
                </pic:pic>
              </a:graphicData>
            </a:graphic>
            <wp14:sizeRelH relativeFrom="margin">
              <wp14:pctWidth>0</wp14:pctWidth>
            </wp14:sizeRelH>
            <wp14:sizeRelV relativeFrom="margin">
              <wp14:pctHeight>0</wp14:pctHeight>
            </wp14:sizeRelV>
          </wp:anchor>
        </w:drawing>
      </w:r>
    </w:p>
    <w:p w14:paraId="181F6971" w14:textId="77777777" w:rsidR="00F4524B" w:rsidRDefault="00F4524B" w:rsidP="00F4524B">
      <w:r>
        <w:rPr>
          <w:noProof/>
          <w:lang w:eastAsia="en-GB"/>
        </w:rPr>
        <w:drawing>
          <wp:anchor distT="0" distB="0" distL="114300" distR="114300" simplePos="0" relativeHeight="251719680" behindDoc="0" locked="0" layoutInCell="1" allowOverlap="1" wp14:anchorId="3773142E" wp14:editId="54DA0446">
            <wp:simplePos x="0" y="0"/>
            <wp:positionH relativeFrom="margin">
              <wp:align>right</wp:align>
            </wp:positionH>
            <wp:positionV relativeFrom="paragraph">
              <wp:posOffset>676496</wp:posOffset>
            </wp:positionV>
            <wp:extent cx="6115050" cy="828675"/>
            <wp:effectExtent l="0" t="0" r="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anchor>
        </w:drawing>
      </w:r>
      <w:r>
        <w:t xml:space="preserve">To add a new linked test, select a discipline, specimen type and test. Select one or more tests to link and click </w:t>
      </w:r>
      <w:r w:rsidRPr="00AC23C9">
        <w:rPr>
          <w:b/>
        </w:rPr>
        <w:t>OK</w:t>
      </w:r>
      <w:r>
        <w:t xml:space="preserve"> to save or </w:t>
      </w:r>
      <w:r w:rsidRPr="00AC23C9">
        <w:rPr>
          <w:b/>
        </w:rPr>
        <w:t>Cancel</w:t>
      </w:r>
      <w:r>
        <w:t xml:space="preserve"> to cancel. To modify an existing linked test, select the test from the </w:t>
      </w:r>
      <w:proofErr w:type="gramStart"/>
      <w:r>
        <w:t>drop down</w:t>
      </w:r>
      <w:proofErr w:type="gramEnd"/>
      <w:r>
        <w:t xml:space="preserve"> list and click </w:t>
      </w:r>
      <w:r>
        <w:rPr>
          <w:b/>
        </w:rPr>
        <w:t>Edit</w:t>
      </w:r>
      <w:r>
        <w:t xml:space="preserve"> or click </w:t>
      </w:r>
      <w:r>
        <w:rPr>
          <w:b/>
        </w:rPr>
        <w:t>Delete</w:t>
      </w:r>
      <w:r>
        <w:t xml:space="preserve"> to delete.</w:t>
      </w:r>
    </w:p>
    <w:p w14:paraId="081CDCF6" w14:textId="77777777" w:rsidR="00F4524B" w:rsidRDefault="00F4524B" w:rsidP="00F4524B"/>
    <w:p w14:paraId="565572BA" w14:textId="77777777" w:rsidR="00F4524B" w:rsidRDefault="00F4524B" w:rsidP="00F4524B">
      <w:pPr>
        <w:pStyle w:val="Heading3"/>
      </w:pPr>
      <w:bookmarkStart w:id="136" w:name="_Toc471986869"/>
      <w:bookmarkStart w:id="137" w:name="_Toc534191834"/>
      <w:r>
        <w:t>Mutually Exclusive Tests</w:t>
      </w:r>
      <w:bookmarkEnd w:id="136"/>
      <w:bookmarkEnd w:id="137"/>
    </w:p>
    <w:p w14:paraId="271F2D9A" w14:textId="77777777" w:rsidR="00F4524B" w:rsidRDefault="00F4524B" w:rsidP="00F4524B">
      <w:r w:rsidRPr="00F641A2">
        <w:t>Constraints</w:t>
      </w:r>
      <w:r>
        <w:t xml:space="preserve"> can be added</w:t>
      </w:r>
      <w:r w:rsidRPr="00F641A2">
        <w:t xml:space="preserve"> to prevent two similar tests from being added to the same ord</w:t>
      </w:r>
      <w:r>
        <w:t>er.</w:t>
      </w:r>
    </w:p>
    <w:p w14:paraId="7225333A" w14:textId="77777777" w:rsidR="00F4524B" w:rsidRDefault="00F4524B" w:rsidP="00F4524B">
      <w:r>
        <w:t xml:space="preserve">To add a new mutually exclusive test, select a discipline, specimen type and test. Select one or more tests to link as mutually exclusive and click </w:t>
      </w:r>
      <w:r w:rsidRPr="00AC23C9">
        <w:rPr>
          <w:b/>
        </w:rPr>
        <w:t>OK</w:t>
      </w:r>
      <w:r>
        <w:t xml:space="preserve"> to save or </w:t>
      </w:r>
      <w:r w:rsidRPr="00AC23C9">
        <w:rPr>
          <w:b/>
        </w:rPr>
        <w:t>Cancel</w:t>
      </w:r>
      <w:r>
        <w:t xml:space="preserve"> to cancel.</w:t>
      </w:r>
      <w:r w:rsidRPr="00F641A2">
        <w:t xml:space="preserve"> </w:t>
      </w:r>
      <w:r>
        <w:t xml:space="preserve">To modify an existing mutually exclusive test, select the test from the </w:t>
      </w:r>
      <w:proofErr w:type="gramStart"/>
      <w:r>
        <w:t>drop down</w:t>
      </w:r>
      <w:proofErr w:type="gramEnd"/>
      <w:r>
        <w:t xml:space="preserve"> list and click </w:t>
      </w:r>
      <w:r>
        <w:rPr>
          <w:b/>
        </w:rPr>
        <w:t>Edit</w:t>
      </w:r>
      <w:r>
        <w:t xml:space="preserve"> or click </w:t>
      </w:r>
      <w:r>
        <w:rPr>
          <w:b/>
        </w:rPr>
        <w:t>Delete</w:t>
      </w:r>
      <w:r>
        <w:t xml:space="preserve"> to delete.</w:t>
      </w:r>
    </w:p>
    <w:p w14:paraId="182B2073" w14:textId="77777777" w:rsidR="00F4524B" w:rsidRDefault="00F4524B" w:rsidP="00F4524B">
      <w:r>
        <w:rPr>
          <w:noProof/>
          <w:lang w:eastAsia="en-GB"/>
        </w:rPr>
        <w:drawing>
          <wp:anchor distT="0" distB="0" distL="114300" distR="114300" simplePos="0" relativeHeight="251721728" behindDoc="0" locked="0" layoutInCell="1" allowOverlap="1" wp14:anchorId="4AE2C9EB" wp14:editId="79692A10">
            <wp:simplePos x="0" y="0"/>
            <wp:positionH relativeFrom="margin">
              <wp:posOffset>2924</wp:posOffset>
            </wp:positionH>
            <wp:positionV relativeFrom="paragraph">
              <wp:posOffset>58893</wp:posOffset>
            </wp:positionV>
            <wp:extent cx="6124575" cy="818515"/>
            <wp:effectExtent l="0" t="0" r="9525" b="63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4575" cy="818515"/>
                    </a:xfrm>
                    <a:prstGeom prst="rect">
                      <a:avLst/>
                    </a:prstGeom>
                    <a:noFill/>
                    <a:ln>
                      <a:noFill/>
                    </a:ln>
                  </pic:spPr>
                </pic:pic>
              </a:graphicData>
            </a:graphic>
          </wp:anchor>
        </w:drawing>
      </w:r>
    </w:p>
    <w:p w14:paraId="4988904D" w14:textId="77777777" w:rsidR="00F4524B" w:rsidRDefault="00F4524B" w:rsidP="00F4524B">
      <w:pPr>
        <w:pStyle w:val="Heading3"/>
      </w:pPr>
      <w:bookmarkStart w:id="138" w:name="_Toc471986870"/>
      <w:bookmarkStart w:id="139" w:name="_Toc534191835"/>
      <w:r>
        <w:t>Test Guidance</w:t>
      </w:r>
      <w:bookmarkEnd w:id="138"/>
      <w:bookmarkEnd w:id="139"/>
    </w:p>
    <w:p w14:paraId="1714C07A" w14:textId="77777777" w:rsidR="00F4524B" w:rsidRDefault="00F4524B" w:rsidP="00F4524B">
      <w:r w:rsidRPr="00AE22FC">
        <w:rPr>
          <w:noProof/>
          <w:lang w:eastAsia="en-GB"/>
        </w:rPr>
        <w:drawing>
          <wp:anchor distT="0" distB="0" distL="114300" distR="114300" simplePos="0" relativeHeight="251715584" behindDoc="0" locked="0" layoutInCell="1" allowOverlap="1" wp14:anchorId="527FA504" wp14:editId="05EA7860">
            <wp:simplePos x="0" y="0"/>
            <wp:positionH relativeFrom="margin">
              <wp:align>left</wp:align>
            </wp:positionH>
            <wp:positionV relativeFrom="paragraph">
              <wp:posOffset>496983</wp:posOffset>
            </wp:positionV>
            <wp:extent cx="3600000" cy="1370400"/>
            <wp:effectExtent l="0" t="0" r="635" b="127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600000" cy="1370400"/>
                    </a:xfrm>
                    <a:prstGeom prst="rect">
                      <a:avLst/>
                    </a:prstGeom>
                  </pic:spPr>
                </pic:pic>
              </a:graphicData>
            </a:graphic>
            <wp14:sizeRelH relativeFrom="margin">
              <wp14:pctWidth>0</wp14:pctWidth>
            </wp14:sizeRelH>
            <wp14:sizeRelV relativeFrom="margin">
              <wp14:pctHeight>0</wp14:pctHeight>
            </wp14:sizeRelV>
          </wp:anchor>
        </w:drawing>
      </w:r>
      <w:r>
        <w:t>Pop up information boxes can be displayed each time a user adds a test to an order, for example, to provide useful information.</w:t>
      </w:r>
    </w:p>
    <w:p w14:paraId="1228CE62" w14:textId="77777777" w:rsidR="00F4524B" w:rsidRDefault="00F4524B" w:rsidP="00F4524B"/>
    <w:p w14:paraId="428232B5" w14:textId="77777777" w:rsidR="00F4524B" w:rsidRDefault="00F4524B" w:rsidP="00F4524B">
      <w:r>
        <w:rPr>
          <w:noProof/>
          <w:lang w:eastAsia="en-GB"/>
        </w:rPr>
        <w:drawing>
          <wp:anchor distT="0" distB="0" distL="114300" distR="114300" simplePos="0" relativeHeight="251770880" behindDoc="0" locked="0" layoutInCell="1" allowOverlap="1" wp14:anchorId="0F18C043" wp14:editId="43948575">
            <wp:simplePos x="0" y="0"/>
            <wp:positionH relativeFrom="margin">
              <wp:align>left</wp:align>
            </wp:positionH>
            <wp:positionV relativeFrom="paragraph">
              <wp:posOffset>634365</wp:posOffset>
            </wp:positionV>
            <wp:extent cx="3600000" cy="1223424"/>
            <wp:effectExtent l="0" t="0" r="635" b="0"/>
            <wp:wrapTopAndBottom/>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0000" cy="1223424"/>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To add guidance for a test, select a discipline, specimen type and test. Enter the text to display. If the guidance is to be printed on the form, tick the box and enter the text you wish to print. Click </w:t>
      </w:r>
      <w:r w:rsidRPr="00AC23C9">
        <w:rPr>
          <w:b/>
        </w:rPr>
        <w:t>OK</w:t>
      </w:r>
      <w:r>
        <w:t xml:space="preserve"> to save or </w:t>
      </w:r>
      <w:r w:rsidRPr="00AC23C9">
        <w:rPr>
          <w:b/>
        </w:rPr>
        <w:t>Cancel</w:t>
      </w:r>
      <w:r>
        <w:t xml:space="preserve"> to cancel.</w:t>
      </w:r>
    </w:p>
    <w:p w14:paraId="17E030EF" w14:textId="77777777" w:rsidR="00F4524B" w:rsidRDefault="00F4524B" w:rsidP="00F4524B"/>
    <w:p w14:paraId="0EC1F8E0" w14:textId="77777777" w:rsidR="00F4524B" w:rsidRPr="00A539CA" w:rsidRDefault="00F4524B" w:rsidP="00F4524B">
      <w:pPr>
        <w:rPr>
          <w:i/>
        </w:rPr>
      </w:pPr>
      <w:r w:rsidRPr="00A539CA">
        <w:rPr>
          <w:i/>
        </w:rPr>
        <w:t xml:space="preserve">Note – links to an external site can also be included in the guidance. It should follow the standard HTML anchor tag format for example: &lt;a target='_blank' </w:t>
      </w:r>
      <w:proofErr w:type="spellStart"/>
      <w:r w:rsidRPr="00A539CA">
        <w:rPr>
          <w:i/>
        </w:rPr>
        <w:t>href</w:t>
      </w:r>
      <w:proofErr w:type="spellEnd"/>
      <w:r w:rsidRPr="00A539CA">
        <w:rPr>
          <w:i/>
        </w:rPr>
        <w:t>='http://bbc.co.uk'&gt;Click Here&lt;/a&gt;.</w:t>
      </w:r>
    </w:p>
    <w:p w14:paraId="427557C1" w14:textId="1822AF6D" w:rsidR="00F4524B" w:rsidRDefault="00F4524B" w:rsidP="00F4524B">
      <w:r>
        <w:rPr>
          <w:noProof/>
          <w:lang w:eastAsia="en-GB"/>
        </w:rPr>
        <w:drawing>
          <wp:anchor distT="0" distB="0" distL="114300" distR="114300" simplePos="0" relativeHeight="251722752" behindDoc="0" locked="0" layoutInCell="1" allowOverlap="1" wp14:anchorId="33D0BF68" wp14:editId="6A4BD3D1">
            <wp:simplePos x="0" y="0"/>
            <wp:positionH relativeFrom="margin">
              <wp:align>left</wp:align>
            </wp:positionH>
            <wp:positionV relativeFrom="paragraph">
              <wp:posOffset>442255</wp:posOffset>
            </wp:positionV>
            <wp:extent cx="6124575" cy="818515"/>
            <wp:effectExtent l="0" t="0" r="9525" b="63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4575" cy="818515"/>
                    </a:xfrm>
                    <a:prstGeom prst="rect">
                      <a:avLst/>
                    </a:prstGeom>
                    <a:noFill/>
                    <a:ln>
                      <a:noFill/>
                    </a:ln>
                  </pic:spPr>
                </pic:pic>
              </a:graphicData>
            </a:graphic>
          </wp:anchor>
        </w:drawing>
      </w:r>
      <w:r>
        <w:t xml:space="preserve">To modify existing guidance, select the test from the drop-down list and click </w:t>
      </w:r>
      <w:r>
        <w:rPr>
          <w:b/>
        </w:rPr>
        <w:t>Edit</w:t>
      </w:r>
      <w:r>
        <w:t xml:space="preserve"> or click </w:t>
      </w:r>
      <w:r>
        <w:rPr>
          <w:b/>
        </w:rPr>
        <w:t>Delete</w:t>
      </w:r>
      <w:r>
        <w:t xml:space="preserve"> to delete.</w:t>
      </w:r>
    </w:p>
    <w:p w14:paraId="2AB471AA" w14:textId="77777777" w:rsidR="00F4524B" w:rsidRDefault="00F4524B" w:rsidP="00F4524B"/>
    <w:p w14:paraId="67794579" w14:textId="77777777" w:rsidR="00F4524B" w:rsidRDefault="00F4524B" w:rsidP="00F4524B">
      <w:pPr>
        <w:pStyle w:val="Heading3"/>
      </w:pPr>
      <w:bookmarkStart w:id="140" w:name="_Toc471986871"/>
      <w:bookmarkStart w:id="141" w:name="_Toc534191836"/>
      <w:r>
        <w:t>Test Gender Constraint</w:t>
      </w:r>
      <w:bookmarkEnd w:id="140"/>
      <w:bookmarkEnd w:id="141"/>
    </w:p>
    <w:p w14:paraId="326B0E12" w14:textId="77777777" w:rsidR="00F4524B" w:rsidRDefault="00F4524B" w:rsidP="00F4524B">
      <w:r w:rsidRPr="00AE22FC">
        <w:rPr>
          <w:noProof/>
          <w:lang w:eastAsia="en-GB"/>
        </w:rPr>
        <w:drawing>
          <wp:anchor distT="0" distB="0" distL="114300" distR="114300" simplePos="0" relativeHeight="251718656" behindDoc="0" locked="0" layoutInCell="1" allowOverlap="1" wp14:anchorId="7A09ED5C" wp14:editId="69E3ECF6">
            <wp:simplePos x="0" y="0"/>
            <wp:positionH relativeFrom="margin">
              <wp:align>left</wp:align>
            </wp:positionH>
            <wp:positionV relativeFrom="paragraph">
              <wp:posOffset>529767</wp:posOffset>
            </wp:positionV>
            <wp:extent cx="3600000" cy="1093282"/>
            <wp:effectExtent l="0" t="0" r="635" b="0"/>
            <wp:wrapTopAndBottom/>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3600000" cy="1093282"/>
                    </a:xfrm>
                    <a:prstGeom prst="rect">
                      <a:avLst/>
                    </a:prstGeom>
                  </pic:spPr>
                </pic:pic>
              </a:graphicData>
            </a:graphic>
            <wp14:sizeRelH relativeFrom="margin">
              <wp14:pctWidth>0</wp14:pctWidth>
            </wp14:sizeRelH>
            <wp14:sizeRelV relativeFrom="margin">
              <wp14:pctHeight>0</wp14:pctHeight>
            </wp14:sizeRelV>
          </wp:anchor>
        </w:drawing>
      </w:r>
      <w:r w:rsidRPr="00F641A2">
        <w:t>Constraints</w:t>
      </w:r>
      <w:r>
        <w:t xml:space="preserve"> can be added</w:t>
      </w:r>
      <w:r w:rsidRPr="00F641A2">
        <w:t xml:space="preserve"> to prevent </w:t>
      </w:r>
      <w:r>
        <w:t xml:space="preserve">a test from being requested for a patient with a </w:t>
      </w:r>
      <w:proofErr w:type="gramStart"/>
      <w:r>
        <w:t>particular gender</w:t>
      </w:r>
      <w:proofErr w:type="gramEnd"/>
      <w:r>
        <w:t>, for example, a pregnancy test for a male patient.</w:t>
      </w:r>
    </w:p>
    <w:p w14:paraId="50079D95" w14:textId="77777777" w:rsidR="00F4524B" w:rsidRDefault="00F4524B" w:rsidP="00F4524B"/>
    <w:p w14:paraId="4F353D30" w14:textId="77777777" w:rsidR="00F4524B" w:rsidRDefault="00F4524B" w:rsidP="00F4524B">
      <w:r>
        <w:t xml:space="preserve">To add a new gender constraint, select a discipline, specimen type and test. Select the gender to which the test applies and click </w:t>
      </w:r>
      <w:r w:rsidRPr="00AC23C9">
        <w:rPr>
          <w:b/>
        </w:rPr>
        <w:t>OK</w:t>
      </w:r>
      <w:r>
        <w:t xml:space="preserve"> to save or </w:t>
      </w:r>
      <w:r w:rsidRPr="00AC23C9">
        <w:rPr>
          <w:b/>
        </w:rPr>
        <w:t>Cancel</w:t>
      </w:r>
      <w:r>
        <w:t xml:space="preserve"> to cancel.</w:t>
      </w:r>
      <w:r w:rsidRPr="00F641A2">
        <w:t xml:space="preserve"> </w:t>
      </w:r>
      <w:r>
        <w:t xml:space="preserve">To modify an existing gender constraint, select the test from the </w:t>
      </w:r>
      <w:proofErr w:type="gramStart"/>
      <w:r>
        <w:t>drop down</w:t>
      </w:r>
      <w:proofErr w:type="gramEnd"/>
      <w:r>
        <w:t xml:space="preserve"> list and click </w:t>
      </w:r>
      <w:r>
        <w:rPr>
          <w:b/>
        </w:rPr>
        <w:t>Edit</w:t>
      </w:r>
      <w:r>
        <w:t xml:space="preserve"> or click </w:t>
      </w:r>
      <w:r>
        <w:rPr>
          <w:b/>
        </w:rPr>
        <w:t>Delete</w:t>
      </w:r>
      <w:r>
        <w:t xml:space="preserve"> to delete.</w:t>
      </w:r>
    </w:p>
    <w:p w14:paraId="48792F08" w14:textId="77777777" w:rsidR="00F4524B" w:rsidRDefault="00F4524B" w:rsidP="00F4524B">
      <w:r>
        <w:rPr>
          <w:noProof/>
          <w:lang w:eastAsia="en-GB"/>
        </w:rPr>
        <w:drawing>
          <wp:anchor distT="0" distB="0" distL="114300" distR="114300" simplePos="0" relativeHeight="251723776" behindDoc="0" locked="0" layoutInCell="1" allowOverlap="1" wp14:anchorId="68069406" wp14:editId="5F699148">
            <wp:simplePos x="0" y="0"/>
            <wp:positionH relativeFrom="margin">
              <wp:posOffset>2924</wp:posOffset>
            </wp:positionH>
            <wp:positionV relativeFrom="paragraph">
              <wp:posOffset>77662</wp:posOffset>
            </wp:positionV>
            <wp:extent cx="6124575" cy="840105"/>
            <wp:effectExtent l="0" t="0" r="9525"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840105"/>
                    </a:xfrm>
                    <a:prstGeom prst="rect">
                      <a:avLst/>
                    </a:prstGeom>
                    <a:noFill/>
                    <a:ln>
                      <a:noFill/>
                    </a:ln>
                  </pic:spPr>
                </pic:pic>
              </a:graphicData>
            </a:graphic>
          </wp:anchor>
        </w:drawing>
      </w:r>
    </w:p>
    <w:p w14:paraId="6C0E2284" w14:textId="77777777" w:rsidR="00F4524B" w:rsidRDefault="00F4524B" w:rsidP="00F4524B">
      <w:pPr>
        <w:pStyle w:val="Heading3"/>
      </w:pPr>
      <w:bookmarkStart w:id="142" w:name="_Toc471986872"/>
      <w:bookmarkStart w:id="143" w:name="_Toc534191837"/>
      <w:r>
        <w:t>Test Age Constraint</w:t>
      </w:r>
      <w:bookmarkEnd w:id="142"/>
      <w:bookmarkEnd w:id="143"/>
    </w:p>
    <w:p w14:paraId="754F0F45" w14:textId="77777777" w:rsidR="00F4524B" w:rsidRDefault="00F4524B" w:rsidP="00F4524B">
      <w:r w:rsidRPr="00AE22FC">
        <w:rPr>
          <w:noProof/>
          <w:lang w:eastAsia="en-GB"/>
        </w:rPr>
        <w:drawing>
          <wp:anchor distT="0" distB="0" distL="114300" distR="114300" simplePos="0" relativeHeight="251717632" behindDoc="0" locked="0" layoutInCell="1" allowOverlap="1" wp14:anchorId="6FF74E98" wp14:editId="7D8F1C72">
            <wp:simplePos x="0" y="0"/>
            <wp:positionH relativeFrom="margin">
              <wp:align>left</wp:align>
            </wp:positionH>
            <wp:positionV relativeFrom="paragraph">
              <wp:posOffset>529945</wp:posOffset>
            </wp:positionV>
            <wp:extent cx="3600000" cy="1093282"/>
            <wp:effectExtent l="0" t="0" r="635" b="0"/>
            <wp:wrapTopAndBottom/>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3600000" cy="1093282"/>
                    </a:xfrm>
                    <a:prstGeom prst="rect">
                      <a:avLst/>
                    </a:prstGeom>
                  </pic:spPr>
                </pic:pic>
              </a:graphicData>
            </a:graphic>
            <wp14:sizeRelH relativeFrom="margin">
              <wp14:pctWidth>0</wp14:pctWidth>
            </wp14:sizeRelH>
            <wp14:sizeRelV relativeFrom="margin">
              <wp14:pctHeight>0</wp14:pctHeight>
            </wp14:sizeRelV>
          </wp:anchor>
        </w:drawing>
      </w:r>
      <w:r>
        <w:t>C</w:t>
      </w:r>
      <w:r w:rsidRPr="00F641A2">
        <w:t>onstraints</w:t>
      </w:r>
      <w:r>
        <w:t xml:space="preserve"> can be added</w:t>
      </w:r>
      <w:r w:rsidRPr="00F641A2">
        <w:t xml:space="preserve"> to prevent </w:t>
      </w:r>
      <w:r>
        <w:t xml:space="preserve">a test from being requested for a patient between </w:t>
      </w:r>
      <w:proofErr w:type="gramStart"/>
      <w:r>
        <w:t>particular ages</w:t>
      </w:r>
      <w:proofErr w:type="gramEnd"/>
      <w:r>
        <w:t xml:space="preserve">, for example, tests not relevant for </w:t>
      </w:r>
      <w:proofErr w:type="spellStart"/>
      <w:r>
        <w:t>paediatric</w:t>
      </w:r>
      <w:proofErr w:type="spellEnd"/>
      <w:r>
        <w:t xml:space="preserve"> patients.</w:t>
      </w:r>
    </w:p>
    <w:p w14:paraId="7509CADD" w14:textId="77777777" w:rsidR="00F4524B" w:rsidRDefault="00F4524B" w:rsidP="00F4524B"/>
    <w:p w14:paraId="13B889C8" w14:textId="63C2122D" w:rsidR="00F4524B" w:rsidRDefault="00F4524B" w:rsidP="00F4524B">
      <w:r>
        <w:rPr>
          <w:noProof/>
          <w:lang w:eastAsia="en-GB"/>
        </w:rPr>
        <w:drawing>
          <wp:anchor distT="0" distB="0" distL="114300" distR="114300" simplePos="0" relativeHeight="251724800" behindDoc="0" locked="0" layoutInCell="1" allowOverlap="1" wp14:anchorId="76432BBC" wp14:editId="09F1C1E9">
            <wp:simplePos x="0" y="0"/>
            <wp:positionH relativeFrom="margin">
              <wp:align>left</wp:align>
            </wp:positionH>
            <wp:positionV relativeFrom="paragraph">
              <wp:posOffset>609024</wp:posOffset>
            </wp:positionV>
            <wp:extent cx="6124575" cy="840105"/>
            <wp:effectExtent l="0" t="0" r="9525"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4575" cy="840105"/>
                    </a:xfrm>
                    <a:prstGeom prst="rect">
                      <a:avLst/>
                    </a:prstGeom>
                    <a:noFill/>
                    <a:ln>
                      <a:noFill/>
                    </a:ln>
                  </pic:spPr>
                </pic:pic>
              </a:graphicData>
            </a:graphic>
          </wp:anchor>
        </w:drawing>
      </w:r>
      <w:r>
        <w:t xml:space="preserve">To add a new age constraint, select a discipline, specimen type and test. Enter the age range to which the test applies and click </w:t>
      </w:r>
      <w:r w:rsidRPr="00AC23C9">
        <w:rPr>
          <w:b/>
        </w:rPr>
        <w:t>OK</w:t>
      </w:r>
      <w:r>
        <w:t xml:space="preserve"> to save or </w:t>
      </w:r>
      <w:r w:rsidRPr="00AC23C9">
        <w:rPr>
          <w:b/>
        </w:rPr>
        <w:t>Cancel</w:t>
      </w:r>
      <w:r>
        <w:t xml:space="preserve"> to cancel.</w:t>
      </w:r>
      <w:r w:rsidRPr="00F641A2">
        <w:t xml:space="preserve"> </w:t>
      </w:r>
      <w:r>
        <w:t xml:space="preserve">To modify an existing age constraint, select the test from the drop-down list and click </w:t>
      </w:r>
      <w:r>
        <w:rPr>
          <w:b/>
        </w:rPr>
        <w:t>Edit</w:t>
      </w:r>
      <w:r>
        <w:t xml:space="preserve"> or click </w:t>
      </w:r>
      <w:r>
        <w:rPr>
          <w:b/>
        </w:rPr>
        <w:t>Delete</w:t>
      </w:r>
      <w:r>
        <w:t xml:space="preserve"> to delete.</w:t>
      </w:r>
    </w:p>
    <w:p w14:paraId="298A7D1F" w14:textId="77777777" w:rsidR="00F4524B" w:rsidRDefault="00F4524B" w:rsidP="00F4524B"/>
    <w:p w14:paraId="40EEE255" w14:textId="77777777" w:rsidR="00F4524B" w:rsidRPr="00F72133" w:rsidRDefault="00F4524B" w:rsidP="00F4524B">
      <w:pPr>
        <w:pStyle w:val="Heading3"/>
      </w:pPr>
      <w:bookmarkStart w:id="144" w:name="_Toc471986873"/>
      <w:bookmarkStart w:id="145" w:name="_Toc534191838"/>
      <w:r>
        <w:t>Test Clinical Detail</w:t>
      </w:r>
      <w:bookmarkEnd w:id="144"/>
      <w:bookmarkEnd w:id="145"/>
    </w:p>
    <w:p w14:paraId="276DA914" w14:textId="77777777" w:rsidR="00F4524B" w:rsidRDefault="00F4524B" w:rsidP="00F4524B">
      <w:r>
        <w:t xml:space="preserve">Pop up prompts for clinical details can be displayed when a </w:t>
      </w:r>
      <w:proofErr w:type="gramStart"/>
      <w:r>
        <w:t>particular test</w:t>
      </w:r>
      <w:proofErr w:type="gramEnd"/>
      <w:r>
        <w:t xml:space="preserve"> is added to an order. The user will need to select from the list of configured clinical details before they can continue with the order. The selected clinical detail will be added to the order along with any manually added clinical details.</w:t>
      </w:r>
    </w:p>
    <w:p w14:paraId="34FC21B5" w14:textId="77777777" w:rsidR="00F4524B" w:rsidRPr="000554F4" w:rsidRDefault="00F4524B" w:rsidP="00F4524B">
      <w:pPr>
        <w:rPr>
          <w:i/>
        </w:rPr>
      </w:pPr>
      <w:r w:rsidRPr="000554F4">
        <w:rPr>
          <w:i/>
        </w:rPr>
        <w:t>Note - a ‘Not Applicable’ coded clinical detail can be added to the system.  This can be added as a final option in case none of the clinical details presented are appropriate.  The code for this clinical detail can be removed from the request message to the lab system.</w:t>
      </w:r>
    </w:p>
    <w:p w14:paraId="47A5F47F" w14:textId="77777777" w:rsidR="00F4524B" w:rsidRDefault="00F4524B" w:rsidP="00F4524B">
      <w:r>
        <w:rPr>
          <w:noProof/>
          <w:lang w:eastAsia="en-GB"/>
        </w:rPr>
        <w:drawing>
          <wp:anchor distT="0" distB="0" distL="114300" distR="114300" simplePos="0" relativeHeight="251726848" behindDoc="0" locked="0" layoutInCell="1" allowOverlap="1" wp14:anchorId="1AA8CFCE" wp14:editId="5938C23D">
            <wp:simplePos x="0" y="0"/>
            <wp:positionH relativeFrom="margin">
              <wp:posOffset>2540</wp:posOffset>
            </wp:positionH>
            <wp:positionV relativeFrom="paragraph">
              <wp:posOffset>81915</wp:posOffset>
            </wp:positionV>
            <wp:extent cx="3600000" cy="897479"/>
            <wp:effectExtent l="0" t="0" r="635" b="0"/>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0000" cy="897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17A83" w14:textId="645AC6DD" w:rsidR="00F4524B" w:rsidRDefault="00F4524B" w:rsidP="00F4524B">
      <w:r>
        <w:rPr>
          <w:noProof/>
          <w:lang w:eastAsia="en-GB"/>
        </w:rPr>
        <w:drawing>
          <wp:anchor distT="0" distB="0" distL="114300" distR="114300" simplePos="0" relativeHeight="251725824" behindDoc="0" locked="0" layoutInCell="1" allowOverlap="1" wp14:anchorId="71808509" wp14:editId="6A7C932B">
            <wp:simplePos x="0" y="0"/>
            <wp:positionH relativeFrom="margin">
              <wp:align>left</wp:align>
            </wp:positionH>
            <wp:positionV relativeFrom="paragraph">
              <wp:posOffset>899751</wp:posOffset>
            </wp:positionV>
            <wp:extent cx="6124575" cy="829310"/>
            <wp:effectExtent l="0" t="0" r="9525" b="889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4575" cy="829310"/>
                    </a:xfrm>
                    <a:prstGeom prst="rect">
                      <a:avLst/>
                    </a:prstGeom>
                    <a:noFill/>
                    <a:ln>
                      <a:noFill/>
                    </a:ln>
                  </pic:spPr>
                </pic:pic>
              </a:graphicData>
            </a:graphic>
          </wp:anchor>
        </w:drawing>
      </w:r>
      <w:r>
        <w:t xml:space="preserve">To add a new clinical detail prompt, select a discipline, specimen type and test. </w:t>
      </w:r>
      <w:r w:rsidRPr="000554F4">
        <w:t>Begin typing the clinical details expansion into the text box.  It will present a list of matching clinical details</w:t>
      </w:r>
      <w:r>
        <w:t xml:space="preserve">. Select one to add to the list. Repeat until all required clinical details are added and click </w:t>
      </w:r>
      <w:r w:rsidRPr="00AC23C9">
        <w:rPr>
          <w:b/>
        </w:rPr>
        <w:t>OK</w:t>
      </w:r>
      <w:r>
        <w:t xml:space="preserve"> to save or </w:t>
      </w:r>
      <w:r w:rsidRPr="00AC23C9">
        <w:rPr>
          <w:b/>
        </w:rPr>
        <w:t>Cancel</w:t>
      </w:r>
      <w:r>
        <w:t xml:space="preserve"> to cancel.</w:t>
      </w:r>
      <w:r w:rsidRPr="00F641A2">
        <w:t xml:space="preserve"> </w:t>
      </w:r>
      <w:r>
        <w:t xml:space="preserve">To modify an existing age constraint, select the test from the drop-down list and click </w:t>
      </w:r>
      <w:r>
        <w:rPr>
          <w:b/>
        </w:rPr>
        <w:t>Edit</w:t>
      </w:r>
      <w:r>
        <w:t xml:space="preserve"> or click </w:t>
      </w:r>
      <w:r>
        <w:rPr>
          <w:b/>
        </w:rPr>
        <w:t>Delete</w:t>
      </w:r>
      <w:r>
        <w:t xml:space="preserve"> to delete.</w:t>
      </w:r>
    </w:p>
    <w:p w14:paraId="01E5CD48" w14:textId="77777777" w:rsidR="00F4524B" w:rsidRDefault="00F4524B" w:rsidP="00F4524B"/>
    <w:p w14:paraId="680106E4" w14:textId="77777777" w:rsidR="00F4524B" w:rsidRDefault="00F4524B" w:rsidP="00F4524B">
      <w:pPr>
        <w:pStyle w:val="Heading4"/>
      </w:pPr>
      <w:r>
        <w:t>Adding a Fasting Clinical Detail</w:t>
      </w:r>
    </w:p>
    <w:p w14:paraId="0A723A77" w14:textId="77777777" w:rsidR="00F4524B" w:rsidRDefault="00F4524B" w:rsidP="00F4524B">
      <w:r>
        <w:rPr>
          <w:noProof/>
          <w:lang w:eastAsia="en-GB"/>
        </w:rPr>
        <w:drawing>
          <wp:anchor distT="0" distB="0" distL="114300" distR="114300" simplePos="0" relativeHeight="251727872" behindDoc="0" locked="0" layoutInCell="1" allowOverlap="1" wp14:anchorId="4826BDD9" wp14:editId="114E16E2">
            <wp:simplePos x="0" y="0"/>
            <wp:positionH relativeFrom="margin">
              <wp:align>left</wp:align>
            </wp:positionH>
            <wp:positionV relativeFrom="paragraph">
              <wp:posOffset>668404</wp:posOffset>
            </wp:positionV>
            <wp:extent cx="6120130" cy="2088515"/>
            <wp:effectExtent l="0" t="0" r="0" b="6985"/>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120130" cy="2088515"/>
                    </a:xfrm>
                    <a:prstGeom prst="rect">
                      <a:avLst/>
                    </a:prstGeom>
                  </pic:spPr>
                </pic:pic>
              </a:graphicData>
            </a:graphic>
          </wp:anchor>
        </w:drawing>
      </w:r>
      <w:r>
        <w:t>To prompt a user to select between a fasting and non-fasting clinical detail, clinical details records can be added to the system for “Fasting” (configured as “Is Fasting”) and “Non-Fasting” (configured as “</w:t>
      </w:r>
      <w:proofErr w:type="gramStart"/>
      <w:r>
        <w:t>Non Fasting</w:t>
      </w:r>
      <w:proofErr w:type="gramEnd"/>
      <w:r>
        <w:t>”)</w:t>
      </w:r>
    </w:p>
    <w:p w14:paraId="5B39A558" w14:textId="77777777" w:rsidR="00F4524B" w:rsidRDefault="00F4524B" w:rsidP="00F4524B"/>
    <w:p w14:paraId="4D891110" w14:textId="77777777" w:rsidR="00F4524B" w:rsidRDefault="00F4524B" w:rsidP="00F4524B">
      <w:r>
        <w:rPr>
          <w:noProof/>
          <w:lang w:eastAsia="en-GB"/>
        </w:rPr>
        <w:drawing>
          <wp:anchor distT="0" distB="0" distL="114300" distR="114300" simplePos="0" relativeHeight="251728896" behindDoc="0" locked="0" layoutInCell="1" allowOverlap="1" wp14:anchorId="7BD0A8E6" wp14:editId="0EEC86BB">
            <wp:simplePos x="0" y="0"/>
            <wp:positionH relativeFrom="margin">
              <wp:align>left</wp:align>
            </wp:positionH>
            <wp:positionV relativeFrom="paragraph">
              <wp:posOffset>495679</wp:posOffset>
            </wp:positionV>
            <wp:extent cx="3600000" cy="751724"/>
            <wp:effectExtent l="0" t="0" r="635" b="0"/>
            <wp:wrapTopAndBottom/>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98">
                      <a:extLst>
                        <a:ext uri="{28A0092B-C50C-407E-A947-70E740481C1C}">
                          <a14:useLocalDpi xmlns:a14="http://schemas.microsoft.com/office/drawing/2010/main" val="0"/>
                        </a:ext>
                      </a:extLst>
                    </a:blip>
                    <a:srcRect l="32670" t="24534" r="4400" b="17333"/>
                    <a:stretch/>
                  </pic:blipFill>
                  <pic:spPr bwMode="auto">
                    <a:xfrm>
                      <a:off x="0" y="0"/>
                      <a:ext cx="3600000" cy="7517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By creating a new clinical detail rule against a glucose test, users will be prompted to select whether the test is fasting or non-fasting.</w:t>
      </w:r>
    </w:p>
    <w:p w14:paraId="1E606277" w14:textId="77777777" w:rsidR="00F4524B" w:rsidRDefault="00F4524B" w:rsidP="00F4524B"/>
    <w:p w14:paraId="72AE25ED" w14:textId="77777777" w:rsidR="00F4524B" w:rsidRDefault="00F4524B" w:rsidP="00F4524B">
      <w:r>
        <w:t xml:space="preserve">Alternatively, if the clinical detail specified as “Is </w:t>
      </w:r>
      <w:proofErr w:type="gramStart"/>
      <w:r>
        <w:t>Non Fasting</w:t>
      </w:r>
      <w:proofErr w:type="gramEnd"/>
      <w:r>
        <w:t>” in clinical details management is selected, the fasting drop down changes to “No” if not already selected.</w:t>
      </w:r>
    </w:p>
    <w:p w14:paraId="1DF1E5DE" w14:textId="77777777" w:rsidR="00F4524B" w:rsidRDefault="00F4524B" w:rsidP="00F4524B">
      <w:r>
        <w:t>Once one “Fasting” prompt has been answered, any other tests selected with the same fasting options will not trigger the prompt again.  If the fasting drop down has already been set to “Yes” prior to any fasting prompts been shown, no fasting prompts will be presented to the user (it is assumed that if the user has changed the fasting to “Yes” then it is a fasting request).</w:t>
      </w:r>
    </w:p>
    <w:p w14:paraId="640C375C" w14:textId="77777777" w:rsidR="00F4524B" w:rsidRPr="008409A6" w:rsidRDefault="00F4524B" w:rsidP="00F4524B">
      <w:r>
        <w:t xml:space="preserve">If </w:t>
      </w:r>
      <w:proofErr w:type="gramStart"/>
      <w:r>
        <w:t>Non Fasting</w:t>
      </w:r>
      <w:proofErr w:type="gramEnd"/>
      <w:r>
        <w:t xml:space="preserve"> has been selected, the code NF will not be included in the coded clinical details field sent to the LIMS system.</w:t>
      </w:r>
    </w:p>
    <w:p w14:paraId="43B4A9BA" w14:textId="77777777" w:rsidR="00F4524B" w:rsidRDefault="00F4524B" w:rsidP="00F4524B">
      <w:pPr>
        <w:pStyle w:val="Heading2"/>
      </w:pPr>
      <w:bookmarkStart w:id="146" w:name="_Toc471986874"/>
      <w:bookmarkStart w:id="147" w:name="_Toc534191839"/>
      <w:r>
        <w:t>Cross Specimen Requesting</w:t>
      </w:r>
      <w:bookmarkEnd w:id="146"/>
      <w:bookmarkEnd w:id="147"/>
    </w:p>
    <w:p w14:paraId="04E00E3B" w14:textId="77777777" w:rsidR="00F4524B" w:rsidRPr="00464AE9" w:rsidRDefault="00F4524B" w:rsidP="00F4524B">
      <w:pPr>
        <w:rPr>
          <w:i/>
        </w:rPr>
      </w:pPr>
      <w:r w:rsidRPr="00464AE9">
        <w:rPr>
          <w:i/>
        </w:rPr>
        <w:t>Note – cross specimen requesting is obsolete – do not use.</w:t>
      </w:r>
    </w:p>
    <w:p w14:paraId="59F9496A" w14:textId="77777777" w:rsidR="00F4524B" w:rsidRDefault="00F4524B">
      <w:pPr>
        <w:spacing w:after="160" w:line="259" w:lineRule="auto"/>
        <w:rPr>
          <w:rFonts w:ascii="Roboto Black" w:eastAsiaTheme="majorEastAsia" w:hAnsi="Roboto Black" w:cstheme="majorBidi"/>
          <w:color w:val="023649"/>
          <w:sz w:val="52"/>
          <w:szCs w:val="32"/>
        </w:rPr>
      </w:pPr>
      <w:bookmarkStart w:id="148" w:name="_Toc471986875"/>
      <w:r>
        <w:br w:type="page"/>
      </w:r>
    </w:p>
    <w:p w14:paraId="228E8FC1" w14:textId="098BF9C2" w:rsidR="00F4524B" w:rsidRDefault="00F4524B" w:rsidP="00F4524B">
      <w:pPr>
        <w:pStyle w:val="Heading1"/>
      </w:pPr>
      <w:bookmarkStart w:id="149" w:name="_Toc534191840"/>
      <w:r>
        <w:t>Test Lists</w:t>
      </w:r>
      <w:bookmarkEnd w:id="148"/>
      <w:bookmarkEnd w:id="149"/>
    </w:p>
    <w:p w14:paraId="522D99EE" w14:textId="77777777" w:rsidR="00F4524B" w:rsidRDefault="00F4524B" w:rsidP="00F4524B">
      <w:pPr>
        <w:pStyle w:val="Heading2"/>
      </w:pPr>
      <w:bookmarkStart w:id="150" w:name="_Toc471986876"/>
      <w:bookmarkStart w:id="151" w:name="_Toc534191841"/>
      <w:r>
        <w:t>Personal, Location &amp; Global Order Lists</w:t>
      </w:r>
      <w:bookmarkEnd w:id="150"/>
      <w:bookmarkEnd w:id="151"/>
    </w:p>
    <w:p w14:paraId="3A772FDB" w14:textId="77777777" w:rsidR="00F4524B" w:rsidRDefault="00F4524B" w:rsidP="00F4524B">
      <w:r>
        <w:t>Order lists allow the quick selection of pre-defined, regularly used tests. Ideagen OCM supports the configuration of the types of order lists:</w:t>
      </w:r>
    </w:p>
    <w:p w14:paraId="0973A9B9" w14:textId="77777777" w:rsidR="00F4524B" w:rsidRDefault="00F4524B" w:rsidP="00F4524B">
      <w:pPr>
        <w:pStyle w:val="Bullet"/>
      </w:pPr>
      <w:r w:rsidRPr="005B02F1">
        <w:t>Global</w:t>
      </w:r>
      <w:r>
        <w:t xml:space="preserve"> – </w:t>
      </w:r>
      <w:r w:rsidRPr="005B02F1">
        <w:t>configured by a system administrator</w:t>
      </w:r>
      <w:r>
        <w:t>, available to all system users</w:t>
      </w:r>
    </w:p>
    <w:p w14:paraId="3542C46C" w14:textId="77777777" w:rsidR="00F4524B" w:rsidRDefault="00F4524B" w:rsidP="00F4524B">
      <w:pPr>
        <w:pStyle w:val="Bullet"/>
      </w:pPr>
      <w:r>
        <w:t>Location – configured by a system administrator, available to all users within an individual location</w:t>
      </w:r>
    </w:p>
    <w:p w14:paraId="5D762F23" w14:textId="77777777" w:rsidR="00F4524B" w:rsidRDefault="00F4524B" w:rsidP="00F4524B">
      <w:pPr>
        <w:pStyle w:val="Bullet"/>
      </w:pPr>
      <w:r>
        <w:t>Personal – configured by an individual user with appropriate permissions</w:t>
      </w:r>
    </w:p>
    <w:p w14:paraId="19FB2BA2" w14:textId="77777777" w:rsidR="00F4524B" w:rsidRDefault="00F4524B" w:rsidP="00F4524B">
      <w:r>
        <w:t>Order lists are all configured in the same way. To add a new order list</w:t>
      </w:r>
      <w:r w:rsidRPr="00CF2719">
        <w:t xml:space="preserve">, from the </w:t>
      </w:r>
      <w:r>
        <w:t xml:space="preserve">configuration screen, click </w:t>
      </w:r>
      <w:r>
        <w:rPr>
          <w:b/>
        </w:rPr>
        <w:t>Test Lists</w:t>
      </w:r>
      <w:r>
        <w:t xml:space="preserve"> and then </w:t>
      </w:r>
      <w:r w:rsidRPr="00D26AF8">
        <w:rPr>
          <w:b/>
        </w:rPr>
        <w:t xml:space="preserve">My </w:t>
      </w:r>
      <w:r>
        <w:rPr>
          <w:b/>
        </w:rPr>
        <w:t>Order Lists</w:t>
      </w:r>
      <w:r w:rsidRPr="0047237A">
        <w:t xml:space="preserve">, </w:t>
      </w:r>
      <w:r>
        <w:rPr>
          <w:b/>
        </w:rPr>
        <w:t>Location Order Lists</w:t>
      </w:r>
      <w:r w:rsidRPr="0047237A">
        <w:t xml:space="preserve">, or </w:t>
      </w:r>
      <w:r>
        <w:rPr>
          <w:b/>
        </w:rPr>
        <w:t>Global Order Lists</w:t>
      </w:r>
      <w:r w:rsidRPr="00CF2719">
        <w:t>.</w:t>
      </w:r>
    </w:p>
    <w:p w14:paraId="53C59821" w14:textId="77777777" w:rsidR="00F4524B" w:rsidRDefault="00F4524B" w:rsidP="00F4524B">
      <w:r>
        <w:t xml:space="preserve">Order lists can be separated into sections, so you can choose whether to add all tests in the order list, or only tests within a </w:t>
      </w:r>
      <w:proofErr w:type="gramStart"/>
      <w:r>
        <w:t>particular section</w:t>
      </w:r>
      <w:proofErr w:type="gramEnd"/>
      <w:r>
        <w:t>.</w:t>
      </w:r>
    </w:p>
    <w:p w14:paraId="5E69FF41" w14:textId="77777777" w:rsidR="00F4524B" w:rsidRDefault="00F4524B" w:rsidP="00F4524B">
      <w:r>
        <w:t>Enter a name for the list and update the name for the first section.</w:t>
      </w:r>
    </w:p>
    <w:p w14:paraId="23725594" w14:textId="77777777" w:rsidR="00F4524B" w:rsidRDefault="00F4524B" w:rsidP="00F4524B">
      <w:r>
        <w:rPr>
          <w:noProof/>
          <w:lang w:eastAsia="en-GB"/>
        </w:rPr>
        <w:drawing>
          <wp:anchor distT="0" distB="0" distL="114300" distR="114300" simplePos="0" relativeHeight="251730944" behindDoc="0" locked="0" layoutInCell="1" allowOverlap="1" wp14:anchorId="22F95B20" wp14:editId="53298E06">
            <wp:simplePos x="0" y="0"/>
            <wp:positionH relativeFrom="margin">
              <wp:align>left</wp:align>
            </wp:positionH>
            <wp:positionV relativeFrom="paragraph">
              <wp:posOffset>311150</wp:posOffset>
            </wp:positionV>
            <wp:extent cx="6120130" cy="2254250"/>
            <wp:effectExtent l="0" t="0" r="0"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120130" cy="2254250"/>
                    </a:xfrm>
                    <a:prstGeom prst="rect">
                      <a:avLst/>
                    </a:prstGeom>
                  </pic:spPr>
                </pic:pic>
              </a:graphicData>
            </a:graphic>
          </wp:anchor>
        </w:drawing>
      </w:r>
      <w:r>
        <w:t xml:space="preserve">To add a header label, enter text into the header field and click the </w:t>
      </w:r>
      <w:r w:rsidRPr="005A2147">
        <w:rPr>
          <w:b/>
        </w:rPr>
        <w:t>+</w:t>
      </w:r>
      <w:r>
        <w:t xml:space="preserve"> button.</w:t>
      </w:r>
    </w:p>
    <w:p w14:paraId="7449D6FE" w14:textId="77777777" w:rsidR="00F4524B" w:rsidRDefault="00F4524B" w:rsidP="00F4524B"/>
    <w:p w14:paraId="4FC9D25F" w14:textId="77777777" w:rsidR="00F4524B" w:rsidRDefault="00F4524B" w:rsidP="00F4524B">
      <w:r>
        <w:rPr>
          <w:noProof/>
          <w:lang w:eastAsia="en-GB"/>
        </w:rPr>
        <w:drawing>
          <wp:anchor distT="0" distB="0" distL="114300" distR="114300" simplePos="0" relativeHeight="251731968" behindDoc="0" locked="0" layoutInCell="1" allowOverlap="1" wp14:anchorId="7C3A6D3E" wp14:editId="687DE765">
            <wp:simplePos x="0" y="0"/>
            <wp:positionH relativeFrom="margin">
              <wp:align>right</wp:align>
            </wp:positionH>
            <wp:positionV relativeFrom="paragraph">
              <wp:posOffset>451485</wp:posOffset>
            </wp:positionV>
            <wp:extent cx="6120130" cy="2256790"/>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6120130" cy="2256790"/>
                    </a:xfrm>
                    <a:prstGeom prst="rect">
                      <a:avLst/>
                    </a:prstGeom>
                  </pic:spPr>
                </pic:pic>
              </a:graphicData>
            </a:graphic>
          </wp:anchor>
        </w:drawing>
      </w:r>
      <w:r>
        <w:t xml:space="preserve">To add a test to a section, begin typing the name of the test in the “Add Test” box. </w:t>
      </w:r>
      <w:r w:rsidRPr="000554F4">
        <w:t xml:space="preserve">It will present a list of matching </w:t>
      </w:r>
      <w:r>
        <w:t>tests. Select one to add to the list.</w:t>
      </w:r>
    </w:p>
    <w:p w14:paraId="0C986958" w14:textId="77777777" w:rsidR="00F4524B" w:rsidRDefault="00F4524B" w:rsidP="00F4524B"/>
    <w:p w14:paraId="4E0E1ED9" w14:textId="77777777" w:rsidR="00F4524B" w:rsidRDefault="00F4524B" w:rsidP="00F4524B">
      <w:r>
        <w:t>Once added to a section, tests and headers can be moved by dragging and dropping.</w:t>
      </w:r>
    </w:p>
    <w:p w14:paraId="0EC2486C" w14:textId="77777777" w:rsidR="00F4524B" w:rsidRDefault="00F4524B" w:rsidP="00F4524B">
      <w:r>
        <w:t xml:space="preserve">To create additional columns, drag a header or test into the right-hand column (the one without a header). To remove a column or row, click the </w:t>
      </w:r>
      <w:r>
        <w:rPr>
          <w:b/>
        </w:rPr>
        <w:t>–</w:t>
      </w:r>
      <w:r>
        <w:t xml:space="preserve"> button.</w:t>
      </w:r>
    </w:p>
    <w:p w14:paraId="4E6105B0" w14:textId="77777777" w:rsidR="00F4524B" w:rsidRPr="000D4089" w:rsidRDefault="00F4524B" w:rsidP="00F4524B">
      <w:pPr>
        <w:rPr>
          <w:i/>
        </w:rPr>
      </w:pPr>
      <w:r w:rsidRPr="000D4089">
        <w:rPr>
          <w:i/>
        </w:rPr>
        <w:t>Note – when deleting a column or row, all tests/headers in the column/row will also be removed.</w:t>
      </w:r>
    </w:p>
    <w:p w14:paraId="7B242273" w14:textId="77777777" w:rsidR="00F4524B" w:rsidRDefault="00F4524B" w:rsidP="00F4524B">
      <w:r>
        <w:t xml:space="preserve">To add a new section, click the </w:t>
      </w:r>
      <w:r>
        <w:rPr>
          <w:b/>
        </w:rPr>
        <w:t xml:space="preserve">Add Section </w:t>
      </w:r>
      <w:r w:rsidRPr="000D4089">
        <w:t>button</w:t>
      </w:r>
      <w:r>
        <w:t xml:space="preserve"> and update the section name. To remove a section, click the </w:t>
      </w:r>
      <w:r>
        <w:rPr>
          <w:b/>
        </w:rPr>
        <w:t xml:space="preserve">Delete Section </w:t>
      </w:r>
      <w:r>
        <w:t>button.</w:t>
      </w:r>
    </w:p>
    <w:p w14:paraId="344A9D19" w14:textId="77777777" w:rsidR="00F4524B" w:rsidRPr="000D4089" w:rsidRDefault="00F4524B" w:rsidP="00F4524B">
      <w:pPr>
        <w:rPr>
          <w:i/>
        </w:rPr>
      </w:pPr>
      <w:r w:rsidRPr="000D4089">
        <w:rPr>
          <w:i/>
        </w:rPr>
        <w:t>Note – it is not possible to delete the first section as an order list must contain at least one section.</w:t>
      </w:r>
    </w:p>
    <w:p w14:paraId="2D79A3B9" w14:textId="77777777" w:rsidR="00F4524B" w:rsidRPr="00F337A4" w:rsidRDefault="00F4524B" w:rsidP="00F4524B">
      <w:r>
        <w:t xml:space="preserve">To modify how tests and headers are displayed within a section, click </w:t>
      </w:r>
      <w:r>
        <w:rPr>
          <w:b/>
        </w:rPr>
        <w:t>Sort Horizontally</w:t>
      </w:r>
      <w:r w:rsidRPr="00F337A4">
        <w:t xml:space="preserve"> /</w:t>
      </w:r>
      <w:r>
        <w:rPr>
          <w:b/>
        </w:rPr>
        <w:t xml:space="preserve"> Sort Vertically </w:t>
      </w:r>
      <w:r>
        <w:t>or use the arrow buttons.</w:t>
      </w:r>
    </w:p>
    <w:p w14:paraId="2E8AA94E" w14:textId="77777777" w:rsidR="00F4524B" w:rsidRDefault="00F4524B" w:rsidP="00F4524B">
      <w:r>
        <w:rPr>
          <w:noProof/>
          <w:lang w:eastAsia="en-GB"/>
        </w:rPr>
        <w:drawing>
          <wp:anchor distT="0" distB="0" distL="114300" distR="114300" simplePos="0" relativeHeight="251732992" behindDoc="0" locked="0" layoutInCell="1" allowOverlap="1" wp14:anchorId="412301E8" wp14:editId="770CF08D">
            <wp:simplePos x="0" y="0"/>
            <wp:positionH relativeFrom="margin">
              <wp:align>left</wp:align>
            </wp:positionH>
            <wp:positionV relativeFrom="paragraph">
              <wp:posOffset>307975</wp:posOffset>
            </wp:positionV>
            <wp:extent cx="6120130" cy="3827780"/>
            <wp:effectExtent l="0" t="0" r="0" b="127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6120130" cy="3827780"/>
                    </a:xfrm>
                    <a:prstGeom prst="rect">
                      <a:avLst/>
                    </a:prstGeom>
                  </pic:spPr>
                </pic:pic>
              </a:graphicData>
            </a:graphic>
          </wp:anchor>
        </w:drawing>
      </w:r>
      <w:r>
        <w:t xml:space="preserve">Click </w:t>
      </w:r>
      <w:r>
        <w:rPr>
          <w:b/>
        </w:rPr>
        <w:t xml:space="preserve">Save </w:t>
      </w:r>
      <w:proofErr w:type="spellStart"/>
      <w:r>
        <w:rPr>
          <w:b/>
        </w:rPr>
        <w:t>Favourite</w:t>
      </w:r>
      <w:proofErr w:type="spellEnd"/>
      <w:r>
        <w:rPr>
          <w:b/>
        </w:rPr>
        <w:t xml:space="preserve"> Order List</w:t>
      </w:r>
      <w:r>
        <w:t xml:space="preserve"> to save.</w:t>
      </w:r>
    </w:p>
    <w:p w14:paraId="188DD88D" w14:textId="77777777" w:rsidR="00F4524B" w:rsidRDefault="00F4524B" w:rsidP="00F4524B"/>
    <w:p w14:paraId="14B94A14" w14:textId="77777777" w:rsidR="00F4524B" w:rsidRDefault="00F4524B" w:rsidP="00F4524B">
      <w:r>
        <w:rPr>
          <w:noProof/>
          <w:lang w:eastAsia="en-GB"/>
        </w:rPr>
        <w:drawing>
          <wp:anchor distT="0" distB="0" distL="114300" distR="114300" simplePos="0" relativeHeight="251734016" behindDoc="0" locked="0" layoutInCell="1" allowOverlap="1" wp14:anchorId="4675582B" wp14:editId="1EC448B5">
            <wp:simplePos x="0" y="0"/>
            <wp:positionH relativeFrom="margin">
              <wp:align>left</wp:align>
            </wp:positionH>
            <wp:positionV relativeFrom="paragraph">
              <wp:posOffset>353060</wp:posOffset>
            </wp:positionV>
            <wp:extent cx="6120130" cy="2796540"/>
            <wp:effectExtent l="0" t="0" r="0" b="381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6120130" cy="2796540"/>
                    </a:xfrm>
                    <a:prstGeom prst="rect">
                      <a:avLst/>
                    </a:prstGeom>
                  </pic:spPr>
                </pic:pic>
              </a:graphicData>
            </a:graphic>
          </wp:anchor>
        </w:drawing>
      </w:r>
      <w:r>
        <w:t>The above configuration will appear like this on the ordering screen:</w:t>
      </w:r>
    </w:p>
    <w:p w14:paraId="235BA53A" w14:textId="77777777" w:rsidR="00F4524B" w:rsidRDefault="00F4524B" w:rsidP="00F4524B"/>
    <w:p w14:paraId="0DDE723F" w14:textId="77777777" w:rsidR="00F4524B" w:rsidRDefault="00F4524B" w:rsidP="00F4524B">
      <w:r>
        <w:t xml:space="preserve">To modify an order list, expand the “Edit Personal </w:t>
      </w:r>
      <w:proofErr w:type="spellStart"/>
      <w:r>
        <w:t>Favourite</w:t>
      </w:r>
      <w:proofErr w:type="spellEnd"/>
      <w:r>
        <w:t xml:space="preserve"> Order List” panel on the “My Order Lists” screen. Select a list to modify and click </w:t>
      </w:r>
      <w:r>
        <w:rPr>
          <w:b/>
        </w:rPr>
        <w:t xml:space="preserve">Save </w:t>
      </w:r>
      <w:proofErr w:type="spellStart"/>
      <w:r>
        <w:rPr>
          <w:b/>
        </w:rPr>
        <w:t>Favourite</w:t>
      </w:r>
      <w:proofErr w:type="spellEnd"/>
      <w:r>
        <w:rPr>
          <w:b/>
        </w:rPr>
        <w:t xml:space="preserve"> Order List</w:t>
      </w:r>
      <w:r>
        <w:t xml:space="preserve"> to save or </w:t>
      </w:r>
      <w:r>
        <w:rPr>
          <w:b/>
        </w:rPr>
        <w:t xml:space="preserve">Delete </w:t>
      </w:r>
      <w:proofErr w:type="spellStart"/>
      <w:r>
        <w:rPr>
          <w:b/>
        </w:rPr>
        <w:t>Favourite</w:t>
      </w:r>
      <w:proofErr w:type="spellEnd"/>
      <w:r>
        <w:rPr>
          <w:b/>
        </w:rPr>
        <w:t xml:space="preserve"> Order List </w:t>
      </w:r>
      <w:r>
        <w:t>to delete.</w:t>
      </w:r>
    </w:p>
    <w:p w14:paraId="29D19C00" w14:textId="77777777" w:rsidR="00F4524B" w:rsidRPr="000D4089" w:rsidRDefault="00F4524B" w:rsidP="00F4524B">
      <w:pPr>
        <w:rPr>
          <w:u w:val="single"/>
        </w:rPr>
      </w:pPr>
      <w:r w:rsidRPr="00F337A4">
        <w:rPr>
          <w:i/>
        </w:rPr>
        <w:t>Note – tests added to lists can belong to multiple diagnostic departments.</w:t>
      </w:r>
    </w:p>
    <w:p w14:paraId="695A7FEB" w14:textId="77777777" w:rsidR="00F4524B" w:rsidRDefault="00F4524B" w:rsidP="00F4524B">
      <w:pPr>
        <w:pStyle w:val="Heading2"/>
      </w:pPr>
      <w:bookmarkStart w:id="152" w:name="_Toc471986877"/>
      <w:bookmarkStart w:id="153" w:name="_Toc534191842"/>
      <w:r>
        <w:t>Investigations</w:t>
      </w:r>
      <w:bookmarkEnd w:id="152"/>
      <w:bookmarkEnd w:id="153"/>
    </w:p>
    <w:p w14:paraId="4FEA44FE" w14:textId="77777777" w:rsidR="00F4524B" w:rsidRDefault="00F4524B" w:rsidP="00F4524B">
      <w:r>
        <w:t xml:space="preserve">Investigation based order sets work in a similar way to </w:t>
      </w:r>
      <w:proofErr w:type="spellStart"/>
      <w:r>
        <w:t>favourite</w:t>
      </w:r>
      <w:proofErr w:type="spellEnd"/>
      <w:r>
        <w:t xml:space="preserve"> tests. The only difference is that users must first select a presenting complaint/diagnosis from a drop-down list. One or more order sets with then be displayed below the drop-down.</w:t>
      </w:r>
    </w:p>
    <w:p w14:paraId="6965B051" w14:textId="77777777" w:rsidR="00F4524B" w:rsidRDefault="00F4524B" w:rsidP="00F4524B">
      <w:r>
        <w:t xml:space="preserve">To add a new Investigation list, </w:t>
      </w:r>
      <w:r w:rsidRPr="00CF2719">
        <w:t xml:space="preserve">from the </w:t>
      </w:r>
      <w:r>
        <w:t xml:space="preserve">configuration screen, click </w:t>
      </w:r>
      <w:r>
        <w:rPr>
          <w:b/>
        </w:rPr>
        <w:t>Test Lists</w:t>
      </w:r>
      <w:r>
        <w:t xml:space="preserve"> and then </w:t>
      </w:r>
      <w:r w:rsidRPr="00670085">
        <w:rPr>
          <w:b/>
        </w:rPr>
        <w:t>Investigations</w:t>
      </w:r>
      <w:r>
        <w:t>.</w:t>
      </w:r>
    </w:p>
    <w:p w14:paraId="7D2A10C7" w14:textId="77777777" w:rsidR="00F4524B" w:rsidRDefault="00F4524B" w:rsidP="00F4524B">
      <w:r>
        <w:t>Enter a name for the investigation, this would normally be a description of the presenting complaint or diagnosis to allow a user to select it from the investigations drop down list.</w:t>
      </w:r>
    </w:p>
    <w:p w14:paraId="51D29E13" w14:textId="77777777" w:rsidR="00F4524B" w:rsidRDefault="00F4524B" w:rsidP="00F4524B">
      <w:r>
        <w:rPr>
          <w:noProof/>
          <w:lang w:eastAsia="en-GB"/>
        </w:rPr>
        <w:drawing>
          <wp:anchor distT="0" distB="0" distL="114300" distR="114300" simplePos="0" relativeHeight="251735040" behindDoc="0" locked="0" layoutInCell="1" allowOverlap="1" wp14:anchorId="6B260E7C" wp14:editId="2E0696DF">
            <wp:simplePos x="0" y="0"/>
            <wp:positionH relativeFrom="margin">
              <wp:align>left</wp:align>
            </wp:positionH>
            <wp:positionV relativeFrom="paragraph">
              <wp:posOffset>276225</wp:posOffset>
            </wp:positionV>
            <wp:extent cx="6120130" cy="22567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120130" cy="2256790"/>
                    </a:xfrm>
                    <a:prstGeom prst="rect">
                      <a:avLst/>
                    </a:prstGeom>
                  </pic:spPr>
                </pic:pic>
              </a:graphicData>
            </a:graphic>
          </wp:anchor>
        </w:drawing>
      </w:r>
      <w:r>
        <w:t>Continue to create the list in the same way as described above.</w:t>
      </w:r>
    </w:p>
    <w:p w14:paraId="18071B71" w14:textId="77777777" w:rsidR="00F4524B" w:rsidRDefault="00F4524B" w:rsidP="00F4524B"/>
    <w:p w14:paraId="63B47E0A" w14:textId="77777777" w:rsidR="00F4524B" w:rsidRDefault="00F4524B" w:rsidP="00F4524B">
      <w:r>
        <w:t>To modify an investigation list,</w:t>
      </w:r>
      <w:r w:rsidRPr="002F079A">
        <w:t xml:space="preserve"> </w:t>
      </w:r>
      <w:r>
        <w:t xml:space="preserve">expand the “Edit Investigation” panel on the “Investigations” screen. Select a list to modify and click </w:t>
      </w:r>
      <w:r>
        <w:rPr>
          <w:b/>
        </w:rPr>
        <w:t>Save Investigation</w:t>
      </w:r>
      <w:r>
        <w:t xml:space="preserve"> to save or </w:t>
      </w:r>
      <w:r>
        <w:rPr>
          <w:b/>
        </w:rPr>
        <w:t xml:space="preserve">Delete Investigation </w:t>
      </w:r>
      <w:r>
        <w:t>to delete.</w:t>
      </w:r>
    </w:p>
    <w:p w14:paraId="1E54241F" w14:textId="77777777" w:rsidR="00F4524B" w:rsidRPr="000D4089" w:rsidRDefault="00F4524B" w:rsidP="00F4524B">
      <w:pPr>
        <w:rPr>
          <w:u w:val="single"/>
        </w:rPr>
      </w:pPr>
      <w:r w:rsidRPr="00F337A4">
        <w:rPr>
          <w:i/>
        </w:rPr>
        <w:t xml:space="preserve">Note – tests added to </w:t>
      </w:r>
      <w:r>
        <w:rPr>
          <w:i/>
        </w:rPr>
        <w:t>investigation lists</w:t>
      </w:r>
      <w:r w:rsidRPr="00F337A4">
        <w:rPr>
          <w:i/>
        </w:rPr>
        <w:t xml:space="preserve"> can belong to multiple diagnostic departments.</w:t>
      </w:r>
    </w:p>
    <w:p w14:paraId="1CFA6E9D" w14:textId="77777777" w:rsidR="00F4524B" w:rsidRDefault="00F4524B" w:rsidP="00F4524B">
      <w:pPr>
        <w:pStyle w:val="Heading2"/>
      </w:pPr>
      <w:bookmarkStart w:id="154" w:name="_Toc471986878"/>
      <w:bookmarkStart w:id="155" w:name="_Toc534191843"/>
      <w:r>
        <w:t>Personal, Location &amp; Global Favourites</w:t>
      </w:r>
      <w:bookmarkEnd w:id="154"/>
      <w:bookmarkEnd w:id="155"/>
    </w:p>
    <w:p w14:paraId="4E723D19" w14:textId="77777777" w:rsidR="00F4524B" w:rsidRPr="00B2643B" w:rsidRDefault="00F4524B" w:rsidP="00F4524B">
      <w:pPr>
        <w:rPr>
          <w:i/>
        </w:rPr>
      </w:pPr>
      <w:r>
        <w:rPr>
          <w:i/>
        </w:rPr>
        <w:t xml:space="preserve">Note – </w:t>
      </w:r>
      <w:proofErr w:type="spellStart"/>
      <w:r>
        <w:rPr>
          <w:i/>
        </w:rPr>
        <w:t>favourite</w:t>
      </w:r>
      <w:proofErr w:type="spellEnd"/>
      <w:r>
        <w:rPr>
          <w:i/>
        </w:rPr>
        <w:t xml:space="preserve"> tests can only currently be selected when modifying a request.</w:t>
      </w:r>
    </w:p>
    <w:p w14:paraId="0F9ECD8A" w14:textId="77777777" w:rsidR="00F4524B" w:rsidRDefault="00F4524B" w:rsidP="00F4524B">
      <w:proofErr w:type="spellStart"/>
      <w:r>
        <w:t>Favourite</w:t>
      </w:r>
      <w:proofErr w:type="spellEnd"/>
      <w:r>
        <w:t xml:space="preserve"> tests allow the quick selection of pre-defined, regularly used tests. Ideagen OCM supports the configuration of the types of </w:t>
      </w:r>
      <w:proofErr w:type="spellStart"/>
      <w:r>
        <w:t>favourite</w:t>
      </w:r>
      <w:proofErr w:type="spellEnd"/>
      <w:r>
        <w:t xml:space="preserve"> tests:</w:t>
      </w:r>
    </w:p>
    <w:p w14:paraId="5A3FD85C" w14:textId="77777777" w:rsidR="00F4524B" w:rsidRDefault="00F4524B" w:rsidP="00F4524B">
      <w:pPr>
        <w:pStyle w:val="Bullet"/>
      </w:pPr>
      <w:r w:rsidRPr="005B02F1">
        <w:t>Global</w:t>
      </w:r>
      <w:r>
        <w:t xml:space="preserve"> – </w:t>
      </w:r>
      <w:r w:rsidRPr="005B02F1">
        <w:t>configured by a system administrator</w:t>
      </w:r>
      <w:r>
        <w:t>, available to all system users</w:t>
      </w:r>
    </w:p>
    <w:p w14:paraId="5E5C2839" w14:textId="77777777" w:rsidR="00F4524B" w:rsidRDefault="00F4524B" w:rsidP="00F4524B">
      <w:pPr>
        <w:pStyle w:val="Bullet"/>
      </w:pPr>
      <w:r>
        <w:t>Location – configured by a system administrator, available to all users within an individual location</w:t>
      </w:r>
    </w:p>
    <w:p w14:paraId="107FF4A4" w14:textId="77777777" w:rsidR="00F4524B" w:rsidRDefault="00F4524B" w:rsidP="00F4524B">
      <w:pPr>
        <w:pStyle w:val="Bullet"/>
      </w:pPr>
      <w:r>
        <w:t>Personal – configured by an individual user with appropriate permissions</w:t>
      </w:r>
    </w:p>
    <w:p w14:paraId="17D8FA91" w14:textId="77777777" w:rsidR="00F4524B" w:rsidRDefault="00F4524B" w:rsidP="00F4524B">
      <w:r>
        <w:t xml:space="preserve">Test lists are all configured in the same way. To add a new </w:t>
      </w:r>
      <w:proofErr w:type="spellStart"/>
      <w:r>
        <w:t>favourite</w:t>
      </w:r>
      <w:proofErr w:type="spellEnd"/>
      <w:r>
        <w:t xml:space="preserve"> test list</w:t>
      </w:r>
      <w:r w:rsidRPr="00CF2719">
        <w:t xml:space="preserve">, from the </w:t>
      </w:r>
      <w:r>
        <w:t xml:space="preserve">configuration screen, click </w:t>
      </w:r>
      <w:r>
        <w:rPr>
          <w:b/>
        </w:rPr>
        <w:t>Test Lists</w:t>
      </w:r>
      <w:r>
        <w:t xml:space="preserve"> and then </w:t>
      </w:r>
      <w:r w:rsidRPr="00D26AF8">
        <w:rPr>
          <w:b/>
        </w:rPr>
        <w:t xml:space="preserve">My </w:t>
      </w:r>
      <w:proofErr w:type="spellStart"/>
      <w:r>
        <w:rPr>
          <w:b/>
        </w:rPr>
        <w:t>Favourites</w:t>
      </w:r>
      <w:proofErr w:type="spellEnd"/>
      <w:r w:rsidRPr="0047237A">
        <w:t xml:space="preserve">, </w:t>
      </w:r>
      <w:r>
        <w:rPr>
          <w:b/>
        </w:rPr>
        <w:t xml:space="preserve">Location </w:t>
      </w:r>
      <w:proofErr w:type="spellStart"/>
      <w:r>
        <w:rPr>
          <w:b/>
        </w:rPr>
        <w:t>Favourites</w:t>
      </w:r>
      <w:proofErr w:type="spellEnd"/>
      <w:r w:rsidRPr="0047237A">
        <w:t xml:space="preserve">, or </w:t>
      </w:r>
      <w:r>
        <w:rPr>
          <w:b/>
        </w:rPr>
        <w:t xml:space="preserve">Global </w:t>
      </w:r>
      <w:proofErr w:type="spellStart"/>
      <w:r>
        <w:rPr>
          <w:b/>
        </w:rPr>
        <w:t>Favourites</w:t>
      </w:r>
      <w:proofErr w:type="spellEnd"/>
      <w:r w:rsidRPr="00CF2719">
        <w:t>.</w:t>
      </w:r>
    </w:p>
    <w:p w14:paraId="7A114EFC" w14:textId="77777777" w:rsidR="00F4524B" w:rsidRDefault="00F4524B" w:rsidP="00F4524B">
      <w:r>
        <w:t xml:space="preserve">To add a new </w:t>
      </w:r>
      <w:proofErr w:type="spellStart"/>
      <w:r>
        <w:t>favourite</w:t>
      </w:r>
      <w:proofErr w:type="spellEnd"/>
      <w:r>
        <w:t xml:space="preserve"> tests list, select a discipline. Select a specimen type to filter the list further.</w:t>
      </w:r>
    </w:p>
    <w:p w14:paraId="0510103D" w14:textId="77777777" w:rsidR="00F4524B" w:rsidRPr="00B2643B" w:rsidRDefault="00F4524B" w:rsidP="00F4524B">
      <w:pPr>
        <w:rPr>
          <w:i/>
        </w:rPr>
      </w:pPr>
      <w:r w:rsidRPr="00B2643B">
        <w:rPr>
          <w:i/>
        </w:rPr>
        <w:t xml:space="preserve">Note – if adding a location based </w:t>
      </w:r>
      <w:proofErr w:type="spellStart"/>
      <w:r w:rsidRPr="00B2643B">
        <w:rPr>
          <w:i/>
        </w:rPr>
        <w:t>favourites</w:t>
      </w:r>
      <w:proofErr w:type="spellEnd"/>
      <w:r w:rsidRPr="00B2643B">
        <w:rPr>
          <w:i/>
        </w:rPr>
        <w:t xml:space="preserve"> list, a location will need to be selected by typing the name of the location into the box and clicking </w:t>
      </w:r>
      <w:r w:rsidRPr="00B2643B">
        <w:rPr>
          <w:b/>
          <w:i/>
        </w:rPr>
        <w:t>Select</w:t>
      </w:r>
      <w:r w:rsidRPr="00B2643B">
        <w:rPr>
          <w:i/>
        </w:rPr>
        <w:t>.</w:t>
      </w:r>
    </w:p>
    <w:p w14:paraId="544B9CD8" w14:textId="77777777" w:rsidR="00F4524B" w:rsidRPr="000E2EFC" w:rsidRDefault="00F4524B" w:rsidP="00F4524B">
      <w:r>
        <w:rPr>
          <w:noProof/>
          <w:lang w:eastAsia="en-GB"/>
        </w:rPr>
        <w:drawing>
          <wp:anchor distT="0" distB="0" distL="114300" distR="114300" simplePos="0" relativeHeight="251791360" behindDoc="0" locked="0" layoutInCell="1" allowOverlap="1" wp14:anchorId="4DD6AB2C" wp14:editId="3F719FBC">
            <wp:simplePos x="0" y="0"/>
            <wp:positionH relativeFrom="margin">
              <wp:align>left</wp:align>
            </wp:positionH>
            <wp:positionV relativeFrom="paragraph">
              <wp:posOffset>414020</wp:posOffset>
            </wp:positionV>
            <wp:extent cx="6120130" cy="2631440"/>
            <wp:effectExtent l="0" t="0" r="0" b="0"/>
            <wp:wrapTopAndBottom/>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6120130" cy="2631440"/>
                    </a:xfrm>
                    <a:prstGeom prst="rect">
                      <a:avLst/>
                    </a:prstGeom>
                  </pic:spPr>
                </pic:pic>
              </a:graphicData>
            </a:graphic>
          </wp:anchor>
        </w:drawing>
      </w:r>
      <w:r>
        <w:t xml:space="preserve">Select the </w:t>
      </w:r>
      <w:proofErr w:type="spellStart"/>
      <w:r>
        <w:t>favourite</w:t>
      </w:r>
      <w:proofErr w:type="spellEnd"/>
      <w:r>
        <w:t xml:space="preserve"> tests for the selected discipline by double clicking or selecting and moving with the arrow buttons. Click </w:t>
      </w:r>
      <w:r>
        <w:rPr>
          <w:b/>
        </w:rPr>
        <w:t xml:space="preserve">OK </w:t>
      </w:r>
      <w:r>
        <w:t xml:space="preserve">to save or </w:t>
      </w:r>
      <w:r>
        <w:rPr>
          <w:b/>
        </w:rPr>
        <w:t>Reset</w:t>
      </w:r>
      <w:r>
        <w:t xml:space="preserve"> to reset the lists.</w:t>
      </w:r>
    </w:p>
    <w:p w14:paraId="73CCFC82" w14:textId="77777777" w:rsidR="00F4524B" w:rsidRDefault="00F4524B" w:rsidP="00F4524B"/>
    <w:p w14:paraId="19FFF29A" w14:textId="77777777" w:rsidR="00F4524B" w:rsidRDefault="00F4524B" w:rsidP="00F4524B">
      <w:r>
        <w:t xml:space="preserve">To view all </w:t>
      </w:r>
      <w:proofErr w:type="spellStart"/>
      <w:r>
        <w:t>favourite</w:t>
      </w:r>
      <w:proofErr w:type="spellEnd"/>
      <w:r>
        <w:t xml:space="preserve"> tests, expand the “Show Current </w:t>
      </w:r>
      <w:proofErr w:type="spellStart"/>
      <w:r>
        <w:t>Favourite</w:t>
      </w:r>
      <w:proofErr w:type="spellEnd"/>
      <w:r>
        <w:t xml:space="preserve"> Tests” panel.</w:t>
      </w:r>
    </w:p>
    <w:p w14:paraId="0B0ABCAA" w14:textId="77777777" w:rsidR="00F4524B" w:rsidRDefault="00F4524B" w:rsidP="00F4524B">
      <w:r>
        <w:rPr>
          <w:noProof/>
          <w:lang w:eastAsia="en-GB"/>
        </w:rPr>
        <w:drawing>
          <wp:anchor distT="0" distB="0" distL="114300" distR="114300" simplePos="0" relativeHeight="251792384" behindDoc="0" locked="0" layoutInCell="1" allowOverlap="1" wp14:anchorId="0509C698" wp14:editId="631459C8">
            <wp:simplePos x="0" y="0"/>
            <wp:positionH relativeFrom="margin">
              <wp:align>left</wp:align>
            </wp:positionH>
            <wp:positionV relativeFrom="paragraph">
              <wp:posOffset>136525</wp:posOffset>
            </wp:positionV>
            <wp:extent cx="6120130" cy="4150995"/>
            <wp:effectExtent l="0" t="0" r="0" b="1905"/>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6120130" cy="4150995"/>
                    </a:xfrm>
                    <a:prstGeom prst="rect">
                      <a:avLst/>
                    </a:prstGeom>
                  </pic:spPr>
                </pic:pic>
              </a:graphicData>
            </a:graphic>
          </wp:anchor>
        </w:drawing>
      </w:r>
    </w:p>
    <w:p w14:paraId="35F47A82" w14:textId="77777777" w:rsidR="00F4524B" w:rsidRDefault="00F4524B" w:rsidP="00F4524B">
      <w:pPr>
        <w:rPr>
          <w:i/>
        </w:rPr>
      </w:pPr>
      <w:r>
        <w:rPr>
          <w:noProof/>
          <w:lang w:eastAsia="en-GB"/>
        </w:rPr>
        <w:drawing>
          <wp:anchor distT="0" distB="0" distL="114300" distR="114300" simplePos="0" relativeHeight="251793408" behindDoc="0" locked="0" layoutInCell="1" allowOverlap="1" wp14:anchorId="1EC54013" wp14:editId="1037DA65">
            <wp:simplePos x="0" y="0"/>
            <wp:positionH relativeFrom="margin">
              <wp:align>right</wp:align>
            </wp:positionH>
            <wp:positionV relativeFrom="paragraph">
              <wp:posOffset>502285</wp:posOffset>
            </wp:positionV>
            <wp:extent cx="6115050" cy="628650"/>
            <wp:effectExtent l="0" t="0" r="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5050" cy="628650"/>
                    </a:xfrm>
                    <a:prstGeom prst="rect">
                      <a:avLst/>
                    </a:prstGeom>
                    <a:noFill/>
                    <a:ln>
                      <a:noFill/>
                    </a:ln>
                  </pic:spPr>
                </pic:pic>
              </a:graphicData>
            </a:graphic>
          </wp:anchor>
        </w:drawing>
      </w:r>
      <w:r>
        <w:t xml:space="preserve">Note – </w:t>
      </w:r>
      <w:r>
        <w:rPr>
          <w:i/>
        </w:rPr>
        <w:t xml:space="preserve">my </w:t>
      </w:r>
      <w:proofErr w:type="spellStart"/>
      <w:r>
        <w:rPr>
          <w:i/>
        </w:rPr>
        <w:t>favourites</w:t>
      </w:r>
      <w:proofErr w:type="spellEnd"/>
      <w:r>
        <w:rPr>
          <w:i/>
        </w:rPr>
        <w:t xml:space="preserve"> are currently only available from the individual request screens that are displayed after the original order has been submitted, for example, when editing the original request.</w:t>
      </w:r>
    </w:p>
    <w:p w14:paraId="7F0CA244" w14:textId="77777777" w:rsidR="00F4524B" w:rsidRDefault="00F4524B" w:rsidP="00F4524B"/>
    <w:p w14:paraId="22BA1120" w14:textId="77777777" w:rsidR="00F4524B" w:rsidRDefault="00F4524B" w:rsidP="00F4524B">
      <w:pPr>
        <w:pStyle w:val="Heading1"/>
      </w:pPr>
      <w:bookmarkStart w:id="156" w:name="_Toc471986879"/>
      <w:bookmarkStart w:id="157" w:name="_Toc534191844"/>
      <w:r>
        <w:t>Request Configuration</w:t>
      </w:r>
      <w:bookmarkEnd w:id="156"/>
      <w:bookmarkEnd w:id="157"/>
    </w:p>
    <w:p w14:paraId="572FCD5E" w14:textId="77777777" w:rsidR="00F4524B" w:rsidRDefault="00F4524B" w:rsidP="00F4524B">
      <w:pPr>
        <w:pStyle w:val="Heading2"/>
      </w:pPr>
      <w:bookmarkStart w:id="158" w:name="_Toc471986880"/>
      <w:bookmarkStart w:id="159" w:name="_Toc534191845"/>
      <w:r>
        <w:t>Questions</w:t>
      </w:r>
      <w:bookmarkEnd w:id="158"/>
      <w:bookmarkEnd w:id="159"/>
    </w:p>
    <w:p w14:paraId="5FE679B2" w14:textId="77777777" w:rsidR="00F4524B" w:rsidRDefault="00F4524B" w:rsidP="00F4524B">
      <w:r>
        <w:t xml:space="preserve">In Ideagen OCM, the tests selected determine which details need to be obtained as part of the order. Questions can be based on the discipline/diagnostic department, specimen type, specimen site, modalities </w:t>
      </w:r>
      <w:proofErr w:type="spellStart"/>
      <w:r>
        <w:t>etc</w:t>
      </w:r>
      <w:proofErr w:type="spellEnd"/>
      <w:r>
        <w:t xml:space="preserve"> of the tests added to the order.</w:t>
      </w:r>
    </w:p>
    <w:p w14:paraId="27D786BE" w14:textId="77777777" w:rsidR="00F4524B" w:rsidRDefault="00F4524B" w:rsidP="00F4524B"/>
    <w:p w14:paraId="12590224" w14:textId="77777777" w:rsidR="00F4524B" w:rsidRDefault="00F4524B" w:rsidP="00F4524B">
      <w:r>
        <w:rPr>
          <w:noProof/>
          <w:lang w:eastAsia="en-GB"/>
        </w:rPr>
        <w:drawing>
          <wp:anchor distT="0" distB="0" distL="114300" distR="114300" simplePos="0" relativeHeight="251772928" behindDoc="0" locked="0" layoutInCell="1" allowOverlap="1" wp14:anchorId="49C1FEBA" wp14:editId="3255FB97">
            <wp:simplePos x="0" y="0"/>
            <wp:positionH relativeFrom="margin">
              <wp:align>left</wp:align>
            </wp:positionH>
            <wp:positionV relativeFrom="paragraph">
              <wp:posOffset>492125</wp:posOffset>
            </wp:positionV>
            <wp:extent cx="6120130" cy="2211070"/>
            <wp:effectExtent l="0" t="0" r="0" b="0"/>
            <wp:wrapTopAndBottom/>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6120130" cy="2211070"/>
                    </a:xfrm>
                    <a:prstGeom prst="rect">
                      <a:avLst/>
                    </a:prstGeom>
                  </pic:spPr>
                </pic:pic>
              </a:graphicData>
            </a:graphic>
          </wp:anchor>
        </w:drawing>
      </w:r>
      <w:r>
        <w:t>As a user selects tests, the request details section of the order screen dynamically updates to reflect the questions that need to be answered.</w:t>
      </w:r>
    </w:p>
    <w:p w14:paraId="7BB3CDC1" w14:textId="77777777" w:rsidR="00F4524B" w:rsidRDefault="00F4524B" w:rsidP="00F4524B"/>
    <w:p w14:paraId="3BE96B89" w14:textId="77777777" w:rsidR="00F4524B" w:rsidRDefault="00F4524B" w:rsidP="00F4524B">
      <w:r>
        <w:t>Request questions can be configured to be either discrete or non-discrete. Questions that appear in the General tab are questions that have been configured to be non- discrete which means they will only appear once regardless of how many times the same non-discrete question is associated with different disciplines, specimen types and tests etc.</w:t>
      </w:r>
    </w:p>
    <w:p w14:paraId="04CF3B84" w14:textId="77777777" w:rsidR="00F4524B" w:rsidRDefault="00F4524B" w:rsidP="00F4524B">
      <w:r>
        <w:t>Questions that have been placed under the specific discipline, specimen type, or test etc. are configured to be discrete questions, which means the question will appear multiple times and require a different answer for each association the question has with a discipline, specimen type, or test etc.</w:t>
      </w:r>
    </w:p>
    <w:p w14:paraId="1D2AFB24" w14:textId="77777777" w:rsidR="00F4524B" w:rsidRDefault="00F4524B" w:rsidP="00F4524B">
      <w:pPr>
        <w:pStyle w:val="Heading3"/>
      </w:pPr>
      <w:bookmarkStart w:id="160" w:name="_Toc471986881"/>
      <w:bookmarkStart w:id="161" w:name="_Toc534191846"/>
      <w:r>
        <w:t>Creating Test Questions</w:t>
      </w:r>
      <w:bookmarkEnd w:id="160"/>
      <w:bookmarkEnd w:id="161"/>
    </w:p>
    <w:p w14:paraId="14F152CC" w14:textId="77777777" w:rsidR="00F4524B" w:rsidRDefault="00F4524B" w:rsidP="00F4524B">
      <w:r>
        <w:t xml:space="preserve">Ideagen OCM supports various questions types. Each question can include an age and/or gender constraint to cause them to display only for patients of a </w:t>
      </w:r>
      <w:proofErr w:type="gramStart"/>
      <w:r>
        <w:t>particular age</w:t>
      </w:r>
      <w:proofErr w:type="gramEnd"/>
      <w:r>
        <w:t xml:space="preserve"> and or gender.</w:t>
      </w:r>
    </w:p>
    <w:p w14:paraId="090210DD" w14:textId="77777777" w:rsidR="00F4524B" w:rsidRDefault="00F4524B" w:rsidP="00F4524B">
      <w:r>
        <w:t>Questions can be set as mandatory, forcing the user to answer before allowing the order to be submitted. A validation dialogue will appear highlighting any questions that need to be answered.</w:t>
      </w:r>
    </w:p>
    <w:p w14:paraId="2F4D9CF8" w14:textId="77777777" w:rsidR="00F4524B" w:rsidRDefault="00F4524B" w:rsidP="00F4524B">
      <w:r>
        <w:rPr>
          <w:noProof/>
          <w:lang w:eastAsia="en-GB"/>
        </w:rPr>
        <w:drawing>
          <wp:anchor distT="0" distB="0" distL="114300" distR="114300" simplePos="0" relativeHeight="251773952" behindDoc="0" locked="0" layoutInCell="1" allowOverlap="1" wp14:anchorId="27A1976A" wp14:editId="7D3A82E3">
            <wp:simplePos x="0" y="0"/>
            <wp:positionH relativeFrom="margin">
              <wp:align>left</wp:align>
            </wp:positionH>
            <wp:positionV relativeFrom="paragraph">
              <wp:posOffset>492125</wp:posOffset>
            </wp:positionV>
            <wp:extent cx="3600000" cy="2992460"/>
            <wp:effectExtent l="0" t="0" r="635" b="0"/>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00000" cy="29924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To create a new test question, click the </w:t>
      </w:r>
      <w:r w:rsidRPr="007F0189">
        <w:rPr>
          <w:b/>
        </w:rPr>
        <w:t>Add</w:t>
      </w:r>
      <w:r>
        <w:t xml:space="preserve"> button below the questions list. Enter a code, name (as displayed in the question list) and description for the question (question text).</w:t>
      </w:r>
    </w:p>
    <w:p w14:paraId="4F8B8FCA" w14:textId="77777777" w:rsidR="00F4524B" w:rsidRDefault="00F4524B" w:rsidP="00F4524B"/>
    <w:p w14:paraId="38180CFA" w14:textId="77777777" w:rsidR="00F4524B" w:rsidRDefault="00F4524B" w:rsidP="00F4524B">
      <w:r>
        <w:t>Enter any information useful to users in the “Tool Tip” field. The tooltip will display when the user hovers over the question text on the order screen.</w:t>
      </w:r>
    </w:p>
    <w:p w14:paraId="0DB6AF6F" w14:textId="77777777" w:rsidR="00F4524B" w:rsidRDefault="00F4524B" w:rsidP="00F4524B">
      <w:r>
        <w:t xml:space="preserve">Click </w:t>
      </w:r>
      <w:r>
        <w:rPr>
          <w:b/>
        </w:rPr>
        <w:t>Set</w:t>
      </w:r>
      <w:r>
        <w:t xml:space="preserve"> next to “Locations” to select the default locations for which this question will be displayed when applied.</w:t>
      </w:r>
    </w:p>
    <w:p w14:paraId="3474FC48" w14:textId="77777777" w:rsidR="00F4524B" w:rsidRDefault="00F4524B" w:rsidP="00F4524B">
      <w:r>
        <w:t xml:space="preserve">Click </w:t>
      </w:r>
      <w:r>
        <w:rPr>
          <w:b/>
        </w:rPr>
        <w:t>Set</w:t>
      </w:r>
      <w:r>
        <w:t xml:space="preserve"> next to “Location Groups” to select the default groups of locations for which this question will be displayed when applied.</w:t>
      </w:r>
    </w:p>
    <w:p w14:paraId="06FF3086" w14:textId="77777777" w:rsidR="00F4524B" w:rsidRDefault="00F4524B" w:rsidP="00F4524B">
      <w:r>
        <w:t>Tick “Default Discrete Value” if you want the question to appear separately for each test/examination it is associated with rather than combined to appear only once in on the order screen.</w:t>
      </w:r>
    </w:p>
    <w:p w14:paraId="06F53A68" w14:textId="77777777" w:rsidR="00F4524B" w:rsidRDefault="00F4524B" w:rsidP="00F4524B">
      <w:r>
        <w:t>Tick “Default Mandatory Value” if you want the question to be mandatory by default.</w:t>
      </w:r>
    </w:p>
    <w:p w14:paraId="08CE6454" w14:textId="77777777" w:rsidR="00F4524B" w:rsidRDefault="00F4524B" w:rsidP="00F4524B">
      <w:r>
        <w:t>Select the type of question.</w:t>
      </w:r>
    </w:p>
    <w:p w14:paraId="70EB94FF" w14:textId="77777777" w:rsidR="00F4524B" w:rsidRDefault="00F4524B" w:rsidP="00F4524B">
      <w:r>
        <w:t xml:space="preserve">If the response to the question is to be printed on the request form it must be mapped to one of the system questions by selecting the appropriate option from the </w:t>
      </w:r>
      <w:proofErr w:type="gramStart"/>
      <w:r>
        <w:t>drop down</w:t>
      </w:r>
      <w:proofErr w:type="gramEnd"/>
      <w:r>
        <w:t xml:space="preserve"> list.</w:t>
      </w:r>
    </w:p>
    <w:p w14:paraId="18BFFA78" w14:textId="77777777" w:rsidR="00F4524B" w:rsidRDefault="00F4524B" w:rsidP="00F4524B">
      <w:r>
        <w:t>Enter any default age or gender constraints.</w:t>
      </w:r>
    </w:p>
    <w:p w14:paraId="17F87C94" w14:textId="77777777" w:rsidR="00F4524B" w:rsidRPr="00875625" w:rsidRDefault="00F4524B" w:rsidP="00F4524B">
      <w:pPr>
        <w:rPr>
          <w:i/>
        </w:rPr>
      </w:pPr>
      <w:r w:rsidRPr="002F77CE">
        <w:rPr>
          <w:i/>
        </w:rPr>
        <w:t xml:space="preserve">Note – </w:t>
      </w:r>
      <w:r>
        <w:rPr>
          <w:i/>
        </w:rPr>
        <w:t>default locations and groups, discrete and mandatory settings and age/gender constraints can be overridden when applying the question to a specific discipline, modality, specimen type or site</w:t>
      </w:r>
      <w:r w:rsidRPr="002F77CE">
        <w:rPr>
          <w:i/>
        </w:rPr>
        <w:t>.</w:t>
      </w:r>
    </w:p>
    <w:p w14:paraId="32CFE8F9" w14:textId="77777777" w:rsidR="00F4524B" w:rsidRDefault="00F4524B" w:rsidP="00F4524B">
      <w:r>
        <w:t>Depending on the type of question selected, there will be different additional options displayed.</w:t>
      </w:r>
    </w:p>
    <w:p w14:paraId="6D295C90" w14:textId="77777777" w:rsidR="00F4524B" w:rsidRDefault="00F4524B" w:rsidP="00F4524B">
      <w:pPr>
        <w:pStyle w:val="Bullet"/>
      </w:pPr>
      <w:r>
        <w:t>Text</w:t>
      </w:r>
    </w:p>
    <w:p w14:paraId="66D104C9" w14:textId="77777777" w:rsidR="00F4524B" w:rsidRDefault="00F4524B" w:rsidP="00F4524B">
      <w:pPr>
        <w:pStyle w:val="Bullet"/>
        <w:numPr>
          <w:ilvl w:val="1"/>
          <w:numId w:val="3"/>
        </w:numPr>
      </w:pPr>
      <w:r>
        <w:t>Maximum response length</w:t>
      </w:r>
    </w:p>
    <w:p w14:paraId="7BB17240" w14:textId="77777777" w:rsidR="00F4524B" w:rsidRDefault="00F4524B" w:rsidP="00F4524B">
      <w:pPr>
        <w:pStyle w:val="Bullet"/>
      </w:pPr>
      <w:r>
        <w:t>Multiline Text</w:t>
      </w:r>
    </w:p>
    <w:p w14:paraId="6178FC48" w14:textId="77777777" w:rsidR="00F4524B" w:rsidRDefault="00F4524B" w:rsidP="00F4524B">
      <w:pPr>
        <w:pStyle w:val="Bullet"/>
        <w:numPr>
          <w:ilvl w:val="1"/>
          <w:numId w:val="3"/>
        </w:numPr>
      </w:pPr>
      <w:r>
        <w:t>Maximum response length</w:t>
      </w:r>
    </w:p>
    <w:p w14:paraId="797339E2" w14:textId="77777777" w:rsidR="00F4524B" w:rsidRDefault="00F4524B" w:rsidP="00F4524B">
      <w:pPr>
        <w:pStyle w:val="Bullet"/>
      </w:pPr>
      <w:r>
        <w:t>Single Select</w:t>
      </w:r>
    </w:p>
    <w:p w14:paraId="54808A3D" w14:textId="77777777" w:rsidR="00F4524B" w:rsidRDefault="00F4524B" w:rsidP="00F4524B">
      <w:pPr>
        <w:pStyle w:val="Bullet"/>
        <w:numPr>
          <w:ilvl w:val="1"/>
          <w:numId w:val="3"/>
        </w:numPr>
      </w:pPr>
      <w:r>
        <w:t>Available responses</w:t>
      </w:r>
    </w:p>
    <w:p w14:paraId="624418CE" w14:textId="77777777" w:rsidR="00F4524B" w:rsidRDefault="00F4524B" w:rsidP="00F4524B">
      <w:pPr>
        <w:pStyle w:val="Bullet"/>
        <w:numPr>
          <w:ilvl w:val="1"/>
          <w:numId w:val="3"/>
        </w:numPr>
      </w:pPr>
      <w:r>
        <w:t>Type – drop down or radio buttons</w:t>
      </w:r>
    </w:p>
    <w:p w14:paraId="69787E16" w14:textId="77777777" w:rsidR="00F4524B" w:rsidRDefault="00F4524B" w:rsidP="00F4524B">
      <w:pPr>
        <w:pStyle w:val="Bullet"/>
      </w:pPr>
      <w:r>
        <w:t>Multiple Select</w:t>
      </w:r>
    </w:p>
    <w:p w14:paraId="4E89F75F" w14:textId="77777777" w:rsidR="00F4524B" w:rsidRDefault="00F4524B" w:rsidP="00F4524B">
      <w:pPr>
        <w:pStyle w:val="Bullet"/>
        <w:numPr>
          <w:ilvl w:val="1"/>
          <w:numId w:val="3"/>
        </w:numPr>
      </w:pPr>
      <w:r>
        <w:t>Available responses</w:t>
      </w:r>
    </w:p>
    <w:p w14:paraId="1DE3C823" w14:textId="77777777" w:rsidR="00F4524B" w:rsidRDefault="00F4524B" w:rsidP="00F4524B">
      <w:pPr>
        <w:pStyle w:val="Bullet"/>
        <w:numPr>
          <w:ilvl w:val="1"/>
          <w:numId w:val="3"/>
        </w:numPr>
      </w:pPr>
      <w:r>
        <w:t>Type – drop down or radio buttons</w:t>
      </w:r>
    </w:p>
    <w:p w14:paraId="4681AB46" w14:textId="77777777" w:rsidR="00F4524B" w:rsidRDefault="00F4524B" w:rsidP="00F4524B">
      <w:pPr>
        <w:pStyle w:val="Bullet"/>
      </w:pPr>
      <w:r>
        <w:t>Boolean</w:t>
      </w:r>
    </w:p>
    <w:p w14:paraId="77947DFC" w14:textId="77777777" w:rsidR="00F4524B" w:rsidRDefault="00F4524B" w:rsidP="00F4524B">
      <w:pPr>
        <w:pStyle w:val="Bullet"/>
        <w:numPr>
          <w:ilvl w:val="1"/>
          <w:numId w:val="3"/>
        </w:numPr>
      </w:pPr>
      <w:r>
        <w:t>“True” and “False” responses visible to users</w:t>
      </w:r>
    </w:p>
    <w:p w14:paraId="16B2196C" w14:textId="77777777" w:rsidR="00F4524B" w:rsidRDefault="00F4524B" w:rsidP="00F4524B">
      <w:pPr>
        <w:pStyle w:val="Bullet"/>
        <w:numPr>
          <w:ilvl w:val="1"/>
          <w:numId w:val="3"/>
        </w:numPr>
      </w:pPr>
      <w:r>
        <w:t>Type – check boxes or radio buttons</w:t>
      </w:r>
    </w:p>
    <w:p w14:paraId="4985F4DD" w14:textId="77777777" w:rsidR="00F4524B" w:rsidRDefault="00F4524B" w:rsidP="00F4524B">
      <w:pPr>
        <w:pStyle w:val="Bullet"/>
      </w:pPr>
      <w:r>
        <w:t>Numeric</w:t>
      </w:r>
    </w:p>
    <w:p w14:paraId="330F97B4" w14:textId="77777777" w:rsidR="00F4524B" w:rsidRDefault="00F4524B" w:rsidP="00F4524B">
      <w:pPr>
        <w:pStyle w:val="Bullet"/>
        <w:numPr>
          <w:ilvl w:val="1"/>
          <w:numId w:val="3"/>
        </w:numPr>
      </w:pPr>
      <w:r>
        <w:t>Minimum value</w:t>
      </w:r>
    </w:p>
    <w:p w14:paraId="783BB0ED" w14:textId="77777777" w:rsidR="00F4524B" w:rsidRDefault="00F4524B" w:rsidP="00F4524B">
      <w:pPr>
        <w:pStyle w:val="Bullet"/>
        <w:numPr>
          <w:ilvl w:val="1"/>
          <w:numId w:val="3"/>
        </w:numPr>
      </w:pPr>
      <w:r>
        <w:t>Maximum value</w:t>
      </w:r>
    </w:p>
    <w:p w14:paraId="24FF5A74" w14:textId="77777777" w:rsidR="00F4524B" w:rsidRDefault="00F4524B" w:rsidP="00F4524B">
      <w:pPr>
        <w:pStyle w:val="Bullet"/>
        <w:numPr>
          <w:ilvl w:val="1"/>
          <w:numId w:val="3"/>
        </w:numPr>
      </w:pPr>
      <w:r>
        <w:t>Decimal places</w:t>
      </w:r>
    </w:p>
    <w:p w14:paraId="733DCC69" w14:textId="77777777" w:rsidR="00F4524B" w:rsidRDefault="00F4524B" w:rsidP="00F4524B">
      <w:pPr>
        <w:pStyle w:val="Bullet"/>
        <w:numPr>
          <w:ilvl w:val="1"/>
          <w:numId w:val="3"/>
        </w:numPr>
      </w:pPr>
      <w:r>
        <w:t>Units</w:t>
      </w:r>
    </w:p>
    <w:p w14:paraId="24D7C1CC" w14:textId="77777777" w:rsidR="00F4524B" w:rsidRDefault="00F4524B" w:rsidP="00F4524B">
      <w:pPr>
        <w:pStyle w:val="Bullet"/>
      </w:pPr>
      <w:r>
        <w:t>Date</w:t>
      </w:r>
    </w:p>
    <w:p w14:paraId="04326716" w14:textId="77777777" w:rsidR="00F4524B" w:rsidRDefault="00F4524B" w:rsidP="00F4524B">
      <w:pPr>
        <w:pStyle w:val="Bullet"/>
        <w:numPr>
          <w:ilvl w:val="1"/>
          <w:numId w:val="3"/>
        </w:numPr>
      </w:pPr>
      <w:r>
        <w:t>Option to default to current date</w:t>
      </w:r>
    </w:p>
    <w:p w14:paraId="1CA95E68" w14:textId="77777777" w:rsidR="00F4524B" w:rsidRDefault="00F4524B" w:rsidP="00F4524B">
      <w:pPr>
        <w:pStyle w:val="Bullet"/>
        <w:numPr>
          <w:ilvl w:val="1"/>
          <w:numId w:val="3"/>
        </w:numPr>
      </w:pPr>
      <w:r>
        <w:t>Option to include time</w:t>
      </w:r>
    </w:p>
    <w:p w14:paraId="28978417" w14:textId="77777777" w:rsidR="00F4524B" w:rsidRDefault="00F4524B" w:rsidP="00F4524B">
      <w:pPr>
        <w:pStyle w:val="Bullet"/>
        <w:numPr>
          <w:ilvl w:val="1"/>
          <w:numId w:val="3"/>
        </w:numPr>
      </w:pPr>
      <w:r>
        <w:t>Option to restrict to future dates only</w:t>
      </w:r>
    </w:p>
    <w:p w14:paraId="57B324B2" w14:textId="77777777" w:rsidR="00F4524B" w:rsidRDefault="00F4524B" w:rsidP="00F4524B">
      <w:pPr>
        <w:pStyle w:val="Bullet"/>
      </w:pPr>
      <w:r>
        <w:t>Time</w:t>
      </w:r>
    </w:p>
    <w:p w14:paraId="0E939F4D" w14:textId="77777777" w:rsidR="00F4524B" w:rsidRDefault="00F4524B" w:rsidP="00F4524B">
      <w:pPr>
        <w:pStyle w:val="Bullet"/>
        <w:numPr>
          <w:ilvl w:val="1"/>
          <w:numId w:val="3"/>
        </w:numPr>
      </w:pPr>
      <w:r>
        <w:t>Option to default to current time</w:t>
      </w:r>
    </w:p>
    <w:p w14:paraId="50531042" w14:textId="77777777" w:rsidR="00F4524B" w:rsidRDefault="00F4524B" w:rsidP="00F4524B">
      <w:pPr>
        <w:pStyle w:val="Bullet"/>
      </w:pPr>
      <w:r>
        <w:t>Label</w:t>
      </w:r>
    </w:p>
    <w:p w14:paraId="1DA3922A" w14:textId="77777777" w:rsidR="00F4524B" w:rsidRDefault="00F4524B" w:rsidP="00F4524B">
      <w:pPr>
        <w:pStyle w:val="Bullet"/>
        <w:numPr>
          <w:ilvl w:val="1"/>
          <w:numId w:val="3"/>
        </w:numPr>
      </w:pPr>
      <w:r>
        <w:t>Label text</w:t>
      </w:r>
    </w:p>
    <w:p w14:paraId="272B1519" w14:textId="77777777" w:rsidR="00F4524B" w:rsidRDefault="00F4524B" w:rsidP="00F4524B">
      <w:pPr>
        <w:pStyle w:val="Bullet"/>
        <w:numPr>
          <w:ilvl w:val="1"/>
          <w:numId w:val="3"/>
        </w:numPr>
      </w:pPr>
      <w:r>
        <w:t>Option to display in bold</w:t>
      </w:r>
    </w:p>
    <w:p w14:paraId="3AD530A1" w14:textId="77777777" w:rsidR="00F4524B" w:rsidRPr="007B3619" w:rsidRDefault="00F4524B" w:rsidP="00F4524B">
      <w:pPr>
        <w:pStyle w:val="Bullet"/>
      </w:pPr>
      <w:r w:rsidRPr="007B3619">
        <w:rPr>
          <w:noProof/>
          <w:lang w:eastAsia="en-GB"/>
        </w:rPr>
        <w:drawing>
          <wp:anchor distT="0" distB="0" distL="114300" distR="114300" simplePos="0" relativeHeight="251794432" behindDoc="0" locked="0" layoutInCell="1" allowOverlap="1" wp14:anchorId="48BC464F" wp14:editId="79E22AAC">
            <wp:simplePos x="0" y="0"/>
            <wp:positionH relativeFrom="margin">
              <wp:align>left</wp:align>
            </wp:positionH>
            <wp:positionV relativeFrom="paragraph">
              <wp:posOffset>635635</wp:posOffset>
            </wp:positionV>
            <wp:extent cx="3600000" cy="395516"/>
            <wp:effectExtent l="0" t="0" r="635" b="508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600000" cy="395516"/>
                    </a:xfrm>
                    <a:prstGeom prst="rect">
                      <a:avLst/>
                    </a:prstGeom>
                  </pic:spPr>
                </pic:pic>
              </a:graphicData>
            </a:graphic>
            <wp14:sizeRelH relativeFrom="margin">
              <wp14:pctWidth>0</wp14:pctWidth>
            </wp14:sizeRelH>
            <wp14:sizeRelV relativeFrom="margin">
              <wp14:pctHeight>0</wp14:pctHeight>
            </wp14:sizeRelV>
          </wp:anchor>
        </w:drawing>
      </w:r>
      <w:r w:rsidRPr="007B3619">
        <w:t xml:space="preserve">Custom Type Questions – questions that use special controls for answers (for example, </w:t>
      </w:r>
      <w:r>
        <w:t xml:space="preserve">the </w:t>
      </w:r>
      <w:r w:rsidRPr="007B3619">
        <w:t xml:space="preserve">coded clinical details </w:t>
      </w:r>
      <w:r>
        <w:t xml:space="preserve">question </w:t>
      </w:r>
      <w:r w:rsidRPr="007B3619">
        <w:t>provides a select button and pop up that allows the selection of clinical details)</w:t>
      </w:r>
    </w:p>
    <w:p w14:paraId="1FB77472" w14:textId="77777777" w:rsidR="00F4524B" w:rsidRPr="007B3619" w:rsidRDefault="00F4524B" w:rsidP="00F4524B">
      <w:pPr>
        <w:pStyle w:val="Bullet"/>
        <w:numPr>
          <w:ilvl w:val="0"/>
          <w:numId w:val="0"/>
        </w:numPr>
      </w:pPr>
      <w:r w:rsidRPr="007B3619">
        <w:rPr>
          <w:noProof/>
          <w:lang w:eastAsia="en-GB"/>
        </w:rPr>
        <w:drawing>
          <wp:anchor distT="0" distB="0" distL="114300" distR="114300" simplePos="0" relativeHeight="251795456" behindDoc="0" locked="0" layoutInCell="1" allowOverlap="1" wp14:anchorId="748C10DA" wp14:editId="3C6F6B83">
            <wp:simplePos x="0" y="0"/>
            <wp:positionH relativeFrom="margin">
              <wp:align>left</wp:align>
            </wp:positionH>
            <wp:positionV relativeFrom="paragraph">
              <wp:posOffset>603885</wp:posOffset>
            </wp:positionV>
            <wp:extent cx="3600000" cy="1814263"/>
            <wp:effectExtent l="0" t="0" r="635" b="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00000" cy="18142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AF8BA" w14:textId="77777777" w:rsidR="00F4524B" w:rsidRPr="007B3619" w:rsidRDefault="00F4524B" w:rsidP="00F4524B">
      <w:pPr>
        <w:pStyle w:val="Bullet"/>
        <w:numPr>
          <w:ilvl w:val="0"/>
          <w:numId w:val="0"/>
        </w:numPr>
      </w:pPr>
    </w:p>
    <w:p w14:paraId="4624E411" w14:textId="77777777" w:rsidR="00F4524B" w:rsidRDefault="00F4524B" w:rsidP="00F4524B">
      <w:r>
        <w:t xml:space="preserve">Click </w:t>
      </w:r>
      <w:r>
        <w:rPr>
          <w:b/>
        </w:rPr>
        <w:t xml:space="preserve">OK </w:t>
      </w:r>
      <w:r>
        <w:t xml:space="preserve">to add the question or </w:t>
      </w:r>
      <w:r>
        <w:rPr>
          <w:b/>
        </w:rPr>
        <w:t>Cancel</w:t>
      </w:r>
      <w:r>
        <w:t xml:space="preserve"> to cancel.</w:t>
      </w:r>
    </w:p>
    <w:p w14:paraId="104E3A9E" w14:textId="77777777" w:rsidR="00F4524B" w:rsidRPr="007F0189" w:rsidRDefault="00F4524B" w:rsidP="00F4524B">
      <w:r>
        <w:t xml:space="preserve">To modify a test question, select the question from the list and click </w:t>
      </w:r>
      <w:r>
        <w:rPr>
          <w:b/>
        </w:rPr>
        <w:t>Edit</w:t>
      </w:r>
      <w:r>
        <w:t xml:space="preserve">. Click </w:t>
      </w:r>
      <w:r>
        <w:rPr>
          <w:b/>
        </w:rPr>
        <w:t xml:space="preserve">Delete </w:t>
      </w:r>
      <w:r>
        <w:t>to remove at test question.</w:t>
      </w:r>
    </w:p>
    <w:p w14:paraId="242B7C18" w14:textId="77777777" w:rsidR="00F4524B" w:rsidRPr="00E72934" w:rsidRDefault="00F4524B" w:rsidP="00F4524B">
      <w:pPr>
        <w:pStyle w:val="Heading3"/>
      </w:pPr>
      <w:bookmarkStart w:id="162" w:name="_Toc471986882"/>
      <w:bookmarkStart w:id="163" w:name="_Toc534191847"/>
      <w:r>
        <w:rPr>
          <w:noProof/>
          <w:lang w:eastAsia="en-GB"/>
        </w:rPr>
        <w:drawing>
          <wp:anchor distT="0" distB="0" distL="114300" distR="114300" simplePos="0" relativeHeight="251774976" behindDoc="0" locked="0" layoutInCell="1" allowOverlap="1" wp14:anchorId="197C6539" wp14:editId="5443ED02">
            <wp:simplePos x="0" y="0"/>
            <wp:positionH relativeFrom="margin">
              <wp:posOffset>46990</wp:posOffset>
            </wp:positionH>
            <wp:positionV relativeFrom="paragraph">
              <wp:posOffset>0</wp:posOffset>
            </wp:positionV>
            <wp:extent cx="6120130" cy="4759960"/>
            <wp:effectExtent l="0" t="0" r="0" b="2540"/>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6120130" cy="4759960"/>
                    </a:xfrm>
                    <a:prstGeom prst="rect">
                      <a:avLst/>
                    </a:prstGeom>
                  </pic:spPr>
                </pic:pic>
              </a:graphicData>
            </a:graphic>
          </wp:anchor>
        </w:drawing>
      </w:r>
      <w:r>
        <w:t>Applying Test Questions</w:t>
      </w:r>
      <w:bookmarkEnd w:id="162"/>
      <w:bookmarkEnd w:id="163"/>
    </w:p>
    <w:p w14:paraId="33445D24" w14:textId="77777777" w:rsidR="00F4524B" w:rsidRDefault="00F4524B" w:rsidP="00F4524B">
      <w:r>
        <w:t>To apply a test question, select it from the list and drag to the appropriate discipline (for example, under “Assigned to Chem/</w:t>
      </w:r>
      <w:proofErr w:type="spellStart"/>
      <w:r>
        <w:t>Haem</w:t>
      </w:r>
      <w:proofErr w:type="spellEnd"/>
      <w:r>
        <w:t xml:space="preserve">”) or specimen type (for example, under “Blood”) on the right-hand side of the screen. </w:t>
      </w:r>
    </w:p>
    <w:p w14:paraId="60B5FF4C" w14:textId="77777777" w:rsidR="00F4524B" w:rsidRDefault="00F4524B" w:rsidP="00F4524B"/>
    <w:p w14:paraId="411002EA" w14:textId="77777777" w:rsidR="00F4524B" w:rsidRDefault="00F4524B" w:rsidP="00F4524B">
      <w:r>
        <w:rPr>
          <w:noProof/>
          <w:lang w:eastAsia="en-GB"/>
        </w:rPr>
        <w:drawing>
          <wp:anchor distT="0" distB="0" distL="114300" distR="114300" simplePos="0" relativeHeight="251776000" behindDoc="0" locked="0" layoutInCell="1" allowOverlap="1" wp14:anchorId="4CE8537F" wp14:editId="07D80CF3">
            <wp:simplePos x="0" y="0"/>
            <wp:positionH relativeFrom="margin">
              <wp:align>left</wp:align>
            </wp:positionH>
            <wp:positionV relativeFrom="paragraph">
              <wp:posOffset>489585</wp:posOffset>
            </wp:positionV>
            <wp:extent cx="3600000" cy="3568186"/>
            <wp:effectExtent l="0" t="0" r="635"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600000" cy="3568186"/>
                    </a:xfrm>
                    <a:prstGeom prst="rect">
                      <a:avLst/>
                    </a:prstGeom>
                  </pic:spPr>
                </pic:pic>
              </a:graphicData>
            </a:graphic>
            <wp14:sizeRelH relativeFrom="margin">
              <wp14:pctWidth>0</wp14:pctWidth>
            </wp14:sizeRelH>
            <wp14:sizeRelV relativeFrom="margin">
              <wp14:pctHeight>0</wp14:pctHeight>
            </wp14:sizeRelV>
          </wp:anchor>
        </w:drawing>
      </w:r>
      <w:r>
        <w:t>For Radiology, tests can be applied to the whole of radiology (for example, under “Radiology”), to a modality (for example, under “CT”) or to an exam site (for example, under “CT/Chest”)</w:t>
      </w:r>
    </w:p>
    <w:p w14:paraId="1E4CB1F6" w14:textId="77777777" w:rsidR="00F4524B" w:rsidRDefault="00F4524B" w:rsidP="00F4524B"/>
    <w:p w14:paraId="7F53F3DE" w14:textId="77777777" w:rsidR="00F4524B" w:rsidRDefault="00F4524B" w:rsidP="00F4524B">
      <w:r>
        <w:t>When a question has been added, you will be prompted to configure the instance settings for the question.</w:t>
      </w:r>
    </w:p>
    <w:p w14:paraId="52BF931E" w14:textId="77777777" w:rsidR="00F4524B" w:rsidRPr="000C71D6" w:rsidRDefault="00F4524B" w:rsidP="00F4524B">
      <w:pPr>
        <w:rPr>
          <w:b/>
        </w:rPr>
      </w:pPr>
      <w:r>
        <w:t xml:space="preserve">By default, the question will be applied to the whole of the discipline, sample type/modality or site that the question was added to. To restrict the question to one or more tests/examinations, click </w:t>
      </w:r>
      <w:r w:rsidRPr="000C71D6">
        <w:t>“Assign to specific tests” and select the relevant tests/examinations</w:t>
      </w:r>
      <w:r>
        <w:t xml:space="preserve"> from the list</w:t>
      </w:r>
      <w:r w:rsidRPr="000C71D6">
        <w:t>.</w:t>
      </w:r>
    </w:p>
    <w:p w14:paraId="1A7BCF53" w14:textId="77777777" w:rsidR="00F4524B" w:rsidRDefault="00F4524B" w:rsidP="00F4524B">
      <w:r>
        <w:rPr>
          <w:noProof/>
          <w:lang w:eastAsia="en-GB"/>
        </w:rPr>
        <w:drawing>
          <wp:anchor distT="0" distB="0" distL="114300" distR="114300" simplePos="0" relativeHeight="251777024" behindDoc="0" locked="0" layoutInCell="1" allowOverlap="1" wp14:anchorId="067589A4" wp14:editId="662E175E">
            <wp:simplePos x="0" y="0"/>
            <wp:positionH relativeFrom="margin">
              <wp:posOffset>5080</wp:posOffset>
            </wp:positionH>
            <wp:positionV relativeFrom="paragraph">
              <wp:posOffset>0</wp:posOffset>
            </wp:positionV>
            <wp:extent cx="6115050" cy="3524250"/>
            <wp:effectExtent l="0" t="0" r="0" b="0"/>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5050" cy="3524250"/>
                    </a:xfrm>
                    <a:prstGeom prst="rect">
                      <a:avLst/>
                    </a:prstGeom>
                    <a:noFill/>
                    <a:ln>
                      <a:noFill/>
                    </a:ln>
                  </pic:spPr>
                </pic:pic>
              </a:graphicData>
            </a:graphic>
          </wp:anchor>
        </w:drawing>
      </w:r>
    </w:p>
    <w:p w14:paraId="1ACD6C6F" w14:textId="77777777" w:rsidR="00F4524B" w:rsidRDefault="00F4524B" w:rsidP="00F4524B"/>
    <w:p w14:paraId="55C5AA86" w14:textId="77777777" w:rsidR="00F4524B" w:rsidRDefault="00F4524B" w:rsidP="00F4524B">
      <w:r>
        <w:t xml:space="preserve">Click </w:t>
      </w:r>
      <w:r>
        <w:rPr>
          <w:b/>
        </w:rPr>
        <w:t>Set</w:t>
      </w:r>
      <w:r>
        <w:t xml:space="preserve"> next to “Locations” to override the default locations set when the question was added to the system.</w:t>
      </w:r>
    </w:p>
    <w:p w14:paraId="1B2BCC78" w14:textId="77777777" w:rsidR="00F4524B" w:rsidRDefault="00F4524B" w:rsidP="00F4524B">
      <w:r>
        <w:t xml:space="preserve">Click </w:t>
      </w:r>
      <w:r>
        <w:rPr>
          <w:b/>
        </w:rPr>
        <w:t>Set</w:t>
      </w:r>
      <w:r>
        <w:t xml:space="preserve"> next to “Location Groups” to override the default groups of locations set when the question was added to the system.</w:t>
      </w:r>
    </w:p>
    <w:p w14:paraId="7A4FDFBF" w14:textId="77777777" w:rsidR="00F4524B" w:rsidRDefault="00F4524B" w:rsidP="00F4524B">
      <w:r>
        <w:t>Tick or untick “Default Discrete Value” to override the default setting set when the question was added to the system.</w:t>
      </w:r>
    </w:p>
    <w:p w14:paraId="65479F84" w14:textId="77777777" w:rsidR="00F4524B" w:rsidRDefault="00F4524B" w:rsidP="00F4524B">
      <w:r>
        <w:t>Tick or untick “Default Mandatory Value” to the override the default setting set when the question was added to the system.</w:t>
      </w:r>
    </w:p>
    <w:p w14:paraId="07BF71FC" w14:textId="77777777" w:rsidR="00F4524B" w:rsidRDefault="00F4524B" w:rsidP="00F4524B">
      <w:r>
        <w:t>Enter any default age or gender constraints to override the default settings set when the question was added to the system.</w:t>
      </w:r>
    </w:p>
    <w:p w14:paraId="56847AA8" w14:textId="77777777" w:rsidR="00F4524B" w:rsidRDefault="00F4524B" w:rsidP="00F4524B">
      <w:r>
        <w:t>For selection questions, you can set a default response.</w:t>
      </w:r>
    </w:p>
    <w:p w14:paraId="33625C05" w14:textId="77777777" w:rsidR="00F4524B" w:rsidRDefault="00F4524B" w:rsidP="00F4524B">
      <w:r>
        <w:rPr>
          <w:noProof/>
          <w:lang w:eastAsia="en-GB"/>
        </w:rPr>
        <w:drawing>
          <wp:anchor distT="0" distB="0" distL="114300" distR="114300" simplePos="0" relativeHeight="251778048" behindDoc="0" locked="0" layoutInCell="1" allowOverlap="1" wp14:anchorId="1143533C" wp14:editId="5EDCCF5B">
            <wp:simplePos x="0" y="0"/>
            <wp:positionH relativeFrom="margin">
              <wp:align>left</wp:align>
            </wp:positionH>
            <wp:positionV relativeFrom="paragraph">
              <wp:posOffset>476885</wp:posOffset>
            </wp:positionV>
            <wp:extent cx="3552825" cy="428625"/>
            <wp:effectExtent l="0" t="0" r="9525" b="9525"/>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552825" cy="428625"/>
                    </a:xfrm>
                    <a:prstGeom prst="rect">
                      <a:avLst/>
                    </a:prstGeom>
                  </pic:spPr>
                </pic:pic>
              </a:graphicData>
            </a:graphic>
          </wp:anchor>
        </w:drawing>
      </w:r>
      <w:r>
        <w:t>For numeric results, it is possible to automatically populate the response with the result of a previous test, within a configured number of days.</w:t>
      </w:r>
    </w:p>
    <w:p w14:paraId="5F70EF40" w14:textId="77777777" w:rsidR="00F4524B" w:rsidRDefault="00F4524B" w:rsidP="00F4524B"/>
    <w:p w14:paraId="0A975660" w14:textId="77777777" w:rsidR="00F4524B" w:rsidRDefault="00F4524B" w:rsidP="00F4524B">
      <w:r>
        <w:t xml:space="preserve">Click </w:t>
      </w:r>
      <w:r>
        <w:rPr>
          <w:b/>
        </w:rPr>
        <w:t>OK</w:t>
      </w:r>
      <w:r>
        <w:t xml:space="preserve"> to save or </w:t>
      </w:r>
      <w:r>
        <w:rPr>
          <w:b/>
        </w:rPr>
        <w:t>Cancel</w:t>
      </w:r>
      <w:r>
        <w:t xml:space="preserve"> to cancel.</w:t>
      </w:r>
    </w:p>
    <w:p w14:paraId="6AD95878" w14:textId="77777777" w:rsidR="00F4524B" w:rsidRDefault="00F4524B" w:rsidP="00F4524B">
      <w:r>
        <w:rPr>
          <w:noProof/>
          <w:lang w:eastAsia="en-GB"/>
        </w:rPr>
        <w:drawing>
          <wp:anchor distT="0" distB="0" distL="114300" distR="114300" simplePos="0" relativeHeight="251782144" behindDoc="0" locked="0" layoutInCell="1" allowOverlap="1" wp14:anchorId="580BB67D" wp14:editId="5464D0D8">
            <wp:simplePos x="0" y="0"/>
            <wp:positionH relativeFrom="margin">
              <wp:align>left</wp:align>
            </wp:positionH>
            <wp:positionV relativeFrom="paragraph">
              <wp:posOffset>638175</wp:posOffset>
            </wp:positionV>
            <wp:extent cx="2360930" cy="1475740"/>
            <wp:effectExtent l="0" t="0" r="1270" b="0"/>
            <wp:wrapTopAndBottom/>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360930" cy="1475740"/>
                    </a:xfrm>
                    <a:prstGeom prst="rect">
                      <a:avLst/>
                    </a:prstGeom>
                  </pic:spPr>
                </pic:pic>
              </a:graphicData>
            </a:graphic>
            <wp14:sizeRelH relativeFrom="margin">
              <wp14:pctWidth>0</wp14:pctWidth>
            </wp14:sizeRelH>
            <wp14:sizeRelV relativeFrom="margin">
              <wp14:pctHeight>0</wp14:pctHeight>
            </wp14:sizeRelV>
          </wp:anchor>
        </w:drawing>
      </w:r>
      <w:r>
        <w:t>Where questions have predefined responses, for example, Boolean, single or multi select, it is possible to add follow up questions based on the response by dragging and dropping the question over the response that should trigger the follow up question to be displayed.</w:t>
      </w:r>
    </w:p>
    <w:p w14:paraId="2F23EB41" w14:textId="77777777" w:rsidR="00F4524B" w:rsidRDefault="00F4524B" w:rsidP="00F4524B"/>
    <w:p w14:paraId="1004F99A" w14:textId="77777777" w:rsidR="00F4524B" w:rsidRDefault="00F4524B" w:rsidP="00F4524B">
      <w:r>
        <w:t xml:space="preserve">To modify the order of questions, click </w:t>
      </w:r>
      <w:r>
        <w:rPr>
          <w:b/>
        </w:rPr>
        <w:t>Ordering</w:t>
      </w:r>
      <w:r>
        <w:t xml:space="preserve">. Questions can be dragged and dropped into their required positions. Click </w:t>
      </w:r>
      <w:r>
        <w:rPr>
          <w:b/>
        </w:rPr>
        <w:t xml:space="preserve">Reset Order </w:t>
      </w:r>
      <w:r>
        <w:t xml:space="preserve">to reset or </w:t>
      </w:r>
      <w:r>
        <w:rPr>
          <w:b/>
        </w:rPr>
        <w:t>Cancel</w:t>
      </w:r>
      <w:r>
        <w:t xml:space="preserve"> to cancel changes.</w:t>
      </w:r>
    </w:p>
    <w:p w14:paraId="29E84C62" w14:textId="77777777" w:rsidR="00F4524B" w:rsidRDefault="00F4524B" w:rsidP="00F4524B">
      <w:r>
        <w:rPr>
          <w:noProof/>
          <w:lang w:eastAsia="en-GB"/>
        </w:rPr>
        <w:drawing>
          <wp:anchor distT="0" distB="0" distL="114300" distR="114300" simplePos="0" relativeHeight="251779072" behindDoc="0" locked="0" layoutInCell="1" allowOverlap="1" wp14:anchorId="3AACDCD7" wp14:editId="14A0ECF0">
            <wp:simplePos x="0" y="0"/>
            <wp:positionH relativeFrom="column">
              <wp:posOffset>3810</wp:posOffset>
            </wp:positionH>
            <wp:positionV relativeFrom="paragraph">
              <wp:posOffset>0</wp:posOffset>
            </wp:positionV>
            <wp:extent cx="6115050" cy="4953000"/>
            <wp:effectExtent l="0" t="0" r="0"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5050" cy="4953000"/>
                    </a:xfrm>
                    <a:prstGeom prst="rect">
                      <a:avLst/>
                    </a:prstGeom>
                    <a:noFill/>
                    <a:ln>
                      <a:noFill/>
                    </a:ln>
                  </pic:spPr>
                </pic:pic>
              </a:graphicData>
            </a:graphic>
          </wp:anchor>
        </w:drawing>
      </w:r>
    </w:p>
    <w:p w14:paraId="4FC7115C" w14:textId="77777777" w:rsidR="00F4524B" w:rsidRDefault="00F4524B" w:rsidP="00F4524B">
      <w:pPr>
        <w:pStyle w:val="Heading2"/>
      </w:pPr>
      <w:bookmarkStart w:id="164" w:name="_Toc471986883"/>
      <w:bookmarkStart w:id="165" w:name="_Toc534191848"/>
      <w:r>
        <w:t>Process Actions</w:t>
      </w:r>
      <w:bookmarkEnd w:id="164"/>
      <w:bookmarkEnd w:id="165"/>
    </w:p>
    <w:p w14:paraId="22F1D462" w14:textId="77777777" w:rsidR="00F4524B" w:rsidRDefault="00F4524B" w:rsidP="00F4524B">
      <w:r w:rsidRPr="003332BC">
        <w:t xml:space="preserve">Process actions </w:t>
      </w:r>
      <w:r>
        <w:t xml:space="preserve">are a highly flexible way of </w:t>
      </w:r>
      <w:r w:rsidRPr="003332BC">
        <w:t>defin</w:t>
      </w:r>
      <w:r>
        <w:t>ing</w:t>
      </w:r>
      <w:r w:rsidRPr="003332BC">
        <w:t xml:space="preserve"> the workflow</w:t>
      </w:r>
      <w:r>
        <w:t>s</w:t>
      </w:r>
      <w:r w:rsidRPr="003332BC">
        <w:t xml:space="preserve"> for a discipline</w:t>
      </w:r>
      <w:r>
        <w:t>s and diagnostic departments. Workflows can include user prompts and actions, questions, printing forms or labels, request vetting, updating statuses, transmitting request messages, and adding to queues.</w:t>
      </w:r>
    </w:p>
    <w:p w14:paraId="326D84E6" w14:textId="77777777" w:rsidR="00F4524B" w:rsidRDefault="00F4524B" w:rsidP="00F4524B">
      <w:r>
        <w:t xml:space="preserve">To define a workflow, first add one or more action groups by clicking </w:t>
      </w:r>
      <w:r w:rsidRPr="00E602E4">
        <w:rPr>
          <w:b/>
        </w:rPr>
        <w:t>Add</w:t>
      </w:r>
      <w:r>
        <w:t xml:space="preserve"> </w:t>
      </w:r>
      <w:r>
        <w:rPr>
          <w:b/>
        </w:rPr>
        <w:t>Action Group</w:t>
      </w:r>
      <w:r>
        <w:t xml:space="preserve">. </w:t>
      </w:r>
    </w:p>
    <w:p w14:paraId="2E904878" w14:textId="77777777" w:rsidR="00F4524B" w:rsidRDefault="00F4524B" w:rsidP="00F4524B">
      <w:r>
        <w:t>Enter a group name and display name.</w:t>
      </w:r>
    </w:p>
    <w:p w14:paraId="7038E00F" w14:textId="77777777" w:rsidR="00F4524B" w:rsidRDefault="00F4524B" w:rsidP="00F4524B">
      <w:r>
        <w:t>Click “Send requests to clinical system on completio</w:t>
      </w:r>
      <w:r w:rsidRPr="00261AD5">
        <w:t>n” to display a screen on completion of this action group to allow a GP practice system to collect XML based request details from Ideagen OCM to enter onto the GP record.</w:t>
      </w:r>
    </w:p>
    <w:p w14:paraId="50F88FB1" w14:textId="77777777" w:rsidR="00F4524B" w:rsidRDefault="00F4524B" w:rsidP="00F4524B">
      <w:r>
        <w:t xml:space="preserve">Tick “Auto Process” to automatically display the action or tick “Execute Individually” to </w:t>
      </w:r>
      <w:r w:rsidRPr="00261AD5">
        <w:t>display a button to allow users to select which action to carry out.</w:t>
      </w:r>
    </w:p>
    <w:p w14:paraId="6AAD5709" w14:textId="77777777" w:rsidR="00F4524B" w:rsidRDefault="00F4524B" w:rsidP="00F4524B">
      <w:r>
        <w:t xml:space="preserve">Click </w:t>
      </w:r>
      <w:r>
        <w:rPr>
          <w:b/>
        </w:rPr>
        <w:t>Set</w:t>
      </w:r>
      <w:r>
        <w:t xml:space="preserve"> next to “Request Statuses” to configure the status that this action group will be available.</w:t>
      </w:r>
    </w:p>
    <w:p w14:paraId="16F0D707" w14:textId="77777777" w:rsidR="00F4524B" w:rsidRDefault="00F4524B" w:rsidP="00F4524B">
      <w:r>
        <w:t xml:space="preserve">Click </w:t>
      </w:r>
      <w:r>
        <w:rPr>
          <w:b/>
        </w:rPr>
        <w:t>Set</w:t>
      </w:r>
      <w:r>
        <w:t xml:space="preserve"> next to “Locations” to configure the locations for which this action group will be available.</w:t>
      </w:r>
    </w:p>
    <w:p w14:paraId="3075EA75" w14:textId="77777777" w:rsidR="00F4524B" w:rsidRDefault="00F4524B" w:rsidP="00F4524B">
      <w:r>
        <w:t xml:space="preserve">Click </w:t>
      </w:r>
      <w:r>
        <w:rPr>
          <w:b/>
        </w:rPr>
        <w:t>Set</w:t>
      </w:r>
      <w:r>
        <w:t xml:space="preserve"> next to “Location Groups” to configure the groups of locations for which this action group will be available.</w:t>
      </w:r>
    </w:p>
    <w:p w14:paraId="36B045D9" w14:textId="77777777" w:rsidR="00F4524B" w:rsidRDefault="00F4524B" w:rsidP="00F4524B">
      <w:r>
        <w:t xml:space="preserve">Click </w:t>
      </w:r>
      <w:r>
        <w:rPr>
          <w:b/>
        </w:rPr>
        <w:t>Set</w:t>
      </w:r>
      <w:r>
        <w:t xml:space="preserve"> next to “User Types” to configure the user types for which this action group will be available.</w:t>
      </w:r>
    </w:p>
    <w:p w14:paraId="23746A47" w14:textId="77777777" w:rsidR="00F4524B" w:rsidRDefault="00F4524B" w:rsidP="00F4524B">
      <w:r>
        <w:t xml:space="preserve">Click </w:t>
      </w:r>
      <w:r>
        <w:rPr>
          <w:b/>
        </w:rPr>
        <w:t>Set</w:t>
      </w:r>
      <w:r>
        <w:t xml:space="preserve"> next to “Request Split Options” to configure requests to be split into sub requests.</w:t>
      </w:r>
    </w:p>
    <w:p w14:paraId="441DF478" w14:textId="77777777" w:rsidR="00F4524B" w:rsidRDefault="00F4524B" w:rsidP="00F4524B">
      <w:r>
        <w:rPr>
          <w:noProof/>
          <w:lang w:eastAsia="en-GB"/>
        </w:rPr>
        <w:drawing>
          <wp:anchor distT="0" distB="0" distL="114300" distR="114300" simplePos="0" relativeHeight="251784192" behindDoc="0" locked="0" layoutInCell="1" allowOverlap="1" wp14:anchorId="7CAE7BF1" wp14:editId="4CD5B4B3">
            <wp:simplePos x="0" y="0"/>
            <wp:positionH relativeFrom="margin">
              <wp:align>left</wp:align>
            </wp:positionH>
            <wp:positionV relativeFrom="paragraph">
              <wp:posOffset>0</wp:posOffset>
            </wp:positionV>
            <wp:extent cx="3600000" cy="1755519"/>
            <wp:effectExtent l="0" t="0" r="635" b="0"/>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00000" cy="17555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86ECB" w14:textId="77777777" w:rsidR="00F4524B" w:rsidRDefault="00F4524B" w:rsidP="00F4524B">
      <w:r>
        <w:rPr>
          <w:noProof/>
          <w:lang w:eastAsia="en-GB"/>
        </w:rPr>
        <w:drawing>
          <wp:anchor distT="0" distB="0" distL="114300" distR="114300" simplePos="0" relativeHeight="251785216" behindDoc="0" locked="0" layoutInCell="1" allowOverlap="1" wp14:anchorId="3D822373" wp14:editId="4496C63F">
            <wp:simplePos x="0" y="0"/>
            <wp:positionH relativeFrom="margin">
              <wp:align>left</wp:align>
            </wp:positionH>
            <wp:positionV relativeFrom="paragraph">
              <wp:posOffset>447040</wp:posOffset>
            </wp:positionV>
            <wp:extent cx="3600000" cy="1626036"/>
            <wp:effectExtent l="0" t="0" r="635" b="0"/>
            <wp:wrapTopAndBottom/>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00000" cy="1626036"/>
                    </a:xfrm>
                    <a:prstGeom prst="rect">
                      <a:avLst/>
                    </a:prstGeom>
                    <a:noFill/>
                    <a:ln>
                      <a:noFill/>
                    </a:ln>
                  </pic:spPr>
                </pic:pic>
              </a:graphicData>
            </a:graphic>
            <wp14:sizeRelH relativeFrom="margin">
              <wp14:pctWidth>0</wp14:pctWidth>
            </wp14:sizeRelH>
            <wp14:sizeRelV relativeFrom="margin">
              <wp14:pctHeight>0</wp14:pctHeight>
            </wp14:sizeRelV>
          </wp:anchor>
        </w:drawing>
      </w:r>
      <w:r>
        <w:t>Tick “Split Requests” to enable splitting and select how to split (by discipline, specimen type, specimen site and/or sample containers)</w:t>
      </w:r>
    </w:p>
    <w:p w14:paraId="2BFF3B5D" w14:textId="77777777" w:rsidR="00F4524B" w:rsidRDefault="00F4524B" w:rsidP="00F4524B"/>
    <w:p w14:paraId="79951B8C" w14:textId="77777777" w:rsidR="00F4524B" w:rsidRDefault="00F4524B" w:rsidP="00F4524B">
      <w:r w:rsidRPr="00261AD5">
        <w:rPr>
          <w:i/>
        </w:rPr>
        <w:t>Note – App</w:t>
      </w:r>
      <w:r>
        <w:rPr>
          <w:i/>
        </w:rPr>
        <w:t xml:space="preserve">ointment, </w:t>
      </w:r>
      <w:r w:rsidRPr="00261AD5">
        <w:rPr>
          <w:i/>
        </w:rPr>
        <w:t xml:space="preserve">Domiciliary </w:t>
      </w:r>
      <w:r>
        <w:rPr>
          <w:i/>
        </w:rPr>
        <w:t xml:space="preserve">and Split by Lab Number </w:t>
      </w:r>
      <w:r w:rsidRPr="00261AD5">
        <w:rPr>
          <w:i/>
        </w:rPr>
        <w:t>are obsolete – do not use</w:t>
      </w:r>
      <w:r>
        <w:rPr>
          <w:i/>
        </w:rPr>
        <w:t>.</w:t>
      </w:r>
    </w:p>
    <w:p w14:paraId="684ED5F9" w14:textId="77777777" w:rsidR="00F4524B" w:rsidRDefault="00F4524B" w:rsidP="00F4524B">
      <w:r>
        <w:t>Add one or more actions from the list to the action group. Available actions:</w:t>
      </w:r>
    </w:p>
    <w:p w14:paraId="3373A513" w14:textId="77777777" w:rsidR="00F4524B" w:rsidRDefault="00F4524B" w:rsidP="00F4524B">
      <w:pPr>
        <w:pStyle w:val="Bullet"/>
      </w:pPr>
      <w:r>
        <w:t>Ask Request Question – prompt the user to answer a question (defined in “Test Questions”)</w:t>
      </w:r>
    </w:p>
    <w:p w14:paraId="769087CA" w14:textId="77777777" w:rsidR="00F4524B" w:rsidRDefault="00F4524B" w:rsidP="00F4524B">
      <w:pPr>
        <w:pStyle w:val="Bullet"/>
      </w:pPr>
      <w:r>
        <w:t>Assign Lab Number – assign a lab number from the range defined in “Specimen Numbers”</w:t>
      </w:r>
    </w:p>
    <w:p w14:paraId="21B651F0" w14:textId="77777777" w:rsidR="00F4524B" w:rsidRPr="00261AD5" w:rsidRDefault="00F4524B" w:rsidP="00F4524B">
      <w:pPr>
        <w:pStyle w:val="Bullet"/>
      </w:pPr>
      <w:r w:rsidRPr="00261AD5">
        <w:rPr>
          <w:noProof/>
          <w:lang w:eastAsia="en-GB"/>
        </w:rPr>
        <w:drawing>
          <wp:anchor distT="0" distB="0" distL="114300" distR="114300" simplePos="0" relativeHeight="251796480" behindDoc="0" locked="0" layoutInCell="1" allowOverlap="1" wp14:anchorId="67404610" wp14:editId="27CCB239">
            <wp:simplePos x="0" y="0"/>
            <wp:positionH relativeFrom="margin">
              <wp:align>left</wp:align>
            </wp:positionH>
            <wp:positionV relativeFrom="paragraph">
              <wp:posOffset>621030</wp:posOffset>
            </wp:positionV>
            <wp:extent cx="4663440" cy="1463040"/>
            <wp:effectExtent l="0" t="0" r="3810" b="3810"/>
            <wp:wrapTopAndBottom/>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63440" cy="1463040"/>
                    </a:xfrm>
                    <a:prstGeom prst="rect">
                      <a:avLst/>
                    </a:prstGeom>
                    <a:noFill/>
                    <a:ln>
                      <a:noFill/>
                    </a:ln>
                  </pic:spPr>
                </pic:pic>
              </a:graphicData>
            </a:graphic>
          </wp:anchor>
        </w:drawing>
      </w:r>
      <w:r>
        <w:t xml:space="preserve">Audit </w:t>
      </w:r>
      <w:r w:rsidRPr="00261AD5">
        <w:t xml:space="preserve">Request Print - </w:t>
      </w:r>
      <w:r>
        <w:t>when printed from the</w:t>
      </w:r>
      <w:r w:rsidRPr="0090602A">
        <w:t xml:space="preserve"> </w:t>
      </w:r>
      <w:r>
        <w:t xml:space="preserve">Phlebotomy, Radiology or Cardiology Printing screen, this option causes details to </w:t>
      </w:r>
      <w:proofErr w:type="gramStart"/>
      <w:r>
        <w:t>captured</w:t>
      </w:r>
      <w:proofErr w:type="gramEnd"/>
      <w:r>
        <w:t xml:space="preserve"> for display when the user clicks the </w:t>
      </w:r>
      <w:r>
        <w:rPr>
          <w:b/>
        </w:rPr>
        <w:t xml:space="preserve">Audit </w:t>
      </w:r>
      <w:r>
        <w:t>button on those screens.</w:t>
      </w:r>
    </w:p>
    <w:p w14:paraId="6A7219E9" w14:textId="77777777" w:rsidR="00F4524B" w:rsidRPr="00261AD5" w:rsidRDefault="00F4524B" w:rsidP="00F4524B">
      <w:pPr>
        <w:pStyle w:val="Bullet"/>
        <w:numPr>
          <w:ilvl w:val="0"/>
          <w:numId w:val="0"/>
        </w:numPr>
      </w:pPr>
    </w:p>
    <w:p w14:paraId="3658E28D" w14:textId="77777777" w:rsidR="00F4524B" w:rsidRDefault="00F4524B" w:rsidP="00F4524B">
      <w:pPr>
        <w:pStyle w:val="Bullet"/>
      </w:pPr>
      <w:r w:rsidRPr="00261AD5">
        <w:t>Check Request Question</w:t>
      </w:r>
      <w:r>
        <w:t xml:space="preserve"> Answer – check the answer to a system question from the submitted order</w:t>
      </w:r>
    </w:p>
    <w:p w14:paraId="0AF80C13" w14:textId="77777777" w:rsidR="00F4524B" w:rsidRDefault="00F4524B" w:rsidP="00F4524B">
      <w:pPr>
        <w:pStyle w:val="Bullet"/>
      </w:pPr>
      <w:r>
        <w:t>Confirm - display a configurable confirmation box with configurable text. If multiple requests are being processed, the request numbers are listed so the user can tick which requests they are providing the confirmation for.</w:t>
      </w:r>
    </w:p>
    <w:p w14:paraId="68F3E800" w14:textId="77777777" w:rsidR="00F4524B" w:rsidRDefault="00F4524B" w:rsidP="00F4524B">
      <w:pPr>
        <w:pStyle w:val="Bullet"/>
        <w:numPr>
          <w:ilvl w:val="0"/>
          <w:numId w:val="0"/>
        </w:numPr>
      </w:pPr>
      <w:r>
        <w:rPr>
          <w:noProof/>
          <w:lang w:eastAsia="en-GB"/>
        </w:rPr>
        <w:drawing>
          <wp:anchor distT="0" distB="0" distL="114300" distR="114300" simplePos="0" relativeHeight="251797504" behindDoc="0" locked="0" layoutInCell="1" allowOverlap="1" wp14:anchorId="72DE0973" wp14:editId="4B1D6B53">
            <wp:simplePos x="0" y="0"/>
            <wp:positionH relativeFrom="column">
              <wp:posOffset>3810</wp:posOffset>
            </wp:positionH>
            <wp:positionV relativeFrom="paragraph">
              <wp:posOffset>0</wp:posOffset>
            </wp:positionV>
            <wp:extent cx="3876675" cy="1533525"/>
            <wp:effectExtent l="0" t="0" r="9525" b="9525"/>
            <wp:wrapTopAndBottom/>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3876675" cy="1533525"/>
                    </a:xfrm>
                    <a:prstGeom prst="rect">
                      <a:avLst/>
                    </a:prstGeom>
                  </pic:spPr>
                </pic:pic>
              </a:graphicData>
            </a:graphic>
          </wp:anchor>
        </w:drawing>
      </w:r>
    </w:p>
    <w:p w14:paraId="7018438E" w14:textId="77777777" w:rsidR="00F4524B" w:rsidRDefault="00F4524B" w:rsidP="00F4524B">
      <w:pPr>
        <w:pStyle w:val="Bullet"/>
      </w:pPr>
      <w:r>
        <w:t>Lock Request – sets a stage in the workflow where the original request can no longer be modified.</w:t>
      </w:r>
    </w:p>
    <w:p w14:paraId="6DE48C94" w14:textId="77777777" w:rsidR="00F4524B" w:rsidRDefault="00F4524B" w:rsidP="00F4524B">
      <w:pPr>
        <w:pStyle w:val="Bullet"/>
      </w:pPr>
      <w:r>
        <w:t>Mark as Printed – sets the printed flag to true.</w:t>
      </w:r>
    </w:p>
    <w:p w14:paraId="73F1FC7A" w14:textId="77777777" w:rsidR="00F4524B" w:rsidRDefault="00F4524B" w:rsidP="00F4524B">
      <w:pPr>
        <w:pStyle w:val="Bullet"/>
      </w:pPr>
      <w:r>
        <w:t>Mark for Home – sets the home flag to true.</w:t>
      </w:r>
    </w:p>
    <w:p w14:paraId="256FD81F" w14:textId="77777777" w:rsidR="00F4524B" w:rsidRDefault="00F4524B" w:rsidP="00F4524B">
      <w:pPr>
        <w:pStyle w:val="Bullet"/>
      </w:pPr>
      <w:r>
        <w:t>Print Form – prints a form based on the request discipline and type.</w:t>
      </w:r>
    </w:p>
    <w:p w14:paraId="4EC2E438" w14:textId="77777777" w:rsidR="00F4524B" w:rsidRPr="000472C2" w:rsidRDefault="00F4524B" w:rsidP="00F4524B">
      <w:pPr>
        <w:pStyle w:val="Bullet"/>
        <w:numPr>
          <w:ilvl w:val="0"/>
          <w:numId w:val="0"/>
        </w:numPr>
        <w:rPr>
          <w:i/>
        </w:rPr>
      </w:pPr>
      <w:r w:rsidRPr="000472C2">
        <w:rPr>
          <w:i/>
        </w:rPr>
        <w:t>Note – form</w:t>
      </w:r>
      <w:r>
        <w:rPr>
          <w:i/>
        </w:rPr>
        <w:t xml:space="preserve"> layouts</w:t>
      </w:r>
      <w:r w:rsidRPr="000472C2">
        <w:rPr>
          <w:i/>
        </w:rPr>
        <w:t xml:space="preserve"> are currently hard coded and can only be updated by Ideagen Support.</w:t>
      </w:r>
    </w:p>
    <w:p w14:paraId="25BA12B6" w14:textId="77777777" w:rsidR="00F4524B" w:rsidRDefault="00F4524B" w:rsidP="00F4524B">
      <w:pPr>
        <w:pStyle w:val="Bullet"/>
      </w:pPr>
      <w:r>
        <w:t>Repeat Request – displays number of repeating requests and interval selection fields to automatically generate the correct number of future request at the selected frequency.</w:t>
      </w:r>
    </w:p>
    <w:p w14:paraId="6E6C85D7" w14:textId="77777777" w:rsidR="00F4524B" w:rsidRPr="009F7B6D" w:rsidRDefault="00F4524B" w:rsidP="00F4524B">
      <w:pPr>
        <w:pStyle w:val="Bullet"/>
        <w:numPr>
          <w:ilvl w:val="0"/>
          <w:numId w:val="0"/>
        </w:numPr>
        <w:rPr>
          <w:i/>
        </w:rPr>
      </w:pPr>
      <w:r w:rsidRPr="009F7B6D">
        <w:rPr>
          <w:i/>
        </w:rPr>
        <w:t>Note - to use the repeating test functionality, the action group must have the “Earliest Collection Date” system question added.</w:t>
      </w:r>
    </w:p>
    <w:p w14:paraId="54576C03" w14:textId="77777777" w:rsidR="00F4524B" w:rsidRDefault="00F4524B" w:rsidP="00F4524B">
      <w:pPr>
        <w:pStyle w:val="Bullet"/>
      </w:pPr>
      <w:r>
        <w:t>Set Request Status – updates the request status. The status is also used to trigger additional action groups.</w:t>
      </w:r>
    </w:p>
    <w:p w14:paraId="38D77FF0" w14:textId="77777777" w:rsidR="00F4524B" w:rsidRDefault="00F4524B" w:rsidP="00F4524B">
      <w:pPr>
        <w:pStyle w:val="Bullet"/>
        <w:numPr>
          <w:ilvl w:val="0"/>
          <w:numId w:val="0"/>
        </w:numPr>
      </w:pPr>
      <w:r>
        <w:t xml:space="preserve">Select the status and click </w:t>
      </w:r>
      <w:r w:rsidRPr="00F27090">
        <w:rPr>
          <w:b/>
        </w:rPr>
        <w:t>OK</w:t>
      </w:r>
      <w:r>
        <w:t>.</w:t>
      </w:r>
    </w:p>
    <w:p w14:paraId="3E53F3A7" w14:textId="77777777" w:rsidR="00F4524B" w:rsidRDefault="00F4524B" w:rsidP="00F4524B">
      <w:pPr>
        <w:pStyle w:val="Bullet"/>
        <w:numPr>
          <w:ilvl w:val="0"/>
          <w:numId w:val="0"/>
        </w:numPr>
      </w:pPr>
      <w:r>
        <w:rPr>
          <w:noProof/>
          <w:lang w:eastAsia="en-GB"/>
        </w:rPr>
        <w:drawing>
          <wp:anchor distT="0" distB="0" distL="114300" distR="114300" simplePos="0" relativeHeight="251787264" behindDoc="0" locked="0" layoutInCell="1" allowOverlap="1" wp14:anchorId="42AB3461" wp14:editId="3D05564A">
            <wp:simplePos x="0" y="0"/>
            <wp:positionH relativeFrom="margin">
              <wp:align>left</wp:align>
            </wp:positionH>
            <wp:positionV relativeFrom="paragraph">
              <wp:posOffset>576</wp:posOffset>
            </wp:positionV>
            <wp:extent cx="3886200" cy="1438275"/>
            <wp:effectExtent l="0" t="0" r="0" b="9525"/>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886200" cy="1438275"/>
                    </a:xfrm>
                    <a:prstGeom prst="rect">
                      <a:avLst/>
                    </a:prstGeom>
                  </pic:spPr>
                </pic:pic>
              </a:graphicData>
            </a:graphic>
          </wp:anchor>
        </w:drawing>
      </w:r>
    </w:p>
    <w:p w14:paraId="35B722DD" w14:textId="77777777" w:rsidR="00F4524B" w:rsidRDefault="00F4524B" w:rsidP="00F4524B">
      <w:pPr>
        <w:pStyle w:val="Bullet"/>
      </w:pPr>
      <w:r>
        <w:t>Show and Print Sample Labels - prints labels based on the request discipline and type.</w:t>
      </w:r>
    </w:p>
    <w:p w14:paraId="4DC13FEB" w14:textId="77777777" w:rsidR="00F4524B" w:rsidRPr="000472C2" w:rsidRDefault="00F4524B" w:rsidP="00F4524B">
      <w:pPr>
        <w:pStyle w:val="Bullet"/>
        <w:numPr>
          <w:ilvl w:val="0"/>
          <w:numId w:val="0"/>
        </w:numPr>
        <w:rPr>
          <w:i/>
        </w:rPr>
      </w:pPr>
      <w:r w:rsidRPr="000472C2">
        <w:rPr>
          <w:i/>
        </w:rPr>
        <w:t xml:space="preserve">Note – </w:t>
      </w:r>
      <w:r>
        <w:rPr>
          <w:i/>
        </w:rPr>
        <w:t>label layouts</w:t>
      </w:r>
      <w:r w:rsidRPr="000472C2">
        <w:rPr>
          <w:i/>
        </w:rPr>
        <w:t xml:space="preserve"> are currently hard coded and can only be updated by Ideagen Support.</w:t>
      </w:r>
    </w:p>
    <w:p w14:paraId="09BDE6BA" w14:textId="77777777" w:rsidR="00F4524B" w:rsidRDefault="00F4524B" w:rsidP="00F4524B">
      <w:pPr>
        <w:pStyle w:val="Bullet"/>
      </w:pPr>
      <w:r>
        <w:t xml:space="preserve"> Test Guidance - displays test guidance added for a </w:t>
      </w:r>
      <w:proofErr w:type="gramStart"/>
      <w:r>
        <w:t>particular test</w:t>
      </w:r>
      <w:proofErr w:type="gramEnd"/>
      <w:r>
        <w:t xml:space="preserve"> at the configured stage in the workflow.</w:t>
      </w:r>
    </w:p>
    <w:p w14:paraId="55492491" w14:textId="77777777" w:rsidR="00F4524B" w:rsidRDefault="00F4524B" w:rsidP="00F4524B">
      <w:pPr>
        <w:pStyle w:val="Bullet"/>
        <w:numPr>
          <w:ilvl w:val="0"/>
          <w:numId w:val="0"/>
        </w:numPr>
      </w:pPr>
    </w:p>
    <w:p w14:paraId="720CB4F3" w14:textId="77777777" w:rsidR="00F4524B" w:rsidRDefault="00F4524B" w:rsidP="00F4524B">
      <w:pPr>
        <w:pStyle w:val="Bullet"/>
        <w:numPr>
          <w:ilvl w:val="0"/>
          <w:numId w:val="0"/>
        </w:numPr>
        <w:rPr>
          <w:noProof/>
          <w:lang w:eastAsia="en-GB"/>
        </w:rPr>
      </w:pPr>
    </w:p>
    <w:p w14:paraId="6C86CC28" w14:textId="77777777" w:rsidR="00F4524B" w:rsidRDefault="00F4524B" w:rsidP="00F4524B">
      <w:pPr>
        <w:pStyle w:val="Bullet"/>
        <w:numPr>
          <w:ilvl w:val="0"/>
          <w:numId w:val="0"/>
        </w:numPr>
        <w:rPr>
          <w:noProof/>
          <w:lang w:eastAsia="en-GB"/>
        </w:rPr>
      </w:pPr>
    </w:p>
    <w:p w14:paraId="0A52FA5E" w14:textId="77777777" w:rsidR="00F4524B" w:rsidRDefault="00F4524B" w:rsidP="00F4524B">
      <w:pPr>
        <w:pStyle w:val="Bullet"/>
        <w:numPr>
          <w:ilvl w:val="0"/>
          <w:numId w:val="0"/>
        </w:numPr>
        <w:rPr>
          <w:noProof/>
          <w:lang w:eastAsia="en-GB"/>
        </w:rPr>
      </w:pPr>
      <w:r>
        <w:rPr>
          <w:noProof/>
          <w:lang w:eastAsia="en-GB"/>
        </w:rPr>
        <w:drawing>
          <wp:anchor distT="0" distB="0" distL="114300" distR="114300" simplePos="0" relativeHeight="251798528" behindDoc="0" locked="0" layoutInCell="1" allowOverlap="1" wp14:anchorId="10CC21B0" wp14:editId="02351763">
            <wp:simplePos x="0" y="0"/>
            <wp:positionH relativeFrom="margin">
              <wp:align>left</wp:align>
            </wp:positionH>
            <wp:positionV relativeFrom="paragraph">
              <wp:posOffset>0</wp:posOffset>
            </wp:positionV>
            <wp:extent cx="6120130" cy="1614170"/>
            <wp:effectExtent l="0" t="0" r="0" b="508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6120130" cy="1614170"/>
                    </a:xfrm>
                    <a:prstGeom prst="rect">
                      <a:avLst/>
                    </a:prstGeom>
                  </pic:spPr>
                </pic:pic>
              </a:graphicData>
            </a:graphic>
          </wp:anchor>
        </w:drawing>
      </w:r>
    </w:p>
    <w:p w14:paraId="2C5BA7EA" w14:textId="77777777" w:rsidR="00F4524B" w:rsidRPr="00F27090" w:rsidRDefault="00F4524B" w:rsidP="00F4524B">
      <w:pPr>
        <w:pStyle w:val="Bullet"/>
        <w:numPr>
          <w:ilvl w:val="0"/>
          <w:numId w:val="0"/>
        </w:numPr>
        <w:rPr>
          <w:noProof/>
          <w:lang w:eastAsia="en-GB"/>
        </w:rPr>
      </w:pPr>
      <w:r>
        <w:rPr>
          <w:noProof/>
          <w:lang w:eastAsia="en-GB"/>
        </w:rPr>
        <w:drawing>
          <wp:anchor distT="0" distB="0" distL="114300" distR="114300" simplePos="0" relativeHeight="251786240" behindDoc="0" locked="0" layoutInCell="1" allowOverlap="1" wp14:anchorId="49CED827" wp14:editId="1F4729F0">
            <wp:simplePos x="0" y="0"/>
            <wp:positionH relativeFrom="margin">
              <wp:align>left</wp:align>
            </wp:positionH>
            <wp:positionV relativeFrom="paragraph">
              <wp:posOffset>360325</wp:posOffset>
            </wp:positionV>
            <wp:extent cx="3600000" cy="1332353"/>
            <wp:effectExtent l="0" t="0" r="635" b="127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3600000" cy="13323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Select whether the guidance is for the Patient or Requestor and click </w:t>
      </w:r>
      <w:r>
        <w:rPr>
          <w:b/>
          <w:noProof/>
          <w:lang w:eastAsia="en-GB"/>
        </w:rPr>
        <w:t>OK</w:t>
      </w:r>
      <w:r>
        <w:rPr>
          <w:noProof/>
          <w:lang w:eastAsia="en-GB"/>
        </w:rPr>
        <w:t>.</w:t>
      </w:r>
    </w:p>
    <w:p w14:paraId="53458596" w14:textId="77777777" w:rsidR="00F4524B" w:rsidRDefault="00F4524B" w:rsidP="00F4524B">
      <w:pPr>
        <w:pStyle w:val="Bullet"/>
        <w:numPr>
          <w:ilvl w:val="0"/>
          <w:numId w:val="0"/>
        </w:numPr>
      </w:pPr>
    </w:p>
    <w:p w14:paraId="2D22B392" w14:textId="77777777" w:rsidR="00F4524B" w:rsidRDefault="00F4524B" w:rsidP="00F4524B">
      <w:pPr>
        <w:pStyle w:val="Bullet"/>
      </w:pPr>
      <w:r>
        <w:rPr>
          <w:noProof/>
          <w:lang w:eastAsia="en-GB"/>
        </w:rPr>
        <w:drawing>
          <wp:anchor distT="0" distB="0" distL="114300" distR="114300" simplePos="0" relativeHeight="251781120" behindDoc="0" locked="0" layoutInCell="1" allowOverlap="1" wp14:anchorId="08209789" wp14:editId="656210D9">
            <wp:simplePos x="0" y="0"/>
            <wp:positionH relativeFrom="margin">
              <wp:align>left</wp:align>
            </wp:positionH>
            <wp:positionV relativeFrom="paragraph">
              <wp:posOffset>631825</wp:posOffset>
            </wp:positionV>
            <wp:extent cx="6120130" cy="4754245"/>
            <wp:effectExtent l="0" t="0" r="0" b="8255"/>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6120130" cy="4754245"/>
                    </a:xfrm>
                    <a:prstGeom prst="rect">
                      <a:avLst/>
                    </a:prstGeom>
                  </pic:spPr>
                </pic:pic>
              </a:graphicData>
            </a:graphic>
          </wp:anchor>
        </w:drawing>
      </w:r>
      <w:r>
        <w:t xml:space="preserve">Validate Request – displays a dialog box for a user to enter their username and password. This is used to ensure only appropriate users (doctors) submit radiology requests that may have been completed by a user not </w:t>
      </w:r>
      <w:proofErr w:type="spellStart"/>
      <w:r>
        <w:t>authorised</w:t>
      </w:r>
      <w:proofErr w:type="spellEnd"/>
      <w:r>
        <w:t xml:space="preserve"> to submit according to regulations.</w:t>
      </w:r>
    </w:p>
    <w:p w14:paraId="274FA6FB" w14:textId="77777777" w:rsidR="00F4524B" w:rsidRDefault="00F4524B" w:rsidP="00F4524B"/>
    <w:p w14:paraId="35C5B4D7" w14:textId="77777777" w:rsidR="00F4524B" w:rsidRDefault="00F4524B" w:rsidP="00F4524B">
      <w:r>
        <w:rPr>
          <w:noProof/>
          <w:lang w:eastAsia="en-GB"/>
        </w:rPr>
        <w:drawing>
          <wp:anchor distT="0" distB="0" distL="114300" distR="114300" simplePos="0" relativeHeight="251783168" behindDoc="0" locked="0" layoutInCell="1" allowOverlap="1" wp14:anchorId="7E2D49DE" wp14:editId="2A77BF36">
            <wp:simplePos x="0" y="0"/>
            <wp:positionH relativeFrom="margin">
              <wp:align>left</wp:align>
            </wp:positionH>
            <wp:positionV relativeFrom="paragraph">
              <wp:posOffset>816610</wp:posOffset>
            </wp:positionV>
            <wp:extent cx="2162175" cy="2155190"/>
            <wp:effectExtent l="0" t="0" r="9525" b="0"/>
            <wp:wrapTopAndBottom/>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2162175" cy="2155190"/>
                    </a:xfrm>
                    <a:prstGeom prst="rect">
                      <a:avLst/>
                    </a:prstGeom>
                  </pic:spPr>
                </pic:pic>
              </a:graphicData>
            </a:graphic>
            <wp14:sizeRelH relativeFrom="margin">
              <wp14:pctWidth>0</wp14:pctWidth>
            </wp14:sizeRelH>
            <wp14:sizeRelV relativeFrom="margin">
              <wp14:pctHeight>0</wp14:pctHeight>
            </wp14:sizeRelV>
          </wp:anchor>
        </w:drawing>
      </w:r>
      <w:r>
        <w:t>Where questions are added using the “Ask Request Question” option that have predefined responses, for example, Boolean, single or multi select, it is possible to add follow up questions based on the response by dragging and dropping the question over the response that should trigger the follow up question to be displayed.</w:t>
      </w:r>
    </w:p>
    <w:p w14:paraId="7CB764C8" w14:textId="77777777" w:rsidR="00F4524B" w:rsidRDefault="00F4524B" w:rsidP="00F4524B"/>
    <w:p w14:paraId="22A25434" w14:textId="77777777" w:rsidR="00F4524B" w:rsidRDefault="00F4524B" w:rsidP="00F4524B">
      <w:r>
        <w:t xml:space="preserve">Select an action group and click </w:t>
      </w:r>
      <w:r>
        <w:rPr>
          <w:b/>
        </w:rPr>
        <w:t>Edit</w:t>
      </w:r>
      <w:r>
        <w:t xml:space="preserve"> to edit or </w:t>
      </w:r>
      <w:r>
        <w:rPr>
          <w:b/>
        </w:rPr>
        <w:t>Delete</w:t>
      </w:r>
      <w:r>
        <w:t xml:space="preserve"> to delete.</w:t>
      </w:r>
    </w:p>
    <w:p w14:paraId="488518FF" w14:textId="77777777" w:rsidR="00F4524B" w:rsidRDefault="00F4524B" w:rsidP="00F4524B">
      <w:pPr>
        <w:pStyle w:val="Heading2"/>
      </w:pPr>
      <w:bookmarkStart w:id="166" w:name="_Toc471986884"/>
      <w:bookmarkStart w:id="167" w:name="_Toc534191849"/>
      <w:r>
        <w:t>Request Configuration Import/Export</w:t>
      </w:r>
      <w:bookmarkEnd w:id="166"/>
      <w:bookmarkEnd w:id="167"/>
    </w:p>
    <w:p w14:paraId="351CBAC4" w14:textId="77777777" w:rsidR="00F4524B" w:rsidRDefault="00F4524B" w:rsidP="00F4524B">
      <w:r>
        <w:t xml:space="preserve">To import request questions and process actions, click </w:t>
      </w:r>
      <w:r>
        <w:rPr>
          <w:b/>
        </w:rPr>
        <w:t>Browse</w:t>
      </w:r>
      <w:r>
        <w:t xml:space="preserve">, select the appropriate XML file, and click </w:t>
      </w:r>
      <w:r>
        <w:rPr>
          <w:b/>
        </w:rPr>
        <w:t>Import</w:t>
      </w:r>
      <w:r>
        <w:t>.</w:t>
      </w:r>
    </w:p>
    <w:p w14:paraId="2A35B9A9" w14:textId="77777777" w:rsidR="00F4524B" w:rsidRPr="00746E27" w:rsidRDefault="00F4524B" w:rsidP="00F4524B">
      <w:r>
        <w:t xml:space="preserve">To export request questions and process actions, click </w:t>
      </w:r>
      <w:r>
        <w:rPr>
          <w:b/>
        </w:rPr>
        <w:t>Export</w:t>
      </w:r>
      <w:r>
        <w:t xml:space="preserve"> and select a location to save the XML file.</w:t>
      </w:r>
      <w:r>
        <w:rPr>
          <w:noProof/>
          <w:lang w:eastAsia="en-GB"/>
        </w:rPr>
        <w:drawing>
          <wp:anchor distT="0" distB="0" distL="114300" distR="114300" simplePos="0" relativeHeight="251780096" behindDoc="0" locked="0" layoutInCell="1" allowOverlap="1" wp14:anchorId="4EEF544E" wp14:editId="4E821E6F">
            <wp:simplePos x="0" y="0"/>
            <wp:positionH relativeFrom="margin">
              <wp:align>left</wp:align>
            </wp:positionH>
            <wp:positionV relativeFrom="paragraph">
              <wp:posOffset>314960</wp:posOffset>
            </wp:positionV>
            <wp:extent cx="6120130" cy="1302385"/>
            <wp:effectExtent l="0" t="0" r="0" b="0"/>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6120130" cy="1302385"/>
                    </a:xfrm>
                    <a:prstGeom prst="rect">
                      <a:avLst/>
                    </a:prstGeom>
                  </pic:spPr>
                </pic:pic>
              </a:graphicData>
            </a:graphic>
          </wp:anchor>
        </w:drawing>
      </w:r>
    </w:p>
    <w:p w14:paraId="6A2054AB" w14:textId="77777777" w:rsidR="00F4524B" w:rsidRDefault="00F4524B" w:rsidP="00F4524B"/>
    <w:p w14:paraId="5E2BCF59" w14:textId="77777777" w:rsidR="00F4524B" w:rsidRDefault="00F4524B">
      <w:pPr>
        <w:spacing w:after="160" w:line="259" w:lineRule="auto"/>
        <w:rPr>
          <w:rFonts w:ascii="Roboto Black" w:eastAsiaTheme="majorEastAsia" w:hAnsi="Roboto Black" w:cstheme="majorBidi"/>
          <w:color w:val="023649"/>
          <w:sz w:val="52"/>
          <w:szCs w:val="32"/>
        </w:rPr>
      </w:pPr>
      <w:bookmarkStart w:id="168" w:name="_Toc471986885"/>
      <w:r>
        <w:br w:type="page"/>
      </w:r>
    </w:p>
    <w:p w14:paraId="755D20E0" w14:textId="4B823B5A" w:rsidR="00F4524B" w:rsidRDefault="00F4524B" w:rsidP="00F4524B">
      <w:pPr>
        <w:pStyle w:val="Heading1"/>
      </w:pPr>
      <w:bookmarkStart w:id="169" w:name="_Toc534191850"/>
      <w:r>
        <w:t>Print Settings</w:t>
      </w:r>
      <w:bookmarkEnd w:id="168"/>
      <w:bookmarkEnd w:id="169"/>
    </w:p>
    <w:p w14:paraId="10C31BC7" w14:textId="77777777" w:rsidR="00F4524B" w:rsidRDefault="00F4524B" w:rsidP="00F4524B">
      <w:r>
        <w:t xml:space="preserve">When a user generates a request within Ideagen OCM, it only exists within the system as an electronic request. It is possible to configure requests to be printed on a physical request form or labels to be attached to the specimen. </w:t>
      </w:r>
    </w:p>
    <w:p w14:paraId="280D5213" w14:textId="77777777" w:rsidR="00F4524B" w:rsidRDefault="00F4524B" w:rsidP="00F4524B">
      <w:r>
        <w:t>Physical request forms may include one or more pre-cut labels to attach to sample tubes/containers. This type of stationary is loaded into the printer in the same way as normal paper. Request details are printed on the form, and barcodes printed on the peel off labels.</w:t>
      </w:r>
    </w:p>
    <w:p w14:paraId="22125FE5" w14:textId="77777777" w:rsidR="00F4524B" w:rsidRDefault="00F4524B" w:rsidP="00F4524B">
      <w:r>
        <w:t>Ideagen OCM provides two options for printing forms:</w:t>
      </w:r>
    </w:p>
    <w:p w14:paraId="35F5A87D" w14:textId="77777777" w:rsidR="00F4524B" w:rsidRDefault="00F4524B" w:rsidP="00F4524B">
      <w:pPr>
        <w:pStyle w:val="Bullet"/>
      </w:pPr>
      <w:r>
        <w:t>Normal Internet Explorer printing</w:t>
      </w:r>
    </w:p>
    <w:p w14:paraId="2C4D8426" w14:textId="77777777" w:rsidR="00F4524B" w:rsidRDefault="00F4524B" w:rsidP="00F4524B">
      <w:pPr>
        <w:pStyle w:val="Bullet"/>
      </w:pPr>
      <w:r>
        <w:t>Advanced printing</w:t>
      </w:r>
    </w:p>
    <w:p w14:paraId="34D37D3F" w14:textId="77777777" w:rsidR="00F4524B" w:rsidRDefault="00F4524B" w:rsidP="00F4524B">
      <w:r>
        <w:t>Advance printing is recommended as it gives better control over the printout position and involves less steps to print a form.</w:t>
      </w:r>
    </w:p>
    <w:p w14:paraId="3078B2C1" w14:textId="77777777" w:rsidR="00F4524B" w:rsidRDefault="00F4524B" w:rsidP="00F4524B">
      <w:r>
        <w:t xml:space="preserve">An alternative to a full request form is the appointment form.  A </w:t>
      </w:r>
      <w:proofErr w:type="gramStart"/>
      <w:r>
        <w:t>particular specimen</w:t>
      </w:r>
      <w:proofErr w:type="gramEnd"/>
      <w:r>
        <w:t xml:space="preserve"> type can be configured to print an appointment form rather than the full request form.  The appointment form is given to the patient who takes it to a sample taker.  The sample taker collects the sample and prints labels via a label printer for the sample tubes/containers.</w:t>
      </w:r>
    </w:p>
    <w:p w14:paraId="216E59ED" w14:textId="77777777" w:rsidR="00F4524B" w:rsidRDefault="00F4524B" w:rsidP="00F4524B">
      <w:pPr>
        <w:pStyle w:val="Heading2"/>
      </w:pPr>
      <w:bookmarkStart w:id="170" w:name="_Toc471986886"/>
      <w:bookmarkStart w:id="171" w:name="_Toc534191851"/>
      <w:r>
        <w:t>Internet Explorer Printing</w:t>
      </w:r>
      <w:bookmarkEnd w:id="170"/>
      <w:bookmarkEnd w:id="171"/>
    </w:p>
    <w:p w14:paraId="217C9B56" w14:textId="77777777" w:rsidR="00F4524B" w:rsidRDefault="00F4524B" w:rsidP="00F4524B">
      <w:r>
        <w:rPr>
          <w:noProof/>
          <w:lang w:eastAsia="en-GB"/>
        </w:rPr>
        <w:drawing>
          <wp:anchor distT="0" distB="0" distL="114300" distR="114300" simplePos="0" relativeHeight="251739136" behindDoc="0" locked="0" layoutInCell="1" allowOverlap="1" wp14:anchorId="70D669F4" wp14:editId="6CABA97A">
            <wp:simplePos x="0" y="0"/>
            <wp:positionH relativeFrom="margin">
              <wp:align>left</wp:align>
            </wp:positionH>
            <wp:positionV relativeFrom="paragraph">
              <wp:posOffset>469265</wp:posOffset>
            </wp:positionV>
            <wp:extent cx="4680000" cy="3516070"/>
            <wp:effectExtent l="0" t="0" r="6350" b="8255"/>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4680000" cy="3516070"/>
                    </a:xfrm>
                    <a:prstGeom prst="rect">
                      <a:avLst/>
                    </a:prstGeom>
                  </pic:spPr>
                </pic:pic>
              </a:graphicData>
            </a:graphic>
            <wp14:sizeRelH relativeFrom="margin">
              <wp14:pctWidth>0</wp14:pctWidth>
            </wp14:sizeRelH>
            <wp14:sizeRelV relativeFrom="margin">
              <wp14:pctHeight>0</wp14:pctHeight>
            </wp14:sizeRelV>
          </wp:anchor>
        </w:drawing>
      </w:r>
      <w:r>
        <w:t>When a user submits a new request, a new window will open with the request details formatted for printing.</w:t>
      </w:r>
    </w:p>
    <w:p w14:paraId="445FFB99" w14:textId="77777777" w:rsidR="00F4524B" w:rsidRDefault="00F4524B" w:rsidP="00F4524B">
      <w:pPr>
        <w:pStyle w:val="BodyText"/>
      </w:pPr>
    </w:p>
    <w:p w14:paraId="3143EFC1" w14:textId="77777777" w:rsidR="00F4524B" w:rsidRDefault="00F4524B" w:rsidP="00F4524B">
      <w:r>
        <w:t xml:space="preserve">Users click </w:t>
      </w:r>
      <w:r w:rsidRPr="00771E15">
        <w:rPr>
          <w:b/>
        </w:rPr>
        <w:t>Print</w:t>
      </w:r>
      <w:r>
        <w:t xml:space="preserve"> to open the Internet Explorer print dialog.</w:t>
      </w:r>
    </w:p>
    <w:p w14:paraId="16518A6B" w14:textId="77777777" w:rsidR="00F4524B" w:rsidRDefault="00F4524B" w:rsidP="00F4524B">
      <w:pPr>
        <w:pStyle w:val="BodyText"/>
      </w:pPr>
      <w:r>
        <w:rPr>
          <w:noProof/>
          <w:lang w:eastAsia="en-GB"/>
        </w:rPr>
        <w:drawing>
          <wp:inline distT="0" distB="0" distL="0" distR="0" wp14:anchorId="1091A6A2" wp14:editId="3EB24B53">
            <wp:extent cx="2880000" cy="25809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0000" cy="2580923"/>
                    </a:xfrm>
                    <a:prstGeom prst="rect">
                      <a:avLst/>
                    </a:prstGeom>
                    <a:noFill/>
                    <a:ln>
                      <a:noFill/>
                    </a:ln>
                  </pic:spPr>
                </pic:pic>
              </a:graphicData>
            </a:graphic>
          </wp:inline>
        </w:drawing>
      </w:r>
    </w:p>
    <w:p w14:paraId="5137F367" w14:textId="77777777" w:rsidR="00F4524B" w:rsidRDefault="00F4524B" w:rsidP="00F4524B"/>
    <w:p w14:paraId="6A8189A9" w14:textId="77777777" w:rsidR="00F4524B" w:rsidRPr="00771E15" w:rsidRDefault="00F4524B" w:rsidP="00F4524B">
      <w:r>
        <w:t xml:space="preserve">Users must then click Preferences and change the settings to A5 and landscape. Then click </w:t>
      </w:r>
      <w:r>
        <w:rPr>
          <w:b/>
        </w:rPr>
        <w:t>OK</w:t>
      </w:r>
      <w:r>
        <w:t xml:space="preserve"> and </w:t>
      </w:r>
      <w:r>
        <w:rPr>
          <w:b/>
        </w:rPr>
        <w:t>Print</w:t>
      </w:r>
      <w:r>
        <w:t>.</w:t>
      </w:r>
    </w:p>
    <w:p w14:paraId="068B1108" w14:textId="77777777" w:rsidR="00F4524B" w:rsidRDefault="00F4524B" w:rsidP="00F4524B">
      <w:pPr>
        <w:pStyle w:val="BodyText"/>
      </w:pPr>
      <w:r>
        <w:rPr>
          <w:noProof/>
          <w:lang w:eastAsia="en-GB"/>
        </w:rPr>
        <w:drawing>
          <wp:inline distT="0" distB="0" distL="0" distR="0" wp14:anchorId="59008B03" wp14:editId="04E1E675">
            <wp:extent cx="2880000" cy="24585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80000" cy="2458537"/>
                    </a:xfrm>
                    <a:prstGeom prst="rect">
                      <a:avLst/>
                    </a:prstGeom>
                    <a:noFill/>
                    <a:ln>
                      <a:noFill/>
                    </a:ln>
                  </pic:spPr>
                </pic:pic>
              </a:graphicData>
            </a:graphic>
          </wp:inline>
        </w:drawing>
      </w:r>
    </w:p>
    <w:p w14:paraId="20192451" w14:textId="77777777" w:rsidR="00F4524B" w:rsidRDefault="00F4524B" w:rsidP="00F4524B"/>
    <w:p w14:paraId="7F930B0B" w14:textId="77777777" w:rsidR="00F4524B" w:rsidRDefault="00F4524B" w:rsidP="00F4524B">
      <w:r>
        <w:t xml:space="preserve">The request will be printed to the selected printer. Internet Explorer does not remember these </w:t>
      </w:r>
      <w:proofErr w:type="gramStart"/>
      <w:r>
        <w:t>settings</w:t>
      </w:r>
      <w:proofErr w:type="gramEnd"/>
      <w:r>
        <w:t xml:space="preserve"> so they must be repeated every time a request is printed.</w:t>
      </w:r>
    </w:p>
    <w:p w14:paraId="471B9A1C" w14:textId="77777777" w:rsidR="00F4524B" w:rsidRPr="00771E15" w:rsidRDefault="00F4524B" w:rsidP="00F4524B">
      <w:pPr>
        <w:pStyle w:val="Heading2"/>
      </w:pPr>
      <w:bookmarkStart w:id="172" w:name="_Toc471986887"/>
      <w:bookmarkStart w:id="173" w:name="_Toc534191852"/>
      <w:r>
        <w:t>Advanced Printing</w:t>
      </w:r>
      <w:bookmarkEnd w:id="172"/>
      <w:bookmarkEnd w:id="173"/>
    </w:p>
    <w:p w14:paraId="08F3FA6B" w14:textId="77777777" w:rsidR="00F4524B" w:rsidRDefault="00F4524B" w:rsidP="00F4524B">
      <w:r w:rsidRPr="00CD08C0">
        <w:t>Advanced print</w:t>
      </w:r>
      <w:r>
        <w:t>ing is configured per location.</w:t>
      </w:r>
      <w:r w:rsidRPr="00CD08C0">
        <w:t xml:space="preserve"> By default</w:t>
      </w:r>
      <w:r>
        <w:t>,</w:t>
      </w:r>
      <w:r w:rsidRPr="00CD08C0">
        <w:t xml:space="preserve"> locations are not s</w:t>
      </w:r>
      <w:r>
        <w:t xml:space="preserve">etup to use advanced printing. </w:t>
      </w:r>
    </w:p>
    <w:p w14:paraId="12DA90F9" w14:textId="77777777" w:rsidR="00F4524B" w:rsidRDefault="00F4524B" w:rsidP="00F4524B">
      <w:pPr>
        <w:pStyle w:val="Heading3"/>
      </w:pPr>
      <w:bookmarkStart w:id="174" w:name="_Toc471986888"/>
      <w:bookmarkStart w:id="175" w:name="_Toc534191853"/>
      <w:r>
        <w:t>Location Print Settings</w:t>
      </w:r>
      <w:bookmarkEnd w:id="174"/>
      <w:bookmarkEnd w:id="175"/>
    </w:p>
    <w:p w14:paraId="65F8597A" w14:textId="77777777" w:rsidR="00F4524B" w:rsidRPr="00CD08C0" w:rsidRDefault="00F4524B" w:rsidP="00F4524B">
      <w:r w:rsidRPr="00CD08C0">
        <w:t>To configure a</w:t>
      </w:r>
      <w:r>
        <w:t>dvanced printing for a</w:t>
      </w:r>
      <w:r w:rsidRPr="00CD08C0">
        <w:t xml:space="preserve"> location</w:t>
      </w:r>
      <w:r>
        <w:t>, begin typing</w:t>
      </w:r>
      <w:r w:rsidRPr="00CD08C0">
        <w:t xml:space="preserve"> the name in the </w:t>
      </w:r>
      <w:r>
        <w:t>“Location Name”</w:t>
      </w:r>
      <w:r w:rsidRPr="00CD08C0">
        <w:t xml:space="preserve"> field.  As you type, valid location names will appear in a drop down below the field.  Select the required location form </w:t>
      </w:r>
      <w:r>
        <w:t xml:space="preserve">the drop down and click </w:t>
      </w:r>
      <w:r w:rsidRPr="00CD08C0">
        <w:rPr>
          <w:b/>
        </w:rPr>
        <w:t>Select</w:t>
      </w:r>
      <w:r w:rsidRPr="00CD08C0">
        <w:t>.</w:t>
      </w:r>
    </w:p>
    <w:p w14:paraId="038D7FEE" w14:textId="77777777" w:rsidR="00F4524B" w:rsidRDefault="00F4524B" w:rsidP="00F4524B">
      <w:r>
        <w:rPr>
          <w:noProof/>
          <w:lang w:eastAsia="en-GB"/>
        </w:rPr>
        <w:drawing>
          <wp:anchor distT="0" distB="0" distL="114300" distR="114300" simplePos="0" relativeHeight="251740160" behindDoc="0" locked="0" layoutInCell="1" allowOverlap="1" wp14:anchorId="6952CD59" wp14:editId="289CCE0A">
            <wp:simplePos x="0" y="0"/>
            <wp:positionH relativeFrom="margin">
              <wp:align>left</wp:align>
            </wp:positionH>
            <wp:positionV relativeFrom="paragraph">
              <wp:posOffset>479425</wp:posOffset>
            </wp:positionV>
            <wp:extent cx="6120130" cy="1868805"/>
            <wp:effectExtent l="0" t="0" r="0" b="0"/>
            <wp:wrapTopAndBottom/>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6120130" cy="1868805"/>
                    </a:xfrm>
                    <a:prstGeom prst="rect">
                      <a:avLst/>
                    </a:prstGeom>
                  </pic:spPr>
                </pic:pic>
              </a:graphicData>
            </a:graphic>
          </wp:anchor>
        </w:drawing>
      </w:r>
      <w:r w:rsidRPr="00CD08C0">
        <w:t>To enable or disable advanced printing for the selec</w:t>
      </w:r>
      <w:r>
        <w:t>ted location, check or uncheck “Enable Advanced Printing”</w:t>
      </w:r>
      <w:r w:rsidRPr="00CD08C0">
        <w:t>.  When enabled, all fields will become editable.</w:t>
      </w:r>
    </w:p>
    <w:p w14:paraId="6671826F" w14:textId="77777777" w:rsidR="00F4524B" w:rsidRDefault="00F4524B" w:rsidP="00F4524B"/>
    <w:p w14:paraId="2BA5C646" w14:textId="77777777" w:rsidR="00F4524B" w:rsidRDefault="00F4524B" w:rsidP="00F4524B">
      <w:r>
        <w:t>Fields:</w:t>
      </w:r>
    </w:p>
    <w:p w14:paraId="11B43F21" w14:textId="77777777" w:rsidR="00F4524B" w:rsidRDefault="00F4524B" w:rsidP="00F4524B">
      <w:pPr>
        <w:pStyle w:val="Bullet"/>
      </w:pPr>
      <w:r>
        <w:t xml:space="preserve">Printer Name - If a valid printer name is not specified in this field the requests will print to the default printer on the computer the user is using to access Ideagen OCM. If all requests are to be printed to a single printer within the location, then a valid printer name needs to be </w:t>
      </w:r>
      <w:proofErr w:type="gramStart"/>
      <w:r>
        <w:t>entered into</w:t>
      </w:r>
      <w:proofErr w:type="gramEnd"/>
      <w:r>
        <w:t xml:space="preserve"> this field.  The printer name should include the computer name and printer name in the format “\\</w:t>
      </w:r>
      <w:proofErr w:type="spellStart"/>
      <w:r>
        <w:t>Computername</w:t>
      </w:r>
      <w:proofErr w:type="spellEnd"/>
      <w:r>
        <w:t>\</w:t>
      </w:r>
      <w:proofErr w:type="spellStart"/>
      <w:r>
        <w:t>Printername</w:t>
      </w:r>
      <w:proofErr w:type="spellEnd"/>
      <w:r>
        <w:t>”.</w:t>
      </w:r>
    </w:p>
    <w:p w14:paraId="4AE68458" w14:textId="77777777" w:rsidR="00F4524B" w:rsidRDefault="00F4524B" w:rsidP="00F4524B">
      <w:pPr>
        <w:pStyle w:val="Bullet"/>
      </w:pPr>
      <w:r>
        <w:t>Label Printer Name – This field specifies the name of the label printer that any labels will be printed out on. You do not need to enter the full printer name, for example, if Windows displays the printer as “Zebra LP 2824”, “LP 2824” can be entered and the system will still find the printer.</w:t>
      </w:r>
    </w:p>
    <w:p w14:paraId="086FF605" w14:textId="77777777" w:rsidR="00F4524B" w:rsidRDefault="00F4524B" w:rsidP="00F4524B">
      <w:pPr>
        <w:pStyle w:val="Bullet"/>
      </w:pPr>
      <w:r>
        <w:t>A4 Printer Name – If a valid printer name is not specified in this field, the requests will print to the default printer on the computer the user is using to access Ideagen OCM. Some requests are printed to A4 paper i.e. Radiology and cardiology. The printer specified in the Printer Name field will generally be loaded with A5 request forms. The A4 Printer Name is used so these requests can be sent to a printer loaded with A4 paper. The printer name should include the computer name and printer name in the format “\\</w:t>
      </w:r>
      <w:proofErr w:type="spellStart"/>
      <w:r>
        <w:t>Computername</w:t>
      </w:r>
      <w:proofErr w:type="spellEnd"/>
      <w:r>
        <w:t>\</w:t>
      </w:r>
      <w:proofErr w:type="spellStart"/>
      <w:r>
        <w:t>Printername</w:t>
      </w:r>
      <w:proofErr w:type="spellEnd"/>
      <w:r>
        <w:t>”.</w:t>
      </w:r>
    </w:p>
    <w:p w14:paraId="4A3DCD52" w14:textId="77777777" w:rsidR="00F4524B" w:rsidRDefault="00F4524B" w:rsidP="00F4524B">
      <w:pPr>
        <w:pStyle w:val="Bullet"/>
      </w:pPr>
      <w:r>
        <w:t>Print Dialog/Show – Check this box if you would still like to see the Internet Explorer print dialog. This is not recommended as the settings (i.e.  A5 and landscape) are not always passed through and will still need to be manually set.</w:t>
      </w:r>
    </w:p>
    <w:p w14:paraId="3FFAA2C6" w14:textId="77777777" w:rsidR="00F4524B" w:rsidRDefault="00F4524B" w:rsidP="00F4524B">
      <w:pPr>
        <w:pStyle w:val="Bullet"/>
      </w:pPr>
      <w:r>
        <w:t>Paper Settings/Size – Select which paper size for printed requests.</w:t>
      </w:r>
    </w:p>
    <w:p w14:paraId="0D43538F" w14:textId="77777777" w:rsidR="00F4524B" w:rsidRDefault="00F4524B" w:rsidP="00F4524B">
      <w:pPr>
        <w:pStyle w:val="Bullet"/>
      </w:pPr>
      <w:r>
        <w:t>Paper Settings/Orientation – Select which paper orientation for printed requests.</w:t>
      </w:r>
    </w:p>
    <w:p w14:paraId="6AE94F51" w14:textId="77777777" w:rsidR="00F4524B" w:rsidRDefault="00F4524B" w:rsidP="00F4524B">
      <w:pPr>
        <w:pStyle w:val="Bullet"/>
      </w:pPr>
      <w:r>
        <w:t>Margins – Adjusting the margins allows the fine adjustment of the printing position. These fields can be adjusted to make sure the barcodes correctly line up within the labels on the stationary.</w:t>
      </w:r>
    </w:p>
    <w:p w14:paraId="1394C360" w14:textId="77777777" w:rsidR="00F4524B" w:rsidRDefault="00F4524B" w:rsidP="00F4524B">
      <w:r>
        <w:t xml:space="preserve">Click </w:t>
      </w:r>
      <w:r w:rsidRPr="00F93D80">
        <w:rPr>
          <w:b/>
        </w:rPr>
        <w:t>Update</w:t>
      </w:r>
      <w:r>
        <w:t xml:space="preserve"> to save the changes to the system.</w:t>
      </w:r>
    </w:p>
    <w:p w14:paraId="4D17F18C" w14:textId="77777777" w:rsidR="00F4524B" w:rsidRDefault="00F4524B" w:rsidP="00F4524B">
      <w:r>
        <w:t xml:space="preserve">When the user clicks </w:t>
      </w:r>
      <w:r w:rsidRPr="00F93D80">
        <w:rPr>
          <w:b/>
        </w:rPr>
        <w:t xml:space="preserve">Save and Print </w:t>
      </w:r>
      <w:r>
        <w:t>within the request form a new window will open with the request details formatted for printing in the same way as normal Internet Explorer printing.  However, with advanced printing enabled, the form will be printed to the computers default printer or specified printer with all the settings specified for the location.  The user does not have to go through the process of selecting the settings every time they print a request form.</w:t>
      </w:r>
    </w:p>
    <w:p w14:paraId="2A9A6020" w14:textId="77777777" w:rsidR="00F4524B" w:rsidRDefault="00F4524B" w:rsidP="00F4524B">
      <w:pPr>
        <w:pStyle w:val="Heading4"/>
      </w:pPr>
      <w:r>
        <w:t>Specimen Number Assignment</w:t>
      </w:r>
    </w:p>
    <w:p w14:paraId="7F668469" w14:textId="77777777" w:rsidR="00F4524B" w:rsidRDefault="00F4524B" w:rsidP="00F4524B">
      <w:pPr>
        <w:pStyle w:val="Heading4"/>
        <w:rPr>
          <w:rFonts w:ascii="Open Sans" w:eastAsiaTheme="minorHAnsi" w:hAnsi="Open Sans" w:cstheme="minorBidi"/>
          <w:b w:val="0"/>
          <w:iCs w:val="0"/>
          <w:color w:val="595959" w:themeColor="text1" w:themeTint="A6"/>
        </w:rPr>
      </w:pPr>
      <w:r w:rsidRPr="000F0B11">
        <w:rPr>
          <w:rFonts w:ascii="Open Sans" w:eastAsiaTheme="minorHAnsi" w:hAnsi="Open Sans" w:cstheme="minorBidi"/>
          <w:b w:val="0"/>
          <w:iCs w:val="0"/>
          <w:color w:val="595959" w:themeColor="text1" w:themeTint="A6"/>
        </w:rPr>
        <w:t>The specimen number prefix and associated number range for each location is configured via the Specimen Number Assignment section.</w:t>
      </w:r>
    </w:p>
    <w:p w14:paraId="1AF2B9B7" w14:textId="77777777" w:rsidR="00F4524B" w:rsidRPr="000F0B11" w:rsidRDefault="00F4524B" w:rsidP="00F4524B">
      <w:r>
        <w:rPr>
          <w:noProof/>
          <w:lang w:eastAsia="en-GB"/>
        </w:rPr>
        <w:drawing>
          <wp:anchor distT="0" distB="0" distL="114300" distR="114300" simplePos="0" relativeHeight="251741184" behindDoc="0" locked="0" layoutInCell="1" allowOverlap="1" wp14:anchorId="22990F08" wp14:editId="64E25EA0">
            <wp:simplePos x="0" y="0"/>
            <wp:positionH relativeFrom="margin">
              <wp:align>left</wp:align>
            </wp:positionH>
            <wp:positionV relativeFrom="paragraph">
              <wp:posOffset>149860</wp:posOffset>
            </wp:positionV>
            <wp:extent cx="6120130" cy="1050925"/>
            <wp:effectExtent l="0" t="0" r="0" b="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6120130" cy="1050925"/>
                    </a:xfrm>
                    <a:prstGeom prst="rect">
                      <a:avLst/>
                    </a:prstGeom>
                  </pic:spPr>
                </pic:pic>
              </a:graphicData>
            </a:graphic>
          </wp:anchor>
        </w:drawing>
      </w:r>
    </w:p>
    <w:p w14:paraId="6CCB67D6" w14:textId="77777777" w:rsidR="00F4524B" w:rsidRDefault="00F4524B" w:rsidP="00F4524B">
      <w:r w:rsidRPr="000F0B11">
        <w:t>In the above example</w:t>
      </w:r>
      <w:r>
        <w:t>,</w:t>
      </w:r>
      <w:r w:rsidRPr="000F0B11">
        <w:t xml:space="preserve"> a Blood Science request will be assigned a number from the </w:t>
      </w:r>
      <w:r>
        <w:t>DM</w:t>
      </w:r>
      <w:r w:rsidRPr="000F0B11">
        <w:t xml:space="preserve"> range. The actual prefix added to the specimen number when submi</w:t>
      </w:r>
      <w:r>
        <w:t>tted to the LIMS system varies by implementation.</w:t>
      </w:r>
    </w:p>
    <w:p w14:paraId="525B6C16" w14:textId="77777777" w:rsidR="00F4524B" w:rsidRDefault="00F4524B" w:rsidP="00F4524B">
      <w:pPr>
        <w:pStyle w:val="Heading4"/>
      </w:pPr>
      <w:r>
        <w:t>Appointment Cards</w:t>
      </w:r>
    </w:p>
    <w:p w14:paraId="184E5ED6" w14:textId="77777777" w:rsidR="00F4524B" w:rsidRPr="000F0B11" w:rsidRDefault="00F4524B" w:rsidP="00F4524B">
      <w:pPr>
        <w:pStyle w:val="Heading4"/>
        <w:rPr>
          <w:rFonts w:ascii="Open Sans" w:eastAsiaTheme="minorHAnsi" w:hAnsi="Open Sans" w:cstheme="minorBidi"/>
          <w:b w:val="0"/>
          <w:iCs w:val="0"/>
          <w:color w:val="595959" w:themeColor="text1" w:themeTint="A6"/>
        </w:rPr>
      </w:pPr>
      <w:r>
        <w:rPr>
          <w:noProof/>
          <w:lang w:eastAsia="en-GB"/>
        </w:rPr>
        <w:drawing>
          <wp:anchor distT="0" distB="0" distL="114300" distR="114300" simplePos="0" relativeHeight="251742208" behindDoc="0" locked="0" layoutInCell="1" allowOverlap="1" wp14:anchorId="5B550D38" wp14:editId="68E9092A">
            <wp:simplePos x="0" y="0"/>
            <wp:positionH relativeFrom="margin">
              <wp:align>left</wp:align>
            </wp:positionH>
            <wp:positionV relativeFrom="paragraph">
              <wp:posOffset>527050</wp:posOffset>
            </wp:positionV>
            <wp:extent cx="6120130" cy="166433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6120130" cy="1664335"/>
                    </a:xfrm>
                    <a:prstGeom prst="rect">
                      <a:avLst/>
                    </a:prstGeom>
                  </pic:spPr>
                </pic:pic>
              </a:graphicData>
            </a:graphic>
          </wp:anchor>
        </w:drawing>
      </w:r>
      <w:r w:rsidRPr="000F0B11">
        <w:rPr>
          <w:rFonts w:ascii="Open Sans" w:eastAsiaTheme="minorHAnsi" w:hAnsi="Open Sans" w:cstheme="minorBidi"/>
          <w:b w:val="0"/>
          <w:iCs w:val="0"/>
          <w:color w:val="595959" w:themeColor="text1" w:themeTint="A6"/>
        </w:rPr>
        <w:t xml:space="preserve">An appointment form can be printed for </w:t>
      </w:r>
      <w:proofErr w:type="gramStart"/>
      <w:r w:rsidRPr="000F0B11">
        <w:rPr>
          <w:rFonts w:ascii="Open Sans" w:eastAsiaTheme="minorHAnsi" w:hAnsi="Open Sans" w:cstheme="minorBidi"/>
          <w:b w:val="0"/>
          <w:iCs w:val="0"/>
          <w:color w:val="595959" w:themeColor="text1" w:themeTint="A6"/>
        </w:rPr>
        <w:t>parti</w:t>
      </w:r>
      <w:r>
        <w:rPr>
          <w:rFonts w:ascii="Open Sans" w:eastAsiaTheme="minorHAnsi" w:hAnsi="Open Sans" w:cstheme="minorBidi"/>
          <w:b w:val="0"/>
          <w:iCs w:val="0"/>
          <w:color w:val="595959" w:themeColor="text1" w:themeTint="A6"/>
        </w:rPr>
        <w:t>cular requests</w:t>
      </w:r>
      <w:proofErr w:type="gramEnd"/>
      <w:r>
        <w:rPr>
          <w:rFonts w:ascii="Open Sans" w:eastAsiaTheme="minorHAnsi" w:hAnsi="Open Sans" w:cstheme="minorBidi"/>
          <w:b w:val="0"/>
          <w:iCs w:val="0"/>
          <w:color w:val="595959" w:themeColor="text1" w:themeTint="A6"/>
        </w:rPr>
        <w:t>. T</w:t>
      </w:r>
      <w:r w:rsidRPr="000F0B11">
        <w:rPr>
          <w:rFonts w:ascii="Open Sans" w:eastAsiaTheme="minorHAnsi" w:hAnsi="Open Sans" w:cstheme="minorBidi"/>
          <w:b w:val="0"/>
          <w:iCs w:val="0"/>
          <w:color w:val="595959" w:themeColor="text1" w:themeTint="A6"/>
        </w:rPr>
        <w:t xml:space="preserve">o specify that appointment forms are printed for a </w:t>
      </w:r>
      <w:proofErr w:type="gramStart"/>
      <w:r w:rsidRPr="000F0B11">
        <w:rPr>
          <w:rFonts w:ascii="Open Sans" w:eastAsiaTheme="minorHAnsi" w:hAnsi="Open Sans" w:cstheme="minorBidi"/>
          <w:b w:val="0"/>
          <w:iCs w:val="0"/>
          <w:color w:val="595959" w:themeColor="text1" w:themeTint="A6"/>
        </w:rPr>
        <w:t>particular specimen</w:t>
      </w:r>
      <w:proofErr w:type="gramEnd"/>
      <w:r w:rsidRPr="000F0B11">
        <w:rPr>
          <w:rFonts w:ascii="Open Sans" w:eastAsiaTheme="minorHAnsi" w:hAnsi="Open Sans" w:cstheme="minorBidi"/>
          <w:b w:val="0"/>
          <w:iCs w:val="0"/>
          <w:color w:val="595959" w:themeColor="text1" w:themeTint="A6"/>
        </w:rPr>
        <w:t xml:space="preserve"> type, the type needs to be selected in the Appointment Cards section.</w:t>
      </w:r>
    </w:p>
    <w:p w14:paraId="1198FF3A" w14:textId="77777777" w:rsidR="00F4524B" w:rsidRDefault="00F4524B" w:rsidP="00F4524B">
      <w:r w:rsidRPr="000F0B11">
        <w:t xml:space="preserve"> </w:t>
      </w:r>
    </w:p>
    <w:p w14:paraId="3584127D" w14:textId="77777777" w:rsidR="00F4524B" w:rsidRDefault="00F4524B" w:rsidP="00F4524B">
      <w:r w:rsidRPr="000F0B11">
        <w:t xml:space="preserve">In the above example, </w:t>
      </w:r>
      <w:r>
        <w:t xml:space="preserve">an appointment form will be printed </w:t>
      </w:r>
      <w:r w:rsidRPr="000F0B11">
        <w:t>when reques</w:t>
      </w:r>
      <w:r>
        <w:t>ting a Blood specimen request.</w:t>
      </w:r>
    </w:p>
    <w:p w14:paraId="26C604A7" w14:textId="77777777" w:rsidR="00F4524B" w:rsidRDefault="00F4524B" w:rsidP="00F4524B">
      <w:pPr>
        <w:pStyle w:val="Heading4"/>
      </w:pPr>
      <w:r>
        <w:t>Request Form Content</w:t>
      </w:r>
    </w:p>
    <w:p w14:paraId="15AD39D6" w14:textId="77777777" w:rsidR="00F4524B" w:rsidRDefault="00F4524B" w:rsidP="00F4524B">
      <w:r>
        <w:rPr>
          <w:noProof/>
          <w:lang w:eastAsia="en-GB"/>
        </w:rPr>
        <w:drawing>
          <wp:anchor distT="0" distB="0" distL="114300" distR="114300" simplePos="0" relativeHeight="251743232" behindDoc="0" locked="0" layoutInCell="1" allowOverlap="1" wp14:anchorId="4F1178B5" wp14:editId="6C509988">
            <wp:simplePos x="0" y="0"/>
            <wp:positionH relativeFrom="margin">
              <wp:align>left</wp:align>
            </wp:positionH>
            <wp:positionV relativeFrom="paragraph">
              <wp:posOffset>770890</wp:posOffset>
            </wp:positionV>
            <wp:extent cx="6120130" cy="1063625"/>
            <wp:effectExtent l="0" t="0" r="0" b="317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6120130" cy="1063625"/>
                    </a:xfrm>
                    <a:prstGeom prst="rect">
                      <a:avLst/>
                    </a:prstGeom>
                  </pic:spPr>
                </pic:pic>
              </a:graphicData>
            </a:graphic>
          </wp:anchor>
        </w:drawing>
      </w:r>
      <w:r w:rsidRPr="000F0B11">
        <w:t xml:space="preserve">The Message section of the Print Management screen allows configuration of the left </w:t>
      </w:r>
      <w:r>
        <w:t>portion</w:t>
      </w:r>
      <w:r w:rsidRPr="000F0B11">
        <w:t xml:space="preserve"> of the printed request form if a message has been specified for</w:t>
      </w:r>
      <w:r>
        <w:t xml:space="preserve"> that discipline. </w:t>
      </w:r>
      <w:r w:rsidRPr="000F0B11">
        <w:t>The left content can be configured per location and discipline using the Specimen Number Assignment section</w:t>
      </w:r>
      <w:r>
        <w:t>. T</w:t>
      </w:r>
      <w:r w:rsidRPr="000F0B11">
        <w:t>he available options are a message, patient demographics, empty or a specimen number.</w:t>
      </w:r>
    </w:p>
    <w:p w14:paraId="31907EF1" w14:textId="77777777" w:rsidR="00F4524B" w:rsidRDefault="00F4524B" w:rsidP="00F4524B"/>
    <w:p w14:paraId="0F629FDF" w14:textId="77777777" w:rsidR="00F4524B" w:rsidRDefault="00F4524B" w:rsidP="00F4524B">
      <w:r>
        <w:rPr>
          <w:noProof/>
          <w:lang w:eastAsia="en-GB"/>
        </w:rPr>
        <w:drawing>
          <wp:anchor distT="0" distB="0" distL="114300" distR="114300" simplePos="0" relativeHeight="251744256" behindDoc="0" locked="0" layoutInCell="1" allowOverlap="1" wp14:anchorId="6B1EF82E" wp14:editId="1E23EDA1">
            <wp:simplePos x="0" y="0"/>
            <wp:positionH relativeFrom="margin">
              <wp:align>left</wp:align>
            </wp:positionH>
            <wp:positionV relativeFrom="paragraph">
              <wp:posOffset>487459</wp:posOffset>
            </wp:positionV>
            <wp:extent cx="6119495" cy="1947545"/>
            <wp:effectExtent l="0" t="0" r="0" b="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949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To assign the currently displayed settings to be the default for all unconfigured locations click </w:t>
      </w:r>
      <w:r w:rsidRPr="00E964B3">
        <w:rPr>
          <w:b/>
        </w:rPr>
        <w:t>Make Default</w:t>
      </w:r>
      <w:r>
        <w:t xml:space="preserve">. To make the changes to the selected location only click </w:t>
      </w:r>
      <w:r w:rsidRPr="00E964B3">
        <w:rPr>
          <w:b/>
        </w:rPr>
        <w:t>Update</w:t>
      </w:r>
      <w:r>
        <w:t>.</w:t>
      </w:r>
    </w:p>
    <w:p w14:paraId="559BE9F4" w14:textId="77777777" w:rsidR="00F4524B" w:rsidRDefault="00F4524B" w:rsidP="00F4524B"/>
    <w:p w14:paraId="596B1B78" w14:textId="77777777" w:rsidR="00F4524B" w:rsidRDefault="00F4524B" w:rsidP="00F4524B">
      <w:pPr>
        <w:pStyle w:val="Heading5"/>
      </w:pPr>
      <w:r>
        <w:t>Message</w:t>
      </w:r>
    </w:p>
    <w:p w14:paraId="7D099EA9" w14:textId="77777777" w:rsidR="00F4524B" w:rsidRDefault="00F4524B" w:rsidP="00F4524B">
      <w:r>
        <w:rPr>
          <w:noProof/>
          <w:lang w:eastAsia="en-GB"/>
        </w:rPr>
        <w:drawing>
          <wp:anchor distT="0" distB="0" distL="114300" distR="114300" simplePos="0" relativeHeight="251745280" behindDoc="0" locked="0" layoutInCell="1" allowOverlap="1" wp14:anchorId="63600923" wp14:editId="764B60C6">
            <wp:simplePos x="0" y="0"/>
            <wp:positionH relativeFrom="margin">
              <wp:align>left</wp:align>
            </wp:positionH>
            <wp:positionV relativeFrom="paragraph">
              <wp:posOffset>962660</wp:posOffset>
            </wp:positionV>
            <wp:extent cx="3600000" cy="2044286"/>
            <wp:effectExtent l="19050" t="19050" r="19685" b="13335"/>
            <wp:wrapTopAndBottom/>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00000" cy="2044286"/>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E964B3">
        <w:t xml:space="preserve">When a user at a location saves a request for a discipline configured as </w:t>
      </w:r>
      <w:r>
        <w:t>“</w:t>
      </w:r>
      <w:r w:rsidRPr="00E964B3">
        <w:t>Message</w:t>
      </w:r>
      <w:r>
        <w:t>”</w:t>
      </w:r>
      <w:r w:rsidRPr="00E964B3">
        <w:t xml:space="preserve"> it will be assig</w:t>
      </w:r>
      <w:r>
        <w:t xml:space="preserve">ned a holding specimen number. </w:t>
      </w:r>
      <w:r w:rsidRPr="00E964B3">
        <w:t xml:space="preserve">When the user prints the </w:t>
      </w:r>
      <w:proofErr w:type="gramStart"/>
      <w:r w:rsidRPr="00E964B3">
        <w:t>request</w:t>
      </w:r>
      <w:proofErr w:type="gramEnd"/>
      <w:r w:rsidRPr="00E964B3">
        <w:t xml:space="preserve"> the left content will display the message entered in the print manage</w:t>
      </w:r>
      <w:r>
        <w:t xml:space="preserve">ment screen for that location. </w:t>
      </w:r>
      <w:r w:rsidRPr="00E964B3">
        <w:t>To edit the message, ente</w:t>
      </w:r>
      <w:r>
        <w:t xml:space="preserve">r the text in the HTML Editor. </w:t>
      </w:r>
      <w:r w:rsidRPr="00E964B3">
        <w:t>The preview will show how it will appear on the form.  A valid specimen number will need to be added to the request before it can be submitted.</w:t>
      </w:r>
    </w:p>
    <w:p w14:paraId="7518B1F4" w14:textId="77777777" w:rsidR="00F4524B" w:rsidRDefault="00F4524B" w:rsidP="00F4524B"/>
    <w:p w14:paraId="4F6FC185" w14:textId="77777777" w:rsidR="00F4524B" w:rsidRDefault="00F4524B" w:rsidP="00F4524B">
      <w:pPr>
        <w:pStyle w:val="Heading5"/>
      </w:pPr>
      <w:r>
        <w:t>Patient Demographics</w:t>
      </w:r>
    </w:p>
    <w:p w14:paraId="0D5FEA1B" w14:textId="77777777" w:rsidR="00F4524B" w:rsidRDefault="00F4524B" w:rsidP="00F4524B">
      <w:r>
        <w:t xml:space="preserve">When a user at a location saves a request for a discipline configured as “Patient Demographics” it will be assigned a holding specimen number. When the user prints the </w:t>
      </w:r>
      <w:proofErr w:type="gramStart"/>
      <w:r>
        <w:t>request</w:t>
      </w:r>
      <w:proofErr w:type="gramEnd"/>
      <w:r>
        <w:t xml:space="preserve"> the left content will display the patient details aligned to the labels on the request form.</w:t>
      </w:r>
      <w:r w:rsidRPr="006F5F2A">
        <w:t xml:space="preserve"> </w:t>
      </w:r>
      <w:r>
        <w:t>A valid specimen number will need to be added to the request before it can be submitted.</w:t>
      </w:r>
    </w:p>
    <w:p w14:paraId="33A4B8AB" w14:textId="77777777" w:rsidR="00F4524B" w:rsidRDefault="00F4524B" w:rsidP="00F4524B">
      <w:pPr>
        <w:pStyle w:val="BodyText"/>
      </w:pPr>
      <w:r>
        <w:rPr>
          <w:noProof/>
          <w:lang w:eastAsia="en-GB"/>
        </w:rPr>
        <w:drawing>
          <wp:inline distT="0" distB="0" distL="0" distR="0" wp14:anchorId="44CC7CB2" wp14:editId="73D8A0BD">
            <wp:extent cx="3600000" cy="2044286"/>
            <wp:effectExtent l="19050" t="19050" r="19685" b="133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00000" cy="2044286"/>
                    </a:xfrm>
                    <a:prstGeom prst="rect">
                      <a:avLst/>
                    </a:prstGeom>
                    <a:noFill/>
                    <a:ln w="6350" cmpd="sng">
                      <a:solidFill>
                        <a:srgbClr val="000000"/>
                      </a:solidFill>
                      <a:miter lim="800000"/>
                      <a:headEnd/>
                      <a:tailEnd/>
                    </a:ln>
                    <a:effectLst/>
                  </pic:spPr>
                </pic:pic>
              </a:graphicData>
            </a:graphic>
          </wp:inline>
        </w:drawing>
      </w:r>
    </w:p>
    <w:p w14:paraId="514D4E10" w14:textId="77777777" w:rsidR="00F4524B" w:rsidRDefault="00F4524B" w:rsidP="00F4524B"/>
    <w:p w14:paraId="1DB8A2C4" w14:textId="77777777" w:rsidR="00F4524B" w:rsidRDefault="00F4524B" w:rsidP="00F4524B">
      <w:pPr>
        <w:pStyle w:val="Heading5"/>
      </w:pPr>
      <w:r>
        <w:t>Empty</w:t>
      </w:r>
    </w:p>
    <w:p w14:paraId="4F4902B5" w14:textId="77777777" w:rsidR="00F4524B" w:rsidRDefault="00F4524B" w:rsidP="00F4524B">
      <w:r>
        <w:t xml:space="preserve">When a user at a location saves a request for a discipline configured as “Empty” it will be assigned a holding specimen number. When the user prints the </w:t>
      </w:r>
      <w:proofErr w:type="gramStart"/>
      <w:r>
        <w:t>request</w:t>
      </w:r>
      <w:proofErr w:type="gramEnd"/>
      <w:r>
        <w:t xml:space="preserve"> the left content will be empty.</w:t>
      </w:r>
      <w:r w:rsidRPr="006F5F2A">
        <w:t xml:space="preserve"> </w:t>
      </w:r>
      <w:r>
        <w:t>A valid specimen number will need to be added to the request before it can be submitted.</w:t>
      </w:r>
    </w:p>
    <w:p w14:paraId="3EF9BADD" w14:textId="77777777" w:rsidR="00F4524B" w:rsidRDefault="00F4524B" w:rsidP="00F4524B">
      <w:pPr>
        <w:pStyle w:val="BodyText"/>
      </w:pPr>
      <w:r>
        <w:rPr>
          <w:noProof/>
          <w:lang w:eastAsia="en-GB"/>
        </w:rPr>
        <w:drawing>
          <wp:inline distT="0" distB="0" distL="0" distR="0" wp14:anchorId="589B57F6" wp14:editId="5A8A6862">
            <wp:extent cx="3600000" cy="2044286"/>
            <wp:effectExtent l="19050" t="19050" r="19685" b="133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00000" cy="2044286"/>
                    </a:xfrm>
                    <a:prstGeom prst="rect">
                      <a:avLst/>
                    </a:prstGeom>
                    <a:noFill/>
                    <a:ln w="6350" cmpd="sng">
                      <a:solidFill>
                        <a:srgbClr val="000000"/>
                      </a:solidFill>
                      <a:miter lim="800000"/>
                      <a:headEnd/>
                      <a:tailEnd/>
                    </a:ln>
                    <a:effectLst/>
                  </pic:spPr>
                </pic:pic>
              </a:graphicData>
            </a:graphic>
          </wp:inline>
        </w:drawing>
      </w:r>
    </w:p>
    <w:p w14:paraId="0D827359" w14:textId="77777777" w:rsidR="00F4524B" w:rsidRDefault="00F4524B" w:rsidP="00F4524B"/>
    <w:p w14:paraId="608FE69C" w14:textId="77777777" w:rsidR="00F4524B" w:rsidRPr="00E964B3" w:rsidRDefault="00F4524B" w:rsidP="00F4524B">
      <w:pPr>
        <w:pStyle w:val="Heading5"/>
      </w:pPr>
      <w:r>
        <w:t>Specimen Number</w:t>
      </w:r>
    </w:p>
    <w:p w14:paraId="0B8EE13E" w14:textId="77777777" w:rsidR="00F4524B" w:rsidRDefault="00F4524B" w:rsidP="00F4524B">
      <w:r>
        <w:t xml:space="preserve">When a user at a location saves a request for a discipline configured with a “Specimen number” it will be assigned the next valid specimen number from the range. When the user prints the </w:t>
      </w:r>
      <w:proofErr w:type="gramStart"/>
      <w:r>
        <w:t>request</w:t>
      </w:r>
      <w:proofErr w:type="gramEnd"/>
      <w:r>
        <w:t xml:space="preserve"> the left content will display the patient details with a specimen number barcode aligned to the labels on the request form.</w:t>
      </w:r>
      <w:r w:rsidRPr="006F5F2A">
        <w:t xml:space="preserve"> </w:t>
      </w:r>
      <w:r>
        <w:t>The request can be submitted without adding another specimen number.</w:t>
      </w:r>
    </w:p>
    <w:p w14:paraId="0363B097" w14:textId="77777777" w:rsidR="00F4524B" w:rsidRDefault="00F4524B" w:rsidP="00F4524B">
      <w:pPr>
        <w:pStyle w:val="BodyText"/>
      </w:pPr>
      <w:r>
        <w:rPr>
          <w:noProof/>
          <w:lang w:eastAsia="en-GB"/>
        </w:rPr>
        <w:drawing>
          <wp:inline distT="0" distB="0" distL="0" distR="0" wp14:anchorId="0AD366A6" wp14:editId="6B15A91F">
            <wp:extent cx="3600000" cy="2044286"/>
            <wp:effectExtent l="19050" t="19050" r="19685" b="133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600000" cy="2044286"/>
                    </a:xfrm>
                    <a:prstGeom prst="rect">
                      <a:avLst/>
                    </a:prstGeom>
                    <a:noFill/>
                    <a:ln w="6350" cmpd="sng">
                      <a:solidFill>
                        <a:srgbClr val="000000"/>
                      </a:solidFill>
                      <a:miter lim="800000"/>
                      <a:headEnd/>
                      <a:tailEnd/>
                    </a:ln>
                    <a:effectLst/>
                  </pic:spPr>
                </pic:pic>
              </a:graphicData>
            </a:graphic>
          </wp:inline>
        </w:drawing>
      </w:r>
    </w:p>
    <w:p w14:paraId="227A32A6" w14:textId="77777777" w:rsidR="00F4524B" w:rsidRDefault="00F4524B" w:rsidP="00F4524B"/>
    <w:p w14:paraId="44F5E112" w14:textId="77777777" w:rsidR="00F4524B" w:rsidRDefault="00F4524B" w:rsidP="00F4524B">
      <w:pPr>
        <w:pStyle w:val="Heading3"/>
      </w:pPr>
      <w:bookmarkStart w:id="176" w:name="_Toc471986889"/>
      <w:bookmarkStart w:id="177" w:name="_Toc534191854"/>
      <w:r>
        <w:t>Machine Print Settings</w:t>
      </w:r>
      <w:bookmarkEnd w:id="176"/>
      <w:bookmarkEnd w:id="177"/>
    </w:p>
    <w:p w14:paraId="27C8566B" w14:textId="77777777" w:rsidR="00F4524B" w:rsidRDefault="00F4524B" w:rsidP="00F4524B">
      <w:r w:rsidRPr="009D63E7">
        <w:rPr>
          <w:noProof/>
          <w:lang w:eastAsia="en-GB"/>
        </w:rPr>
        <w:drawing>
          <wp:anchor distT="0" distB="0" distL="114300" distR="114300" simplePos="0" relativeHeight="251746304" behindDoc="0" locked="0" layoutInCell="1" allowOverlap="1" wp14:anchorId="3905FAA8" wp14:editId="356DC431">
            <wp:simplePos x="0" y="0"/>
            <wp:positionH relativeFrom="margin">
              <wp:align>left</wp:align>
            </wp:positionH>
            <wp:positionV relativeFrom="paragraph">
              <wp:posOffset>856195</wp:posOffset>
            </wp:positionV>
            <wp:extent cx="6120000" cy="1246558"/>
            <wp:effectExtent l="0" t="0" r="0" b="0"/>
            <wp:wrapTopAndBottom/>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0000" cy="124655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Occasionally, the location print settings set for a location do not suit all the computers at </w:t>
      </w:r>
      <w:proofErr w:type="gramStart"/>
      <w:r>
        <w:t>particular location</w:t>
      </w:r>
      <w:proofErr w:type="gramEnd"/>
      <w:r>
        <w:t xml:space="preserve">. The </w:t>
      </w:r>
      <w:r w:rsidRPr="00B467C1">
        <w:t>Local Machine Printer Management</w:t>
      </w:r>
      <w:r>
        <w:t xml:space="preserve"> page allows a user to make minor changes to the print settings for an individual computer. To access the screen, select </w:t>
      </w:r>
      <w:r w:rsidRPr="00A56920">
        <w:rPr>
          <w:b/>
        </w:rPr>
        <w:t>Configuration</w:t>
      </w:r>
      <w:r>
        <w:t xml:space="preserve"> from the Main Menu, and select </w:t>
      </w:r>
      <w:r>
        <w:rPr>
          <w:b/>
        </w:rPr>
        <w:t xml:space="preserve">Print Settings </w:t>
      </w:r>
      <w:r w:rsidRPr="00A56920">
        <w:t>from the Action menu, then select</w:t>
      </w:r>
      <w:r>
        <w:rPr>
          <w:b/>
        </w:rPr>
        <w:t xml:space="preserve"> </w:t>
      </w:r>
      <w:r>
        <w:t xml:space="preserve">the </w:t>
      </w:r>
      <w:r w:rsidRPr="00A56920">
        <w:rPr>
          <w:b/>
        </w:rPr>
        <w:t>By Machine</w:t>
      </w:r>
      <w:r>
        <w:t xml:space="preserve"> sub-menu option</w:t>
      </w:r>
      <w:r>
        <w:rPr>
          <w:b/>
        </w:rPr>
        <w:t>.</w:t>
      </w:r>
    </w:p>
    <w:p w14:paraId="4BA80968" w14:textId="77777777" w:rsidR="00F4524B" w:rsidRDefault="00F4524B" w:rsidP="00F4524B"/>
    <w:p w14:paraId="087DC003" w14:textId="77777777" w:rsidR="00F4524B" w:rsidRDefault="00F4524B" w:rsidP="00F4524B">
      <w:r w:rsidRPr="009D63E7">
        <w:rPr>
          <w:noProof/>
          <w:lang w:eastAsia="en-GB"/>
        </w:rPr>
        <w:drawing>
          <wp:anchor distT="0" distB="0" distL="114300" distR="114300" simplePos="0" relativeHeight="251747328" behindDoc="0" locked="0" layoutInCell="1" allowOverlap="1" wp14:anchorId="4F0C5860" wp14:editId="27A74D24">
            <wp:simplePos x="0" y="0"/>
            <wp:positionH relativeFrom="margin">
              <wp:align>left</wp:align>
            </wp:positionH>
            <wp:positionV relativeFrom="paragraph">
              <wp:posOffset>1428750</wp:posOffset>
            </wp:positionV>
            <wp:extent cx="6120000" cy="1240029"/>
            <wp:effectExtent l="0" t="0" r="0" b="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20000" cy="124002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By default, the screen will be populated with the location settings. The ‘Printer Name’ field can be changed so the request/appointment forms can be printed to a different printer. The ‘Label Printer Name’ field can be changed so the labels can be printed to a different label printer. The A4 Printer can be changed so requests printed to A4 paper can be sent to another printer.  The two margin fields change the positioning of the printed request form.  These allow for fine tuning the position of the printout so the request lines up correctly with the pre-cut labels.  Changing ‘Top’ from 5 to 7 will move the printout 2mm down. Changing ‘Left’ from 4 to 6 will move the printout 2mm to the right.  To save the settings click </w:t>
      </w:r>
      <w:r w:rsidRPr="00A56920">
        <w:rPr>
          <w:b/>
        </w:rPr>
        <w:t>Save</w:t>
      </w:r>
      <w:r>
        <w:t>.</w:t>
      </w:r>
    </w:p>
    <w:p w14:paraId="5B3BF5C6" w14:textId="77777777" w:rsidR="00F4524B" w:rsidRDefault="00F4524B" w:rsidP="00F4524B"/>
    <w:p w14:paraId="2650A019" w14:textId="77777777" w:rsidR="00F4524B" w:rsidRDefault="00F4524B" w:rsidP="00F4524B">
      <w:r>
        <w:t xml:space="preserve">Changes are computer specific and are not related to a </w:t>
      </w:r>
      <w:proofErr w:type="gramStart"/>
      <w:r>
        <w:t>particular user</w:t>
      </w:r>
      <w:proofErr w:type="gramEnd"/>
      <w:r>
        <w:t>.  Any user who uses the machine from now on will inherit these settings.</w:t>
      </w:r>
    </w:p>
    <w:p w14:paraId="7E1A9986" w14:textId="77777777" w:rsidR="00F4524B" w:rsidRDefault="00F4524B" w:rsidP="00F4524B">
      <w:r>
        <w:t xml:space="preserve">If you make changes, but do not wish to save them click </w:t>
      </w:r>
      <w:r w:rsidRPr="00A56920">
        <w:rPr>
          <w:b/>
        </w:rPr>
        <w:t>Reset</w:t>
      </w:r>
      <w:r>
        <w:t>.  No changes will be saved.</w:t>
      </w:r>
    </w:p>
    <w:p w14:paraId="5D809D98" w14:textId="77777777" w:rsidR="00F4524B" w:rsidRDefault="00F4524B" w:rsidP="00F4524B">
      <w:r w:rsidRPr="009D63E7">
        <w:rPr>
          <w:noProof/>
          <w:lang w:eastAsia="en-GB"/>
        </w:rPr>
        <w:drawing>
          <wp:anchor distT="0" distB="0" distL="114300" distR="114300" simplePos="0" relativeHeight="251748352" behindDoc="0" locked="0" layoutInCell="1" allowOverlap="1" wp14:anchorId="584737FE" wp14:editId="3F3BE3EA">
            <wp:simplePos x="0" y="0"/>
            <wp:positionH relativeFrom="margin">
              <wp:align>left</wp:align>
            </wp:positionH>
            <wp:positionV relativeFrom="paragraph">
              <wp:posOffset>499110</wp:posOffset>
            </wp:positionV>
            <wp:extent cx="6120000" cy="1240029"/>
            <wp:effectExtent l="0" t="0" r="0" b="0"/>
            <wp:wrapTopAndBottom/>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0000" cy="124002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To revert a computer back to using the location settings click </w:t>
      </w:r>
      <w:r w:rsidRPr="00A56920">
        <w:rPr>
          <w:b/>
        </w:rPr>
        <w:t>Reset to Location Settings</w:t>
      </w:r>
      <w:r>
        <w:t>.  This will remove any custom settings for the machine.</w:t>
      </w:r>
    </w:p>
    <w:p w14:paraId="2A2AAA0F" w14:textId="77777777" w:rsidR="00F4524B" w:rsidRDefault="00F4524B" w:rsidP="00F4524B"/>
    <w:p w14:paraId="41CAD31F" w14:textId="77777777" w:rsidR="00F4524B" w:rsidRDefault="00F4524B" w:rsidP="00F4524B">
      <w:pPr>
        <w:pStyle w:val="Heading1"/>
      </w:pPr>
      <w:bookmarkStart w:id="178" w:name="_Toc471986890"/>
      <w:bookmarkStart w:id="179" w:name="_Toc534191855"/>
      <w:r>
        <w:t>Permissions</w:t>
      </w:r>
      <w:bookmarkEnd w:id="178"/>
      <w:bookmarkEnd w:id="179"/>
    </w:p>
    <w:p w14:paraId="1D1225A7" w14:textId="77777777" w:rsidR="00F4524B" w:rsidRDefault="00F4524B" w:rsidP="00F4524B">
      <w:pPr>
        <w:pStyle w:val="Heading2"/>
      </w:pPr>
      <w:bookmarkStart w:id="180" w:name="_Toc471986891"/>
      <w:bookmarkStart w:id="181" w:name="_Toc534191856"/>
      <w:r>
        <w:t>Access Permissions</w:t>
      </w:r>
      <w:bookmarkEnd w:id="180"/>
      <w:bookmarkEnd w:id="181"/>
    </w:p>
    <w:p w14:paraId="5C3B45E4" w14:textId="77777777" w:rsidR="00F4524B" w:rsidRDefault="00F4524B" w:rsidP="00F4524B">
      <w:r>
        <w:t>Access to the various screens can be configured by user type within the “Access Permissions” screen.</w:t>
      </w:r>
    </w:p>
    <w:p w14:paraId="68F52DF1" w14:textId="77777777" w:rsidR="00F4524B" w:rsidRDefault="00F4524B" w:rsidP="00F4524B">
      <w:r>
        <w:t xml:space="preserve">When entering the “Access Permissions” page the </w:t>
      </w:r>
      <w:proofErr w:type="gramStart"/>
      <w:r>
        <w:t>drop down</w:t>
      </w:r>
      <w:proofErr w:type="gramEnd"/>
      <w:r>
        <w:t xml:space="preserve"> list defaults to super admins. By default, super admins can see all screens within the system. To view the permissions for another user type, select the type from the drop down. The screen will update to show the permissions for the selected user type.</w:t>
      </w:r>
    </w:p>
    <w:p w14:paraId="20F068E5" w14:textId="77777777" w:rsidR="00F4524B" w:rsidRPr="00746E27" w:rsidRDefault="00F4524B" w:rsidP="00F4524B">
      <w:r>
        <w:rPr>
          <w:noProof/>
          <w:lang w:eastAsia="en-GB"/>
        </w:rPr>
        <w:drawing>
          <wp:anchor distT="0" distB="0" distL="114300" distR="114300" simplePos="0" relativeHeight="251749376" behindDoc="0" locked="0" layoutInCell="1" allowOverlap="1" wp14:anchorId="77A35D46" wp14:editId="513E3B64">
            <wp:simplePos x="0" y="0"/>
            <wp:positionH relativeFrom="margin">
              <wp:align>left</wp:align>
            </wp:positionH>
            <wp:positionV relativeFrom="paragraph">
              <wp:posOffset>0</wp:posOffset>
            </wp:positionV>
            <wp:extent cx="6120130" cy="2743200"/>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extLst>
                        <a:ext uri="{28A0092B-C50C-407E-A947-70E740481C1C}">
                          <a14:useLocalDpi xmlns:a14="http://schemas.microsoft.com/office/drawing/2010/main" val="0"/>
                        </a:ext>
                      </a:extLst>
                    </a:blip>
                    <a:srcRect b="39224"/>
                    <a:stretch/>
                  </pic:blipFill>
                  <pic:spPr bwMode="auto">
                    <a:xfrm>
                      <a:off x="0" y="0"/>
                      <a:ext cx="6120130" cy="27432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F4D3B6" w14:textId="77777777" w:rsidR="00F4524B" w:rsidRDefault="00F4524B" w:rsidP="00F4524B">
      <w:r>
        <w:t xml:space="preserve">To amend permissions, check/uncheck the check box next to the screen name to enable/disable access to that screen.  </w:t>
      </w:r>
    </w:p>
    <w:p w14:paraId="686AC1A2" w14:textId="77777777" w:rsidR="00F4524B" w:rsidRDefault="00F4524B" w:rsidP="00F4524B">
      <w:r>
        <w:t xml:space="preserve">The check boxes to the right of each section can be used to select/deselect all the screens within that section.  The check box at the very top right can be used to select/deselect all the check boxes on the screen.  When finished, click </w:t>
      </w:r>
      <w:r w:rsidRPr="003F731B">
        <w:rPr>
          <w:b/>
        </w:rPr>
        <w:t>Save</w:t>
      </w:r>
      <w:r>
        <w:t xml:space="preserve"> to save the changes to the system or click </w:t>
      </w:r>
      <w:r w:rsidRPr="003F731B">
        <w:rPr>
          <w:b/>
        </w:rPr>
        <w:t>Cancel</w:t>
      </w:r>
      <w:r>
        <w:t xml:space="preserve"> to cancel changes.</w:t>
      </w:r>
    </w:p>
    <w:p w14:paraId="62935FDB" w14:textId="77777777" w:rsidR="00F4524B" w:rsidRDefault="00F4524B" w:rsidP="00F4524B">
      <w:pPr>
        <w:pStyle w:val="Heading2"/>
      </w:pPr>
      <w:bookmarkStart w:id="182" w:name="_Toc471986892"/>
      <w:bookmarkStart w:id="183" w:name="_Toc534191857"/>
      <w:r>
        <w:t>Email</w:t>
      </w:r>
      <w:bookmarkEnd w:id="182"/>
      <w:bookmarkEnd w:id="183"/>
    </w:p>
    <w:p w14:paraId="4AD14600" w14:textId="77777777" w:rsidR="00F4524B" w:rsidRPr="001943A1" w:rsidRDefault="00F4524B" w:rsidP="00F4524B">
      <w:pPr>
        <w:rPr>
          <w:i/>
        </w:rPr>
      </w:pPr>
      <w:r w:rsidRPr="001943A1">
        <w:rPr>
          <w:i/>
        </w:rPr>
        <w:t>Note – obsolete – do not use.</w:t>
      </w:r>
    </w:p>
    <w:p w14:paraId="1347FA1F" w14:textId="77777777" w:rsidR="00F4524B" w:rsidRDefault="00F4524B">
      <w:pPr>
        <w:spacing w:after="160" w:line="259" w:lineRule="auto"/>
        <w:rPr>
          <w:rFonts w:ascii="Roboto Black" w:eastAsiaTheme="majorEastAsia" w:hAnsi="Roboto Black" w:cstheme="majorBidi"/>
          <w:color w:val="023649"/>
          <w:sz w:val="52"/>
          <w:szCs w:val="32"/>
        </w:rPr>
      </w:pPr>
      <w:bookmarkStart w:id="184" w:name="_Toc471986893"/>
      <w:r>
        <w:br w:type="page"/>
      </w:r>
    </w:p>
    <w:p w14:paraId="597747FD" w14:textId="51BE7980" w:rsidR="00F4524B" w:rsidRDefault="00F4524B" w:rsidP="00F4524B">
      <w:pPr>
        <w:pStyle w:val="Heading1"/>
      </w:pPr>
      <w:bookmarkStart w:id="185" w:name="_Toc534191858"/>
      <w:r>
        <w:t>Notifications</w:t>
      </w:r>
      <w:bookmarkEnd w:id="184"/>
      <w:bookmarkEnd w:id="185"/>
    </w:p>
    <w:p w14:paraId="50119485" w14:textId="77777777" w:rsidR="00F4524B" w:rsidRDefault="00F4524B" w:rsidP="00F4524B">
      <w:r>
        <w:t>Ideagen OCM can be configured to send email notifications to requestors at set trigger points.</w:t>
      </w:r>
    </w:p>
    <w:p w14:paraId="4D7B8377" w14:textId="77777777" w:rsidR="00F4524B" w:rsidRDefault="00F4524B" w:rsidP="00F4524B">
      <w:r>
        <w:t>To create a new notification, you must first configure an email template. To create a new template, enter a code and description. Select a discipline and whether the email should be flagged as urgent. Enter the email subject.</w:t>
      </w:r>
    </w:p>
    <w:p w14:paraId="166F3B35" w14:textId="77777777" w:rsidR="00F4524B" w:rsidRPr="00497255" w:rsidRDefault="00F4524B" w:rsidP="00F4524B">
      <w:r>
        <w:t xml:space="preserve">For the email body, the buttons can be used along with free text to automatically populate information such as patient demographic or result information. To automatically insert a link to direct the reader to the result within Ideagen OCM, click the </w:t>
      </w:r>
      <w:r>
        <w:rPr>
          <w:b/>
        </w:rPr>
        <w:t>Report Link</w:t>
      </w:r>
      <w:r>
        <w:t xml:space="preserve"> button and enter the text that should be displayed.</w:t>
      </w:r>
    </w:p>
    <w:p w14:paraId="443F24F7" w14:textId="77777777" w:rsidR="00F4524B" w:rsidRDefault="00F4524B" w:rsidP="00F4524B">
      <w:r>
        <w:t xml:space="preserve">Click </w:t>
      </w:r>
      <w:r>
        <w:rPr>
          <w:b/>
        </w:rPr>
        <w:t>Add New Email Template</w:t>
      </w:r>
      <w:r>
        <w:t xml:space="preserve"> to save.</w:t>
      </w:r>
    </w:p>
    <w:p w14:paraId="4579E0DC" w14:textId="77777777" w:rsidR="00F4524B" w:rsidRDefault="00F4524B" w:rsidP="00F4524B">
      <w:r>
        <w:rPr>
          <w:noProof/>
          <w:lang w:eastAsia="en-GB"/>
        </w:rPr>
        <w:drawing>
          <wp:anchor distT="0" distB="0" distL="114300" distR="114300" simplePos="0" relativeHeight="251760640" behindDoc="0" locked="0" layoutInCell="1" allowOverlap="1" wp14:anchorId="5B7959FF" wp14:editId="597E7057">
            <wp:simplePos x="0" y="0"/>
            <wp:positionH relativeFrom="margin">
              <wp:align>left</wp:align>
            </wp:positionH>
            <wp:positionV relativeFrom="paragraph">
              <wp:posOffset>0</wp:posOffset>
            </wp:positionV>
            <wp:extent cx="6120130" cy="3365500"/>
            <wp:effectExtent l="0" t="0" r="0" b="635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6120130" cy="3365500"/>
                    </a:xfrm>
                    <a:prstGeom prst="rect">
                      <a:avLst/>
                    </a:prstGeom>
                  </pic:spPr>
                </pic:pic>
              </a:graphicData>
            </a:graphic>
          </wp:anchor>
        </w:drawing>
      </w:r>
    </w:p>
    <w:p w14:paraId="6FB43C8C" w14:textId="77777777" w:rsidR="00F4524B" w:rsidRDefault="00F4524B" w:rsidP="00F4524B">
      <w:r>
        <w:t xml:space="preserve">To modify an email template, open </w:t>
      </w:r>
      <w:r w:rsidRPr="00497255">
        <w:t>the</w:t>
      </w:r>
      <w:r>
        <w:t xml:space="preserve"> “Edit Email Template” panel, </w:t>
      </w:r>
      <w:r w:rsidRPr="00497255">
        <w:t>select</w:t>
      </w:r>
      <w:r>
        <w:t xml:space="preserve"> the template from the </w:t>
      </w:r>
      <w:proofErr w:type="gramStart"/>
      <w:r>
        <w:t>drop down</w:t>
      </w:r>
      <w:proofErr w:type="gramEnd"/>
      <w:r>
        <w:t xml:space="preserve"> list. Update the information and click </w:t>
      </w:r>
      <w:r>
        <w:rPr>
          <w:b/>
        </w:rPr>
        <w:t>Save Changes</w:t>
      </w:r>
      <w:r>
        <w:t xml:space="preserve"> to save or </w:t>
      </w:r>
      <w:r>
        <w:rPr>
          <w:b/>
        </w:rPr>
        <w:t xml:space="preserve">Delete Template </w:t>
      </w:r>
      <w:r>
        <w:t>to delete the email template.</w:t>
      </w:r>
    </w:p>
    <w:p w14:paraId="7083C4E3" w14:textId="77777777" w:rsidR="00F4524B" w:rsidRDefault="00F4524B" w:rsidP="00F4524B">
      <w:r>
        <w:rPr>
          <w:noProof/>
          <w:lang w:eastAsia="en-GB"/>
        </w:rPr>
        <w:drawing>
          <wp:anchor distT="0" distB="0" distL="114300" distR="114300" simplePos="0" relativeHeight="251761664" behindDoc="0" locked="0" layoutInCell="1" allowOverlap="1" wp14:anchorId="62A8983D" wp14:editId="78E545CE">
            <wp:simplePos x="0" y="0"/>
            <wp:positionH relativeFrom="margin">
              <wp:align>left</wp:align>
            </wp:positionH>
            <wp:positionV relativeFrom="paragraph">
              <wp:posOffset>473710</wp:posOffset>
            </wp:positionV>
            <wp:extent cx="6120130" cy="1367790"/>
            <wp:effectExtent l="0" t="0" r="0" b="3810"/>
            <wp:wrapTopAndBottom/>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6120130" cy="1367790"/>
                    </a:xfrm>
                    <a:prstGeom prst="rect">
                      <a:avLst/>
                    </a:prstGeom>
                  </pic:spPr>
                </pic:pic>
              </a:graphicData>
            </a:graphic>
          </wp:anchor>
        </w:drawing>
      </w:r>
      <w:r>
        <w:t xml:space="preserve">To create a new notification, enter a code and description, then select a pre-defined template. Select the trigger that should initiate the transmission of the selected email and click </w:t>
      </w:r>
      <w:r>
        <w:rPr>
          <w:b/>
        </w:rPr>
        <w:t>Add New Notification</w:t>
      </w:r>
      <w:r>
        <w:t xml:space="preserve">. </w:t>
      </w:r>
    </w:p>
    <w:p w14:paraId="0A252663" w14:textId="77777777" w:rsidR="00F4524B" w:rsidRDefault="00F4524B" w:rsidP="00F4524B"/>
    <w:p w14:paraId="4E3E696C" w14:textId="77777777" w:rsidR="00F4524B" w:rsidRDefault="00F4524B" w:rsidP="00F4524B">
      <w:r w:rsidRPr="00497255">
        <w:rPr>
          <w:i/>
        </w:rPr>
        <w:t xml:space="preserve">Note – when selecting “Not Viewed” or “Not Signed Off”, you need to enter a </w:t>
      </w:r>
      <w:proofErr w:type="gramStart"/>
      <w:r w:rsidRPr="00497255">
        <w:rPr>
          <w:i/>
        </w:rPr>
        <w:t>delay</w:t>
      </w:r>
      <w:proofErr w:type="gramEnd"/>
      <w:r w:rsidRPr="00497255">
        <w:rPr>
          <w:i/>
        </w:rPr>
        <w:t xml:space="preserve"> so the system allows enough time before reminding a requestor that results haven’t been viewed/signed off. </w:t>
      </w:r>
    </w:p>
    <w:p w14:paraId="4B5F3CAF" w14:textId="77777777" w:rsidR="00F4524B" w:rsidRDefault="00F4524B" w:rsidP="00F4524B">
      <w:r>
        <w:t xml:space="preserve">To modify a notification, open </w:t>
      </w:r>
      <w:r w:rsidRPr="00497255">
        <w:t>the</w:t>
      </w:r>
      <w:r>
        <w:t xml:space="preserve"> “Edit Notification” panel, </w:t>
      </w:r>
      <w:r w:rsidRPr="00497255">
        <w:t>select</w:t>
      </w:r>
      <w:r>
        <w:t xml:space="preserve"> the template from the </w:t>
      </w:r>
      <w:proofErr w:type="gramStart"/>
      <w:r>
        <w:t>drop down</w:t>
      </w:r>
      <w:proofErr w:type="gramEnd"/>
      <w:r>
        <w:t xml:space="preserve"> list. Update the information and click </w:t>
      </w:r>
      <w:r>
        <w:rPr>
          <w:b/>
        </w:rPr>
        <w:t>Save Changes</w:t>
      </w:r>
      <w:r>
        <w:t xml:space="preserve"> to save or </w:t>
      </w:r>
      <w:r>
        <w:rPr>
          <w:b/>
        </w:rPr>
        <w:t xml:space="preserve">Delete Template </w:t>
      </w:r>
      <w:r>
        <w:t>to delete the email template.</w:t>
      </w:r>
    </w:p>
    <w:p w14:paraId="5078E7E2" w14:textId="77777777" w:rsidR="00F4524B" w:rsidRDefault="00F4524B">
      <w:pPr>
        <w:spacing w:after="160" w:line="259" w:lineRule="auto"/>
        <w:rPr>
          <w:rFonts w:ascii="Roboto Black" w:eastAsiaTheme="majorEastAsia" w:hAnsi="Roboto Black" w:cstheme="majorBidi"/>
          <w:color w:val="023649"/>
          <w:sz w:val="52"/>
          <w:szCs w:val="32"/>
        </w:rPr>
      </w:pPr>
      <w:bookmarkStart w:id="186" w:name="_Toc471986894"/>
      <w:r>
        <w:br w:type="page"/>
      </w:r>
    </w:p>
    <w:p w14:paraId="1FA7E75C" w14:textId="4B5329D7" w:rsidR="00F4524B" w:rsidRDefault="00F4524B" w:rsidP="00F4524B">
      <w:pPr>
        <w:pStyle w:val="Heading1"/>
      </w:pPr>
      <w:bookmarkStart w:id="187" w:name="_Toc534191859"/>
      <w:r>
        <w:t>Patient Management</w:t>
      </w:r>
      <w:bookmarkEnd w:id="186"/>
      <w:bookmarkEnd w:id="187"/>
    </w:p>
    <w:p w14:paraId="0763697A" w14:textId="77777777" w:rsidR="00F4524B" w:rsidRDefault="00F4524B" w:rsidP="00F4524B">
      <w:pPr>
        <w:pStyle w:val="Heading2"/>
      </w:pPr>
      <w:bookmarkStart w:id="188" w:name="_Toc471986895"/>
      <w:bookmarkStart w:id="189" w:name="_Toc534191860"/>
      <w:r>
        <w:t>My Patients</w:t>
      </w:r>
      <w:bookmarkEnd w:id="188"/>
      <w:bookmarkEnd w:id="189"/>
    </w:p>
    <w:p w14:paraId="0BD21184" w14:textId="77777777" w:rsidR="00F4524B" w:rsidRPr="00E97086" w:rsidRDefault="00F4524B" w:rsidP="00F4524B">
      <w:pPr>
        <w:rPr>
          <w:i/>
        </w:rPr>
      </w:pPr>
      <w:r w:rsidRPr="00E97086">
        <w:rPr>
          <w:i/>
        </w:rPr>
        <w:t>Note – not required by system administrators</w:t>
      </w:r>
      <w:r>
        <w:rPr>
          <w:i/>
        </w:rPr>
        <w:t>.</w:t>
      </w:r>
    </w:p>
    <w:p w14:paraId="14F69E2B" w14:textId="77777777" w:rsidR="00F4524B" w:rsidRDefault="00F4524B" w:rsidP="00F4524B">
      <w:pPr>
        <w:pStyle w:val="Heading2"/>
      </w:pPr>
      <w:bookmarkStart w:id="190" w:name="_Toc471986896"/>
      <w:bookmarkStart w:id="191" w:name="_Toc534191861"/>
      <w:r>
        <w:t>Patient Merge</w:t>
      </w:r>
      <w:bookmarkEnd w:id="190"/>
      <w:bookmarkEnd w:id="191"/>
    </w:p>
    <w:p w14:paraId="541E8759" w14:textId="77777777" w:rsidR="00F4524B" w:rsidRDefault="00F4524B" w:rsidP="00F4524B">
      <w:r w:rsidRPr="00E44275">
        <w:t xml:space="preserve">The Patient Merge screen allows the merging of duplicate patients. If </w:t>
      </w:r>
      <w:r>
        <w:t>Ideagen OCM</w:t>
      </w:r>
      <w:r w:rsidRPr="00E44275">
        <w:t xml:space="preserve"> contains multiple patient records for the same physical patient, the records can be merged together </w:t>
      </w:r>
      <w:r>
        <w:t>to leave a single record</w:t>
      </w:r>
      <w:r w:rsidRPr="00E44275">
        <w:t>.</w:t>
      </w:r>
    </w:p>
    <w:p w14:paraId="323B5639" w14:textId="77777777" w:rsidR="00F4524B" w:rsidRDefault="00F4524B" w:rsidP="00F4524B">
      <w:r>
        <w:rPr>
          <w:noProof/>
          <w:lang w:eastAsia="en-GB"/>
        </w:rPr>
        <w:drawing>
          <wp:anchor distT="0" distB="0" distL="114300" distR="114300" simplePos="0" relativeHeight="251750400" behindDoc="0" locked="0" layoutInCell="1" allowOverlap="1" wp14:anchorId="0EB3F463" wp14:editId="28B339E1">
            <wp:simplePos x="0" y="0"/>
            <wp:positionH relativeFrom="margin">
              <wp:posOffset>0</wp:posOffset>
            </wp:positionH>
            <wp:positionV relativeFrom="paragraph">
              <wp:posOffset>467360</wp:posOffset>
            </wp:positionV>
            <wp:extent cx="6120130" cy="71120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6120130" cy="711200"/>
                    </a:xfrm>
                    <a:prstGeom prst="rect">
                      <a:avLst/>
                    </a:prstGeom>
                  </pic:spPr>
                </pic:pic>
              </a:graphicData>
            </a:graphic>
          </wp:anchor>
        </w:drawing>
      </w:r>
      <w:r>
        <w:t>Search for the patient records to be merged using the search criteria</w:t>
      </w:r>
      <w:r w:rsidRPr="00E44275">
        <w:t>. Wildcard searching can be used with the ‘*’ character.</w:t>
      </w:r>
    </w:p>
    <w:p w14:paraId="296789F9" w14:textId="77777777" w:rsidR="00F4524B" w:rsidRDefault="00F4524B" w:rsidP="00F4524B"/>
    <w:p w14:paraId="0424D0F4" w14:textId="77777777" w:rsidR="00F4524B" w:rsidRDefault="00F4524B" w:rsidP="00F4524B">
      <w:r>
        <w:t>Hovering over a surname will show the address details for the patient.</w:t>
      </w:r>
    </w:p>
    <w:p w14:paraId="1370DCA9" w14:textId="77777777" w:rsidR="00F4524B" w:rsidRDefault="00F4524B" w:rsidP="00F4524B">
      <w:r>
        <w:rPr>
          <w:noProof/>
          <w:lang w:eastAsia="en-GB"/>
        </w:rPr>
        <w:drawing>
          <wp:anchor distT="0" distB="0" distL="114300" distR="114300" simplePos="0" relativeHeight="251751424" behindDoc="0" locked="0" layoutInCell="1" allowOverlap="1" wp14:anchorId="7EC04440" wp14:editId="31075173">
            <wp:simplePos x="0" y="0"/>
            <wp:positionH relativeFrom="margin">
              <wp:align>right</wp:align>
            </wp:positionH>
            <wp:positionV relativeFrom="paragraph">
              <wp:posOffset>476250</wp:posOffset>
            </wp:positionV>
            <wp:extent cx="6120130" cy="318262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6120130" cy="3182620"/>
                    </a:xfrm>
                    <a:prstGeom prst="rect">
                      <a:avLst/>
                    </a:prstGeom>
                  </pic:spPr>
                </pic:pic>
              </a:graphicData>
            </a:graphic>
          </wp:anchor>
        </w:drawing>
      </w:r>
      <w:r>
        <w:t>To begin the merge process, select the patient records that need to be merged by clicking on the patient row. When clicked, the patient will show in the selected patient section.</w:t>
      </w:r>
    </w:p>
    <w:p w14:paraId="6BCE05D3" w14:textId="77777777" w:rsidR="00F4524B" w:rsidRDefault="00F4524B" w:rsidP="00F4524B"/>
    <w:p w14:paraId="59C265F6" w14:textId="77777777" w:rsidR="00F4524B" w:rsidRDefault="00F4524B" w:rsidP="00F4524B">
      <w:r>
        <w:t>It is possible to</w:t>
      </w:r>
      <w:r w:rsidRPr="00C502C4">
        <w:t xml:space="preserve"> perform multiple se</w:t>
      </w:r>
      <w:r>
        <w:t>arches (including finding patients with the same NHS N</w:t>
      </w:r>
      <w:r w:rsidRPr="00C502C4">
        <w:t>umber) withou</w:t>
      </w:r>
      <w:r>
        <w:t>t losing the selected patients.</w:t>
      </w:r>
    </w:p>
    <w:p w14:paraId="11CE8761" w14:textId="77777777" w:rsidR="00F4524B" w:rsidRDefault="00F4524B" w:rsidP="00F4524B">
      <w:r w:rsidRPr="00C502C4">
        <w:t xml:space="preserve">Once two or more patients are selected, the merge button is displayed. To remove a patient record, click the corresponding </w:t>
      </w:r>
      <w:r w:rsidRPr="00C502C4">
        <w:rPr>
          <w:b/>
        </w:rPr>
        <w:t>Remove</w:t>
      </w:r>
      <w:r w:rsidRPr="00C502C4">
        <w:t xml:space="preserve"> button.</w:t>
      </w:r>
    </w:p>
    <w:p w14:paraId="3B2C5520" w14:textId="77777777" w:rsidR="00F4524B" w:rsidRDefault="00F4524B" w:rsidP="00F4524B">
      <w:r>
        <w:rPr>
          <w:noProof/>
          <w:lang w:eastAsia="en-GB"/>
        </w:rPr>
        <w:drawing>
          <wp:anchor distT="0" distB="0" distL="114300" distR="114300" simplePos="0" relativeHeight="251752448" behindDoc="0" locked="0" layoutInCell="1" allowOverlap="1" wp14:anchorId="00CC688C" wp14:editId="3CD36614">
            <wp:simplePos x="0" y="0"/>
            <wp:positionH relativeFrom="margin">
              <wp:align>left</wp:align>
            </wp:positionH>
            <wp:positionV relativeFrom="paragraph">
              <wp:posOffset>783590</wp:posOffset>
            </wp:positionV>
            <wp:extent cx="6120130" cy="82613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6120130" cy="826135"/>
                    </a:xfrm>
                    <a:prstGeom prst="rect">
                      <a:avLst/>
                    </a:prstGeom>
                  </pic:spPr>
                </pic:pic>
              </a:graphicData>
            </a:graphic>
          </wp:anchor>
        </w:drawing>
      </w:r>
      <w:r w:rsidRPr="00C502C4">
        <w:t xml:space="preserve">Two or more patients can be merged at the same time. Select all the records that need to be merged and choose the master record. The master record is the patient details that will be </w:t>
      </w:r>
      <w:r>
        <w:t>retained</w:t>
      </w:r>
      <w:r w:rsidRPr="00C502C4">
        <w:t>. All other patients will be removed from the system once all their requests and results have been associated with the master record.</w:t>
      </w:r>
    </w:p>
    <w:p w14:paraId="2ECA9201" w14:textId="77777777" w:rsidR="00F4524B" w:rsidRDefault="00F4524B" w:rsidP="00F4524B"/>
    <w:p w14:paraId="2C5000FD" w14:textId="77777777" w:rsidR="00F4524B" w:rsidRDefault="00F4524B" w:rsidP="00F4524B">
      <w:r>
        <w:t xml:space="preserve">Click </w:t>
      </w:r>
      <w:r>
        <w:rPr>
          <w:b/>
        </w:rPr>
        <w:t xml:space="preserve">Merge </w:t>
      </w:r>
      <w:r>
        <w:t>to perform the patient merge. A confirmation message will be displayed when patients have been successfully merged.</w:t>
      </w:r>
    </w:p>
    <w:p w14:paraId="1442AE79" w14:textId="77777777" w:rsidR="00F4524B" w:rsidRDefault="00F4524B" w:rsidP="00F4524B">
      <w:pPr>
        <w:pStyle w:val="Heading3"/>
      </w:pPr>
      <w:bookmarkStart w:id="192" w:name="_Toc471986897"/>
      <w:bookmarkStart w:id="193" w:name="_Toc534191862"/>
      <w:r>
        <w:t>Quick Merge</w:t>
      </w:r>
      <w:bookmarkEnd w:id="192"/>
      <w:bookmarkEnd w:id="193"/>
    </w:p>
    <w:p w14:paraId="5D2C1326" w14:textId="77777777" w:rsidR="00F4524B" w:rsidRDefault="00F4524B" w:rsidP="00F4524B">
      <w:r>
        <w:t>Quick patient merge</w:t>
      </w:r>
      <w:r w:rsidRPr="00F80096">
        <w:t xml:space="preserve"> ca</w:t>
      </w:r>
      <w:r>
        <w:t xml:space="preserve">n be performed by clicking the </w:t>
      </w:r>
      <w:r w:rsidRPr="00F80096">
        <w:rPr>
          <w:b/>
        </w:rPr>
        <w:t>Quick Merge</w:t>
      </w:r>
      <w:r w:rsidRPr="00F80096">
        <w:t xml:space="preserve"> button under the </w:t>
      </w:r>
      <w:r>
        <w:t>“</w:t>
      </w:r>
      <w:r w:rsidRPr="00F80096">
        <w:t xml:space="preserve">Find Patients </w:t>
      </w:r>
      <w:proofErr w:type="gramStart"/>
      <w:r w:rsidRPr="00F80096">
        <w:t>With</w:t>
      </w:r>
      <w:proofErr w:type="gramEnd"/>
      <w:r w:rsidRPr="00F80096">
        <w:t xml:space="preserve"> The Same NHS Numbe</w:t>
      </w:r>
      <w:r>
        <w:t>r”</w:t>
      </w:r>
      <w:r w:rsidRPr="00F80096">
        <w:t xml:space="preserve"> </w:t>
      </w:r>
      <w:r>
        <w:t>panel</w:t>
      </w:r>
      <w:r w:rsidRPr="00F80096">
        <w:t>. Quick Merge works on the same set of</w:t>
      </w:r>
      <w:r>
        <w:t xml:space="preserve"> patients returned by clicking </w:t>
      </w:r>
      <w:r w:rsidRPr="00F80096">
        <w:rPr>
          <w:b/>
        </w:rPr>
        <w:t>Find Patients</w:t>
      </w:r>
      <w:r>
        <w:t xml:space="preserve"> under the “</w:t>
      </w:r>
      <w:r w:rsidRPr="00F80096">
        <w:t xml:space="preserve">Find Patients </w:t>
      </w:r>
      <w:proofErr w:type="gramStart"/>
      <w:r w:rsidRPr="00F80096">
        <w:t>With</w:t>
      </w:r>
      <w:proofErr w:type="gramEnd"/>
      <w:r w:rsidRPr="00F80096">
        <w:t xml:space="preserve"> The Same NHS Number’ </w:t>
      </w:r>
      <w:r>
        <w:t>section</w:t>
      </w:r>
      <w:r w:rsidRPr="00F80096">
        <w:t>. When clicked the first set of patients with the same NHS number are presented to the user.</w:t>
      </w:r>
    </w:p>
    <w:p w14:paraId="7EE785AC" w14:textId="77777777" w:rsidR="00F4524B" w:rsidRDefault="00F4524B" w:rsidP="00F4524B">
      <w:r>
        <w:t xml:space="preserve">Click </w:t>
      </w:r>
      <w:r w:rsidRPr="00F80096">
        <w:rPr>
          <w:b/>
        </w:rPr>
        <w:t>Merge</w:t>
      </w:r>
      <w:r>
        <w:t xml:space="preserve"> to merge the patients. The master patient will default to the newest entry in the system. Click </w:t>
      </w:r>
      <w:r w:rsidRPr="00377DE5">
        <w:rPr>
          <w:b/>
        </w:rPr>
        <w:t>Skip</w:t>
      </w:r>
      <w:r>
        <w:t xml:space="preserve"> to skip the merge, but only for the current users’ session or until they click </w:t>
      </w:r>
      <w:r w:rsidRPr="00377DE5">
        <w:rPr>
          <w:b/>
        </w:rPr>
        <w:t>Restart</w:t>
      </w:r>
      <w:r>
        <w:t xml:space="preserve">. When either </w:t>
      </w:r>
      <w:r w:rsidRPr="00377DE5">
        <w:rPr>
          <w:b/>
        </w:rPr>
        <w:t>Skip</w:t>
      </w:r>
      <w:r>
        <w:t xml:space="preserve"> or </w:t>
      </w:r>
      <w:r w:rsidRPr="00377DE5">
        <w:rPr>
          <w:b/>
        </w:rPr>
        <w:t>Merge</w:t>
      </w:r>
      <w:r>
        <w:t xml:space="preserve"> are clicked, the next set of patients with the same NHS number are presented to the user.</w:t>
      </w:r>
    </w:p>
    <w:p w14:paraId="130014C4" w14:textId="77777777" w:rsidR="00F4524B" w:rsidRDefault="00F4524B" w:rsidP="00F4524B">
      <w:r>
        <w:t xml:space="preserve">At the end of a batch of quick merges, any skipped merges can be seen by clicking </w:t>
      </w:r>
      <w:r w:rsidRPr="00377DE5">
        <w:rPr>
          <w:b/>
        </w:rPr>
        <w:t>Find Patients</w:t>
      </w:r>
      <w:r>
        <w:t xml:space="preserve"> under the ‘Find Patients </w:t>
      </w:r>
      <w:proofErr w:type="gramStart"/>
      <w:r>
        <w:t>With</w:t>
      </w:r>
      <w:proofErr w:type="gramEnd"/>
      <w:r>
        <w:t xml:space="preserve"> The Same NHS Number’ section.</w:t>
      </w:r>
    </w:p>
    <w:p w14:paraId="052971A8" w14:textId="77777777" w:rsidR="00F4524B" w:rsidRDefault="00F4524B" w:rsidP="00F4524B">
      <w:r>
        <w:t>S</w:t>
      </w:r>
      <w:r w:rsidRPr="00647A50">
        <w:t>kipped merges will be at the top of the results. Clicking the magnifying glass at the end of the row will perfo</w:t>
      </w:r>
      <w:r>
        <w:t>rm a search for that NHS number to allow you to view any requests and results associated with a patient record to better determine which patient records need to be merged.</w:t>
      </w:r>
    </w:p>
    <w:p w14:paraId="21F9F454" w14:textId="77777777" w:rsidR="00F4524B" w:rsidRDefault="00F4524B" w:rsidP="00F4524B">
      <w:r>
        <w:rPr>
          <w:noProof/>
          <w:lang w:eastAsia="en-GB"/>
        </w:rPr>
        <w:drawing>
          <wp:anchor distT="0" distB="0" distL="114300" distR="114300" simplePos="0" relativeHeight="251753472" behindDoc="0" locked="0" layoutInCell="1" allowOverlap="1" wp14:anchorId="14FFCEFB" wp14:editId="34B43D97">
            <wp:simplePos x="0" y="0"/>
            <wp:positionH relativeFrom="margin">
              <wp:align>left</wp:align>
            </wp:positionH>
            <wp:positionV relativeFrom="paragraph">
              <wp:posOffset>365125</wp:posOffset>
            </wp:positionV>
            <wp:extent cx="3600000" cy="2704433"/>
            <wp:effectExtent l="0" t="0" r="635" b="127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3600000" cy="2704433"/>
                    </a:xfrm>
                    <a:prstGeom prst="rect">
                      <a:avLst/>
                    </a:prstGeom>
                  </pic:spPr>
                </pic:pic>
              </a:graphicData>
            </a:graphic>
            <wp14:sizeRelH relativeFrom="margin">
              <wp14:pctWidth>0</wp14:pctWidth>
            </wp14:sizeRelH>
            <wp14:sizeRelV relativeFrom="margin">
              <wp14:pctHeight>0</wp14:pctHeight>
            </wp14:sizeRelV>
          </wp:anchor>
        </w:drawing>
      </w:r>
      <w:r>
        <w:t xml:space="preserve">To change patient any of the patient details within a record, click </w:t>
      </w:r>
      <w:r>
        <w:rPr>
          <w:b/>
        </w:rPr>
        <w:t>Change PID</w:t>
      </w:r>
      <w:r>
        <w:t>.</w:t>
      </w:r>
    </w:p>
    <w:p w14:paraId="0D1EFA22" w14:textId="77777777" w:rsidR="00F4524B" w:rsidRDefault="00F4524B" w:rsidP="00F4524B"/>
    <w:p w14:paraId="786EA5FE" w14:textId="77777777" w:rsidR="00F4524B" w:rsidRDefault="00F4524B" w:rsidP="00F4524B">
      <w:pPr>
        <w:pStyle w:val="Heading2"/>
      </w:pPr>
      <w:bookmarkStart w:id="194" w:name="_Toc471986898"/>
      <w:bookmarkStart w:id="195" w:name="_Toc534191863"/>
      <w:r>
        <w:t>Patient Data Transfer</w:t>
      </w:r>
      <w:bookmarkEnd w:id="194"/>
      <w:bookmarkEnd w:id="195"/>
    </w:p>
    <w:p w14:paraId="47E2F197" w14:textId="77777777" w:rsidR="00F4524B" w:rsidRDefault="00F4524B" w:rsidP="00F4524B">
      <w:r>
        <w:t>If</w:t>
      </w:r>
      <w:r w:rsidRPr="002544A7">
        <w:t xml:space="preserve"> a request or report is assigned to the wrong patient, Patient Data Transfer screen can be used to rectify the problem.</w:t>
      </w:r>
    </w:p>
    <w:p w14:paraId="685B127B" w14:textId="77777777" w:rsidR="00F4524B" w:rsidRDefault="00F4524B" w:rsidP="00F4524B">
      <w:r w:rsidRPr="006A2858">
        <w:rPr>
          <w:noProof/>
          <w:lang w:eastAsia="en-GB"/>
        </w:rPr>
        <w:drawing>
          <wp:anchor distT="0" distB="0" distL="114300" distR="114300" simplePos="0" relativeHeight="251754496" behindDoc="0" locked="0" layoutInCell="1" allowOverlap="1" wp14:anchorId="01AB8B7F" wp14:editId="2D133F1C">
            <wp:simplePos x="0" y="0"/>
            <wp:positionH relativeFrom="margin">
              <wp:align>left</wp:align>
            </wp:positionH>
            <wp:positionV relativeFrom="paragraph">
              <wp:posOffset>495935</wp:posOffset>
            </wp:positionV>
            <wp:extent cx="6120000" cy="3423051"/>
            <wp:effectExtent l="0" t="0" r="0" b="635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0000" cy="342305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Enter search criteria for the patient </w:t>
      </w:r>
      <w:r w:rsidRPr="00DF1597">
        <w:rPr>
          <w:b/>
        </w:rPr>
        <w:t>from</w:t>
      </w:r>
      <w:r>
        <w:t xml:space="preserve"> which the data will be transferred and click </w:t>
      </w:r>
      <w:r>
        <w:rPr>
          <w:b/>
        </w:rPr>
        <w:t xml:space="preserve">Find </w:t>
      </w:r>
      <w:r w:rsidRPr="00DF1597">
        <w:rPr>
          <w:b/>
        </w:rPr>
        <w:t>Patients</w:t>
      </w:r>
      <w:r>
        <w:t xml:space="preserve">. </w:t>
      </w:r>
      <w:r w:rsidRPr="002544A7">
        <w:t>Matching patients will be displayed in the Patient Search Results section.</w:t>
      </w:r>
    </w:p>
    <w:p w14:paraId="3663F6DC" w14:textId="77777777" w:rsidR="00F4524B" w:rsidRDefault="00F4524B" w:rsidP="00F4524B"/>
    <w:p w14:paraId="396591E3" w14:textId="4964AD95" w:rsidR="00F4524B" w:rsidRDefault="00F4524B" w:rsidP="00F4524B">
      <w:r w:rsidRPr="006A2858">
        <w:rPr>
          <w:noProof/>
          <w:lang w:eastAsia="en-GB"/>
        </w:rPr>
        <w:drawing>
          <wp:anchor distT="0" distB="0" distL="114300" distR="114300" simplePos="0" relativeHeight="251755520" behindDoc="0" locked="0" layoutInCell="1" allowOverlap="1" wp14:anchorId="5668E2F3" wp14:editId="10D76397">
            <wp:simplePos x="0" y="0"/>
            <wp:positionH relativeFrom="margin">
              <wp:align>left</wp:align>
            </wp:positionH>
            <wp:positionV relativeFrom="paragraph">
              <wp:posOffset>444500</wp:posOffset>
            </wp:positionV>
            <wp:extent cx="6120000" cy="5082712"/>
            <wp:effectExtent l="0" t="0" r="0" b="381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0000" cy="5082712"/>
                    </a:xfrm>
                    <a:prstGeom prst="rect">
                      <a:avLst/>
                    </a:prstGeom>
                    <a:noFill/>
                    <a:ln>
                      <a:noFill/>
                    </a:ln>
                  </pic:spPr>
                </pic:pic>
              </a:graphicData>
            </a:graphic>
            <wp14:sizeRelH relativeFrom="margin">
              <wp14:pctWidth>0</wp14:pctWidth>
            </wp14:sizeRelH>
            <wp14:sizeRelV relativeFrom="margin">
              <wp14:pctHeight>0</wp14:pctHeight>
            </wp14:sizeRelV>
          </wp:anchor>
        </w:drawing>
      </w:r>
      <w:r>
        <w:t>Click the required patient to load them into the “Selected ‘From Patient’” section. The patient’s requests and results will be loaded.</w:t>
      </w:r>
    </w:p>
    <w:p w14:paraId="089A8F47" w14:textId="77777777" w:rsidR="00F4524B" w:rsidRDefault="00F4524B" w:rsidP="00F4524B"/>
    <w:p w14:paraId="2C775A28" w14:textId="77777777" w:rsidR="00F4524B" w:rsidRDefault="00F4524B" w:rsidP="00F4524B">
      <w:r>
        <w:t xml:space="preserve">Enter search criteria for the patient </w:t>
      </w:r>
      <w:r w:rsidRPr="00DF1597">
        <w:rPr>
          <w:b/>
        </w:rPr>
        <w:t xml:space="preserve">to </w:t>
      </w:r>
      <w:r>
        <w:t xml:space="preserve">which the data will be transferred and click </w:t>
      </w:r>
      <w:r>
        <w:rPr>
          <w:b/>
        </w:rPr>
        <w:t xml:space="preserve">Find </w:t>
      </w:r>
      <w:r w:rsidRPr="00DF1597">
        <w:rPr>
          <w:b/>
        </w:rPr>
        <w:t>Patients</w:t>
      </w:r>
      <w:r>
        <w:t>.</w:t>
      </w:r>
    </w:p>
    <w:p w14:paraId="79CA6F51" w14:textId="77777777" w:rsidR="00F4524B" w:rsidRDefault="00F4524B" w:rsidP="00F4524B">
      <w:r>
        <w:t>Click the required patient to load them into the “Selected ‘To Patient’” section. The patient’s requests and results will be loaded.</w:t>
      </w:r>
    </w:p>
    <w:p w14:paraId="661D7EDE" w14:textId="77777777" w:rsidR="00F4524B" w:rsidRDefault="00F4524B" w:rsidP="00F4524B">
      <w:r>
        <w:t>Select the requests and/or results that need to be moved to the “To Patient”.</w:t>
      </w:r>
    </w:p>
    <w:p w14:paraId="14990203" w14:textId="77777777" w:rsidR="00F4524B" w:rsidRDefault="00F4524B" w:rsidP="00F4524B"/>
    <w:p w14:paraId="4CEEEE21" w14:textId="77777777" w:rsidR="00F4524B" w:rsidRDefault="00F4524B" w:rsidP="00F4524B">
      <w:r w:rsidRPr="006A2858">
        <w:rPr>
          <w:noProof/>
          <w:lang w:eastAsia="en-GB"/>
        </w:rPr>
        <w:drawing>
          <wp:anchor distT="0" distB="0" distL="114300" distR="114300" simplePos="0" relativeHeight="251756544" behindDoc="0" locked="0" layoutInCell="1" allowOverlap="1" wp14:anchorId="32144D21" wp14:editId="4FDFCA72">
            <wp:simplePos x="0" y="0"/>
            <wp:positionH relativeFrom="margin">
              <wp:posOffset>3810</wp:posOffset>
            </wp:positionH>
            <wp:positionV relativeFrom="paragraph">
              <wp:posOffset>283210</wp:posOffset>
            </wp:positionV>
            <wp:extent cx="6119495" cy="2385695"/>
            <wp:effectExtent l="0" t="0" r="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19495"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234F2" w14:textId="77777777" w:rsidR="00F4524B" w:rsidRDefault="00F4524B" w:rsidP="00F4524B"/>
    <w:p w14:paraId="7225C9EE" w14:textId="77777777" w:rsidR="00F4524B" w:rsidRDefault="00F4524B" w:rsidP="00F4524B">
      <w:r w:rsidRPr="009A33AB">
        <w:rPr>
          <w:noProof/>
          <w:lang w:eastAsia="en-GB"/>
        </w:rPr>
        <w:drawing>
          <wp:anchor distT="0" distB="0" distL="114300" distR="114300" simplePos="0" relativeHeight="251757568" behindDoc="0" locked="0" layoutInCell="1" allowOverlap="1" wp14:anchorId="576660FD" wp14:editId="0DA3A121">
            <wp:simplePos x="0" y="0"/>
            <wp:positionH relativeFrom="margin">
              <wp:align>left</wp:align>
            </wp:positionH>
            <wp:positionV relativeFrom="paragraph">
              <wp:posOffset>332105</wp:posOffset>
            </wp:positionV>
            <wp:extent cx="6120000" cy="2385763"/>
            <wp:effectExtent l="0" t="0" r="0" b="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0000" cy="2385763"/>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Click </w:t>
      </w:r>
      <w:r>
        <w:rPr>
          <w:b/>
        </w:rPr>
        <w:t xml:space="preserve">Transfer Data </w:t>
      </w:r>
      <w:r>
        <w:t xml:space="preserve">and click </w:t>
      </w:r>
      <w:r>
        <w:rPr>
          <w:b/>
        </w:rPr>
        <w:t>Yes</w:t>
      </w:r>
      <w:r>
        <w:t xml:space="preserve"> at the prompt to continue or </w:t>
      </w:r>
      <w:r>
        <w:rPr>
          <w:b/>
        </w:rPr>
        <w:t>No</w:t>
      </w:r>
      <w:r>
        <w:t xml:space="preserve"> to go back.</w:t>
      </w:r>
    </w:p>
    <w:p w14:paraId="2EC09B22" w14:textId="77777777" w:rsidR="00F4524B" w:rsidRDefault="00F4524B" w:rsidP="00F4524B"/>
    <w:p w14:paraId="2E0C41F1" w14:textId="77777777" w:rsidR="00F4524B" w:rsidRDefault="00F4524B" w:rsidP="00F4524B">
      <w:r w:rsidRPr="009A33AB">
        <w:rPr>
          <w:noProof/>
          <w:lang w:eastAsia="en-GB"/>
        </w:rPr>
        <w:drawing>
          <wp:anchor distT="0" distB="0" distL="114300" distR="114300" simplePos="0" relativeHeight="251758592" behindDoc="0" locked="0" layoutInCell="1" allowOverlap="1" wp14:anchorId="596932F2" wp14:editId="33D46474">
            <wp:simplePos x="0" y="0"/>
            <wp:positionH relativeFrom="margin">
              <wp:align>right</wp:align>
            </wp:positionH>
            <wp:positionV relativeFrom="paragraph">
              <wp:posOffset>506730</wp:posOffset>
            </wp:positionV>
            <wp:extent cx="6120000" cy="2178305"/>
            <wp:effectExtent l="0" t="0" r="0" b="0"/>
            <wp:wrapTopAndBottom/>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20000" cy="2178305"/>
                    </a:xfrm>
                    <a:prstGeom prst="rect">
                      <a:avLst/>
                    </a:prstGeom>
                    <a:noFill/>
                    <a:ln>
                      <a:noFill/>
                    </a:ln>
                  </pic:spPr>
                </pic:pic>
              </a:graphicData>
            </a:graphic>
          </wp:anchor>
        </w:drawing>
      </w:r>
      <w:r w:rsidRPr="00DF1597">
        <w:t>Each moved item will have an audit entry added to indicate that it was initially assigned to a different patient.</w:t>
      </w:r>
    </w:p>
    <w:p w14:paraId="274A852E" w14:textId="77777777" w:rsidR="00F4524B" w:rsidRDefault="00F4524B" w:rsidP="00F4524B"/>
    <w:p w14:paraId="70E40C40" w14:textId="77777777" w:rsidR="00F4524B" w:rsidRPr="00E97086" w:rsidRDefault="00F4524B" w:rsidP="00F4524B"/>
    <w:p w14:paraId="77B6EB95" w14:textId="77777777" w:rsidR="00F4524B" w:rsidRDefault="00F4524B" w:rsidP="00F4524B">
      <w:pPr>
        <w:pStyle w:val="Heading1"/>
      </w:pPr>
      <w:bookmarkStart w:id="196" w:name="_Toc471986899"/>
      <w:bookmarkStart w:id="197" w:name="_Toc534191864"/>
      <w:r>
        <w:t>Change Password</w:t>
      </w:r>
      <w:bookmarkEnd w:id="196"/>
      <w:bookmarkEnd w:id="197"/>
    </w:p>
    <w:p w14:paraId="3F78A88B" w14:textId="77777777" w:rsidR="00F4524B" w:rsidRDefault="00F4524B" w:rsidP="00F4524B">
      <w:r>
        <w:rPr>
          <w:noProof/>
          <w:lang w:eastAsia="en-GB"/>
        </w:rPr>
        <w:drawing>
          <wp:anchor distT="0" distB="0" distL="114300" distR="114300" simplePos="0" relativeHeight="251670528" behindDoc="0" locked="0" layoutInCell="1" allowOverlap="1" wp14:anchorId="761E7740" wp14:editId="09D1CC89">
            <wp:simplePos x="0" y="0"/>
            <wp:positionH relativeFrom="margin">
              <wp:align>left</wp:align>
            </wp:positionH>
            <wp:positionV relativeFrom="paragraph">
              <wp:posOffset>432242</wp:posOffset>
            </wp:positionV>
            <wp:extent cx="6120130" cy="12071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6120130" cy="1207135"/>
                    </a:xfrm>
                    <a:prstGeom prst="rect">
                      <a:avLst/>
                    </a:prstGeom>
                  </pic:spPr>
                </pic:pic>
              </a:graphicData>
            </a:graphic>
          </wp:anchor>
        </w:drawing>
      </w:r>
      <w:r>
        <w:t xml:space="preserve">To change your password, select </w:t>
      </w:r>
      <w:r>
        <w:rPr>
          <w:b/>
        </w:rPr>
        <w:t>Configuration</w:t>
      </w:r>
      <w:r>
        <w:t xml:space="preserve"> from the Main Menu, then </w:t>
      </w:r>
      <w:r>
        <w:rPr>
          <w:b/>
        </w:rPr>
        <w:t xml:space="preserve">Change Password </w:t>
      </w:r>
      <w:r>
        <w:t>from the Action menu.</w:t>
      </w:r>
    </w:p>
    <w:p w14:paraId="12E6A840" w14:textId="77777777" w:rsidR="00F4524B" w:rsidRDefault="00F4524B" w:rsidP="00F4524B"/>
    <w:p w14:paraId="35D16B3A" w14:textId="51682F19" w:rsidR="00F4524B" w:rsidRDefault="00F4524B" w:rsidP="00F4524B">
      <w:r>
        <w:t xml:space="preserve">Enter your old password and enter a new password in the two new password boxes. Click </w:t>
      </w:r>
      <w:r>
        <w:rPr>
          <w:b/>
        </w:rPr>
        <w:t>OK</w:t>
      </w:r>
      <w:r>
        <w:t xml:space="preserve"> to save.</w:t>
      </w:r>
    </w:p>
    <w:p w14:paraId="3E0B70F4" w14:textId="77777777" w:rsidR="00F4524B" w:rsidRPr="00573A0B" w:rsidRDefault="00F4524B" w:rsidP="00F4524B">
      <w:pPr>
        <w:rPr>
          <w:i/>
        </w:rPr>
      </w:pPr>
      <w:r w:rsidRPr="00573A0B">
        <w:rPr>
          <w:i/>
        </w:rPr>
        <w:t>Note – you will be warned if your password does not meet the configured password policy.</w:t>
      </w:r>
    </w:p>
    <w:p w14:paraId="50B6E6D5" w14:textId="77777777" w:rsidR="00F4524B" w:rsidRDefault="00F4524B">
      <w:pPr>
        <w:spacing w:after="160" w:line="259" w:lineRule="auto"/>
        <w:rPr>
          <w:rFonts w:ascii="Roboto Black" w:eastAsiaTheme="majorEastAsia" w:hAnsi="Roboto Black" w:cstheme="majorBidi"/>
          <w:color w:val="023649"/>
          <w:sz w:val="52"/>
          <w:szCs w:val="32"/>
        </w:rPr>
      </w:pPr>
      <w:bookmarkStart w:id="198" w:name="_Toc471986900"/>
      <w:r>
        <w:br w:type="page"/>
      </w:r>
    </w:p>
    <w:p w14:paraId="57F91529" w14:textId="24E3C2DA" w:rsidR="00F4524B" w:rsidRDefault="00F4524B" w:rsidP="00F4524B">
      <w:pPr>
        <w:pStyle w:val="Heading1"/>
      </w:pPr>
      <w:bookmarkStart w:id="199" w:name="_Toc534191865"/>
      <w:r>
        <w:t>Password Policy</w:t>
      </w:r>
      <w:bookmarkEnd w:id="198"/>
      <w:bookmarkEnd w:id="199"/>
    </w:p>
    <w:p w14:paraId="09AD9B8B" w14:textId="77777777" w:rsidR="00F4524B" w:rsidRPr="000C2705" w:rsidRDefault="00F4524B" w:rsidP="00F4524B">
      <w:r w:rsidRPr="000C2705">
        <w:t>Every user must have a password that meets the configured password policy. The complexity of the password policy can be amended via the Password Policy screen.</w:t>
      </w:r>
    </w:p>
    <w:p w14:paraId="6434C836" w14:textId="77777777" w:rsidR="00F4524B" w:rsidRPr="000C2705" w:rsidRDefault="00F4524B" w:rsidP="00F4524B">
      <w:r w:rsidRPr="000C2705">
        <w:t>The following options c</w:t>
      </w:r>
      <w:r>
        <w:t>an be configured:</w:t>
      </w:r>
    </w:p>
    <w:p w14:paraId="57F1999B" w14:textId="77777777" w:rsidR="00F4524B" w:rsidRPr="000C2705" w:rsidRDefault="00F4524B" w:rsidP="00F4524B">
      <w:pPr>
        <w:pStyle w:val="Bullet"/>
      </w:pPr>
      <w:r>
        <w:t>T</w:t>
      </w:r>
      <w:r w:rsidRPr="000C2705">
        <w:t>o</w:t>
      </w:r>
      <w:r>
        <w:t>tal password length</w:t>
      </w:r>
    </w:p>
    <w:p w14:paraId="6A9EAEEA" w14:textId="77777777" w:rsidR="00F4524B" w:rsidRPr="000C2705" w:rsidRDefault="00F4524B" w:rsidP="00F4524B">
      <w:pPr>
        <w:pStyle w:val="Bullet"/>
      </w:pPr>
      <w:r>
        <w:t>N</w:t>
      </w:r>
      <w:r w:rsidRPr="000C2705">
        <w:t>umber of numerical characters.</w:t>
      </w:r>
    </w:p>
    <w:p w14:paraId="64A93E84" w14:textId="77777777" w:rsidR="00F4524B" w:rsidRPr="000C2705" w:rsidRDefault="00F4524B" w:rsidP="00F4524B">
      <w:pPr>
        <w:pStyle w:val="Bullet"/>
      </w:pPr>
      <w:r>
        <w:t>N</w:t>
      </w:r>
      <w:r w:rsidRPr="000C2705">
        <w:t>umber of symbol characters (</w:t>
      </w:r>
      <w:r>
        <w:t>non-</w:t>
      </w:r>
      <w:r w:rsidRPr="000C2705">
        <w:t>alphanumeric).</w:t>
      </w:r>
    </w:p>
    <w:p w14:paraId="4BD0434A" w14:textId="77777777" w:rsidR="00F4524B" w:rsidRDefault="00F4524B" w:rsidP="00F4524B">
      <w:pPr>
        <w:pStyle w:val="Bullet"/>
      </w:pPr>
      <w:r w:rsidRPr="000C2705">
        <w:t xml:space="preserve">Whether the password </w:t>
      </w:r>
      <w:r>
        <w:t>must be mixed case</w:t>
      </w:r>
    </w:p>
    <w:p w14:paraId="0FB258F5" w14:textId="77777777" w:rsidR="00F4524B" w:rsidRPr="000C2705" w:rsidRDefault="00F4524B" w:rsidP="00F4524B">
      <w:pPr>
        <w:pStyle w:val="Bullet"/>
      </w:pPr>
      <w:r>
        <w:t xml:space="preserve">Number of </w:t>
      </w:r>
      <w:proofErr w:type="gramStart"/>
      <w:r>
        <w:t>upper case</w:t>
      </w:r>
      <w:proofErr w:type="gramEnd"/>
      <w:r>
        <w:t xml:space="preserve"> characters</w:t>
      </w:r>
    </w:p>
    <w:p w14:paraId="480B7822" w14:textId="77777777" w:rsidR="00F4524B" w:rsidRPr="000C2705" w:rsidRDefault="00F4524B" w:rsidP="00F4524B">
      <w:pPr>
        <w:pStyle w:val="Bullet"/>
      </w:pPr>
      <w:r>
        <w:t xml:space="preserve">Number of </w:t>
      </w:r>
      <w:proofErr w:type="gramStart"/>
      <w:r>
        <w:t>lower case</w:t>
      </w:r>
      <w:proofErr w:type="gramEnd"/>
      <w:r>
        <w:t xml:space="preserve"> characters</w:t>
      </w:r>
    </w:p>
    <w:p w14:paraId="7B0C94FA" w14:textId="77777777" w:rsidR="00F4524B" w:rsidRDefault="00F4524B" w:rsidP="00F4524B">
      <w:r w:rsidRPr="000C2705">
        <w:t xml:space="preserve"> </w:t>
      </w:r>
      <w:r>
        <w:rPr>
          <w:noProof/>
          <w:lang w:eastAsia="en-GB"/>
        </w:rPr>
        <w:drawing>
          <wp:anchor distT="0" distB="0" distL="114300" distR="114300" simplePos="0" relativeHeight="251669504" behindDoc="0" locked="0" layoutInCell="1" allowOverlap="1" wp14:anchorId="50A06807" wp14:editId="34C3C097">
            <wp:simplePos x="0" y="0"/>
            <wp:positionH relativeFrom="margin">
              <wp:align>left</wp:align>
            </wp:positionH>
            <wp:positionV relativeFrom="paragraph">
              <wp:posOffset>498690</wp:posOffset>
            </wp:positionV>
            <wp:extent cx="6120130" cy="116141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6120130" cy="1161415"/>
                    </a:xfrm>
                    <a:prstGeom prst="rect">
                      <a:avLst/>
                    </a:prstGeom>
                  </pic:spPr>
                </pic:pic>
              </a:graphicData>
            </a:graphic>
          </wp:anchor>
        </w:drawing>
      </w:r>
      <w:r w:rsidRPr="000C2705">
        <w:t xml:space="preserve">Once the desired </w:t>
      </w:r>
      <w:r>
        <w:t xml:space="preserve">complexity has been set, click </w:t>
      </w:r>
      <w:r w:rsidRPr="000C2705">
        <w:rPr>
          <w:b/>
        </w:rPr>
        <w:t>OK</w:t>
      </w:r>
      <w:r>
        <w:t xml:space="preserve"> </w:t>
      </w:r>
      <w:r w:rsidRPr="000C2705">
        <w:t>to save. The policy will be applied when a user next needs to change their password.</w:t>
      </w:r>
    </w:p>
    <w:p w14:paraId="2CBC38DA" w14:textId="77777777" w:rsidR="00F4524B" w:rsidRPr="00412E81" w:rsidRDefault="00F4524B" w:rsidP="00F4524B"/>
    <w:p w14:paraId="21ABD542" w14:textId="77777777" w:rsidR="00F4524B" w:rsidRDefault="00F4524B">
      <w:pPr>
        <w:spacing w:after="160" w:line="259" w:lineRule="auto"/>
        <w:rPr>
          <w:rFonts w:ascii="Roboto Black" w:eastAsiaTheme="majorEastAsia" w:hAnsi="Roboto Black" w:cstheme="majorBidi"/>
          <w:color w:val="023649"/>
          <w:sz w:val="52"/>
          <w:szCs w:val="32"/>
        </w:rPr>
      </w:pPr>
      <w:bookmarkStart w:id="200" w:name="_Toc471986901"/>
      <w:r>
        <w:br w:type="page"/>
      </w:r>
    </w:p>
    <w:p w14:paraId="4BDDCAC0" w14:textId="13C257B7" w:rsidR="00F4524B" w:rsidRDefault="00F4524B" w:rsidP="00F4524B">
      <w:pPr>
        <w:pStyle w:val="Heading1"/>
      </w:pPr>
      <w:bookmarkStart w:id="201" w:name="_Toc534191866"/>
      <w:r>
        <w:t>Specimen Numbers</w:t>
      </w:r>
      <w:bookmarkEnd w:id="200"/>
      <w:bookmarkEnd w:id="201"/>
    </w:p>
    <w:p w14:paraId="16B81380" w14:textId="77777777" w:rsidR="00F4524B" w:rsidRDefault="00F4524B" w:rsidP="00F4524B">
      <w:r w:rsidRPr="00FE131E">
        <w:t xml:space="preserve">Ideagen OCM </w:t>
      </w:r>
      <w:r>
        <w:t>can be configured to automatically assign specimen numbers to requests when they are saved. The specimen number assigned to the request depends on which discipline the request is for and which location it originates from.</w:t>
      </w:r>
    </w:p>
    <w:p w14:paraId="2ED0D09F" w14:textId="77777777" w:rsidR="00F4524B" w:rsidRDefault="00F4524B" w:rsidP="00F4524B">
      <w:r>
        <w:rPr>
          <w:noProof/>
          <w:lang w:eastAsia="en-GB"/>
        </w:rPr>
        <w:drawing>
          <wp:anchor distT="0" distB="0" distL="114300" distR="114300" simplePos="0" relativeHeight="251736064" behindDoc="0" locked="0" layoutInCell="1" allowOverlap="1" wp14:anchorId="54C037D9" wp14:editId="6D2B553F">
            <wp:simplePos x="0" y="0"/>
            <wp:positionH relativeFrom="margin">
              <wp:align>left</wp:align>
            </wp:positionH>
            <wp:positionV relativeFrom="paragraph">
              <wp:posOffset>645160</wp:posOffset>
            </wp:positionV>
            <wp:extent cx="6120130" cy="8953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6120130" cy="895350"/>
                    </a:xfrm>
                    <a:prstGeom prst="rect">
                      <a:avLst/>
                    </a:prstGeom>
                  </pic:spPr>
                </pic:pic>
              </a:graphicData>
            </a:graphic>
          </wp:anchor>
        </w:drawing>
      </w:r>
      <w:r>
        <w:t>Within the ‘Specimen Numbers’ screen you can add, edit and delete specimen numbers. Changing existing specimen numbers can have adverse effects on the system and should only be changed with caution. To add a new specimen number, enter a prefix, a lower limit, and an upper limit.</w:t>
      </w:r>
    </w:p>
    <w:p w14:paraId="1BE0234E" w14:textId="77777777" w:rsidR="00F4524B" w:rsidRDefault="00F4524B" w:rsidP="00F4524B">
      <w:r>
        <w:t xml:space="preserve"> </w:t>
      </w:r>
    </w:p>
    <w:p w14:paraId="00B71C04" w14:textId="77777777" w:rsidR="00F4524B" w:rsidRDefault="00F4524B" w:rsidP="00F4524B">
      <w:r>
        <w:rPr>
          <w:noProof/>
          <w:lang w:eastAsia="en-GB"/>
        </w:rPr>
        <w:drawing>
          <wp:anchor distT="0" distB="0" distL="114300" distR="114300" simplePos="0" relativeHeight="251737088" behindDoc="0" locked="0" layoutInCell="1" allowOverlap="1" wp14:anchorId="327254CA" wp14:editId="672B8972">
            <wp:simplePos x="0" y="0"/>
            <wp:positionH relativeFrom="margin">
              <wp:align>left</wp:align>
            </wp:positionH>
            <wp:positionV relativeFrom="paragraph">
              <wp:posOffset>644525</wp:posOffset>
            </wp:positionV>
            <wp:extent cx="6120130" cy="10509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6120130" cy="1050925"/>
                    </a:xfrm>
                    <a:prstGeom prst="rect">
                      <a:avLst/>
                    </a:prstGeom>
                  </pic:spPr>
                </pic:pic>
              </a:graphicData>
            </a:graphic>
          </wp:anchor>
        </w:drawing>
      </w:r>
      <w:r>
        <w:t xml:space="preserve">Click </w:t>
      </w:r>
      <w:r w:rsidRPr="006002AE">
        <w:rPr>
          <w:b/>
        </w:rPr>
        <w:t>Add</w:t>
      </w:r>
      <w:r>
        <w:t xml:space="preserve"> to add the specimen number to the system or click </w:t>
      </w:r>
      <w:r w:rsidRPr="006002AE">
        <w:rPr>
          <w:b/>
        </w:rPr>
        <w:t>Cancel</w:t>
      </w:r>
      <w:r>
        <w:t xml:space="preserve"> to cancel. To make the new specimen number available for use it needs to be associated to a location and discipline.  This step is performed in the “Print Settings” screen.</w:t>
      </w:r>
    </w:p>
    <w:p w14:paraId="0BBA6D2B" w14:textId="77777777" w:rsidR="00F4524B" w:rsidRDefault="00F4524B" w:rsidP="00F4524B">
      <w:r>
        <w:t xml:space="preserve"> </w:t>
      </w:r>
    </w:p>
    <w:p w14:paraId="09FAC871" w14:textId="77777777" w:rsidR="00F4524B" w:rsidRDefault="00F4524B" w:rsidP="00F4524B">
      <w:r>
        <w:t xml:space="preserve">Edit an existing location and set one of the disciplines to use the new specimen number. Click </w:t>
      </w:r>
      <w:r w:rsidRPr="006002AE">
        <w:rPr>
          <w:b/>
        </w:rPr>
        <w:t>Update</w:t>
      </w:r>
      <w:r>
        <w:t xml:space="preserve"> to save the changes to the system. In this example, when the requestor saves a request for Cellular Pathology the specimen number will be prefixed with ‘NS’ and start counting from 1000. With each new request the counter is incremented up to the upper limit at which point it restarts from the lower limit.</w:t>
      </w:r>
    </w:p>
    <w:p w14:paraId="74E85068" w14:textId="77777777" w:rsidR="00F4524B" w:rsidRDefault="00F4524B" w:rsidP="00F4524B">
      <w:r>
        <w:rPr>
          <w:noProof/>
          <w:lang w:eastAsia="en-GB"/>
        </w:rPr>
        <w:drawing>
          <wp:anchor distT="0" distB="0" distL="114300" distR="114300" simplePos="0" relativeHeight="251738112" behindDoc="0" locked="0" layoutInCell="1" allowOverlap="1" wp14:anchorId="0C44BFDF" wp14:editId="44817F3D">
            <wp:simplePos x="0" y="0"/>
            <wp:positionH relativeFrom="margin">
              <wp:align>left</wp:align>
            </wp:positionH>
            <wp:positionV relativeFrom="paragraph">
              <wp:posOffset>958850</wp:posOffset>
            </wp:positionV>
            <wp:extent cx="6120130" cy="1116965"/>
            <wp:effectExtent l="0" t="0" r="0" b="698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6120130" cy="1116965"/>
                    </a:xfrm>
                    <a:prstGeom prst="rect">
                      <a:avLst/>
                    </a:prstGeom>
                  </pic:spPr>
                </pic:pic>
              </a:graphicData>
            </a:graphic>
          </wp:anchor>
        </w:drawing>
      </w:r>
      <w:r>
        <w:t xml:space="preserve">To edit a specimen number, select it from the </w:t>
      </w:r>
      <w:proofErr w:type="gramStart"/>
      <w:r>
        <w:t>drop down</w:t>
      </w:r>
      <w:proofErr w:type="gramEnd"/>
      <w:r>
        <w:t xml:space="preserve"> list. You can then change the upper and lower limits of the specimen number. Click </w:t>
      </w:r>
      <w:r w:rsidRPr="006002AE">
        <w:rPr>
          <w:b/>
        </w:rPr>
        <w:t>Update</w:t>
      </w:r>
      <w:r>
        <w:t xml:space="preserve"> to save the changes. The specimen number will be </w:t>
      </w:r>
      <w:proofErr w:type="gramStart"/>
      <w:r>
        <w:t>reset</w:t>
      </w:r>
      <w:proofErr w:type="gramEnd"/>
      <w:r>
        <w:t xml:space="preserve"> and the counter will start from the new lower limit.  To reset the specimen number to the lower limit without changing the specimen numbers properties click </w:t>
      </w:r>
      <w:r w:rsidRPr="006002AE">
        <w:rPr>
          <w:b/>
        </w:rPr>
        <w:t>Reset Count</w:t>
      </w:r>
      <w:r>
        <w:t xml:space="preserve">. Click </w:t>
      </w:r>
      <w:r w:rsidRPr="006002AE">
        <w:rPr>
          <w:b/>
        </w:rPr>
        <w:t>Cancel</w:t>
      </w:r>
      <w:r>
        <w:t xml:space="preserve"> to </w:t>
      </w:r>
      <w:proofErr w:type="gramStart"/>
      <w:r>
        <w:t>cancel, or</w:t>
      </w:r>
      <w:proofErr w:type="gramEnd"/>
      <w:r>
        <w:t xml:space="preserve"> click </w:t>
      </w:r>
      <w:r w:rsidRPr="006002AE">
        <w:rPr>
          <w:b/>
        </w:rPr>
        <w:t>Delete</w:t>
      </w:r>
      <w:r>
        <w:t xml:space="preserve"> to remove the specimen number.</w:t>
      </w:r>
    </w:p>
    <w:p w14:paraId="0F619491" w14:textId="77777777" w:rsidR="00F4524B" w:rsidRPr="00746E27" w:rsidRDefault="00F4524B" w:rsidP="00F4524B"/>
    <w:p w14:paraId="2D8D3467" w14:textId="77777777" w:rsidR="00F4524B" w:rsidRDefault="00F4524B" w:rsidP="00F4524B">
      <w:pPr>
        <w:pStyle w:val="Heading1"/>
      </w:pPr>
      <w:bookmarkStart w:id="202" w:name="_Toc471986902"/>
      <w:bookmarkStart w:id="203" w:name="_Toc534191867"/>
      <w:r>
        <w:t>Radiology</w:t>
      </w:r>
      <w:bookmarkEnd w:id="202"/>
      <w:bookmarkEnd w:id="203"/>
    </w:p>
    <w:p w14:paraId="1D200FF6" w14:textId="77777777" w:rsidR="00F4524B" w:rsidRDefault="00F4524B" w:rsidP="00F4524B">
      <w:pPr>
        <w:pStyle w:val="Heading2"/>
      </w:pPr>
      <w:bookmarkStart w:id="204" w:name="_Toc471986903"/>
      <w:bookmarkStart w:id="205" w:name="_Toc534191868"/>
      <w:r>
        <w:t>Location Exams</w:t>
      </w:r>
      <w:bookmarkEnd w:id="204"/>
      <w:bookmarkEnd w:id="205"/>
    </w:p>
    <w:p w14:paraId="72112136" w14:textId="77777777" w:rsidR="00F4524B" w:rsidRDefault="00F4524B" w:rsidP="00F4524B">
      <w:r>
        <w:t xml:space="preserve">Location Exams allows you to restrict the use of radiology examinations from </w:t>
      </w:r>
      <w:proofErr w:type="gramStart"/>
      <w:r>
        <w:t>particular locations</w:t>
      </w:r>
      <w:proofErr w:type="gramEnd"/>
      <w:r>
        <w:t xml:space="preserve">. To restrict access, select a location from the </w:t>
      </w:r>
      <w:proofErr w:type="gramStart"/>
      <w:r>
        <w:t>drop down</w:t>
      </w:r>
      <w:proofErr w:type="gramEnd"/>
      <w:r>
        <w:t xml:space="preserve"> list. Select the examinations to be available for the location and click </w:t>
      </w:r>
      <w:r>
        <w:rPr>
          <w:b/>
        </w:rPr>
        <w:t xml:space="preserve">Save </w:t>
      </w:r>
      <w:r>
        <w:t xml:space="preserve">to save or </w:t>
      </w:r>
      <w:r>
        <w:rPr>
          <w:b/>
        </w:rPr>
        <w:t>Cancel</w:t>
      </w:r>
      <w:r>
        <w:t xml:space="preserve"> to cancel changes. </w:t>
      </w:r>
    </w:p>
    <w:p w14:paraId="16341473" w14:textId="77777777" w:rsidR="00F4524B" w:rsidRPr="008B65BF" w:rsidRDefault="00F4524B" w:rsidP="00F4524B">
      <w:pPr>
        <w:rPr>
          <w:i/>
        </w:rPr>
      </w:pPr>
      <w:r w:rsidRPr="008B65BF">
        <w:rPr>
          <w:i/>
        </w:rPr>
        <w:t xml:space="preserve">Note - by default, all </w:t>
      </w:r>
      <w:r>
        <w:rPr>
          <w:i/>
        </w:rPr>
        <w:t>examinations</w:t>
      </w:r>
      <w:r w:rsidRPr="008B65BF">
        <w:rPr>
          <w:i/>
        </w:rPr>
        <w:t xml:space="preserve"> are unchecked for a user type. This means that the user will have access to all </w:t>
      </w:r>
      <w:r>
        <w:rPr>
          <w:i/>
        </w:rPr>
        <w:t>examinations</w:t>
      </w:r>
      <w:r w:rsidRPr="008B65BF">
        <w:rPr>
          <w:i/>
        </w:rPr>
        <w:t xml:space="preserve">, the same effect as ticking all </w:t>
      </w:r>
      <w:r>
        <w:rPr>
          <w:i/>
        </w:rPr>
        <w:t>examinations</w:t>
      </w:r>
      <w:r w:rsidRPr="008B65BF">
        <w:rPr>
          <w:i/>
        </w:rPr>
        <w:t>.</w:t>
      </w:r>
    </w:p>
    <w:p w14:paraId="67012EC1" w14:textId="77777777" w:rsidR="00F4524B" w:rsidRDefault="00F4524B" w:rsidP="00F4524B">
      <w:r>
        <w:t xml:space="preserve">Ticking one or more examination will mean users of that user type will </w:t>
      </w:r>
      <w:r>
        <w:rPr>
          <w:b/>
        </w:rPr>
        <w:t>only</w:t>
      </w:r>
      <w:r>
        <w:t xml:space="preserve"> have access to request the selected examinations.</w:t>
      </w:r>
    </w:p>
    <w:p w14:paraId="336B9E0C" w14:textId="77777777" w:rsidR="00F4524B" w:rsidRDefault="00F4524B" w:rsidP="00F4524B">
      <w:r w:rsidRPr="00F6668C">
        <w:t xml:space="preserve">Click the </w:t>
      </w:r>
      <w:r w:rsidRPr="00F6668C">
        <w:rPr>
          <w:noProof/>
          <w:lang w:eastAsia="en-GB"/>
        </w:rPr>
        <w:drawing>
          <wp:inline distT="0" distB="0" distL="0" distR="0" wp14:anchorId="36FB2DF6" wp14:editId="5D1F184C">
            <wp:extent cx="233916" cy="96743"/>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985" cy="97185"/>
                    </a:xfrm>
                    <a:prstGeom prst="rect">
                      <a:avLst/>
                    </a:prstGeom>
                    <a:noFill/>
                    <a:ln>
                      <a:noFill/>
                    </a:ln>
                  </pic:spPr>
                </pic:pic>
              </a:graphicData>
            </a:graphic>
          </wp:inline>
        </w:drawing>
      </w:r>
      <w:r w:rsidRPr="00F6668C">
        <w:t xml:space="preserve"> buttons at the top right of the screen to select and deselect all tests for a modality.</w:t>
      </w:r>
    </w:p>
    <w:p w14:paraId="429AF678" w14:textId="77777777" w:rsidR="00F4524B" w:rsidRDefault="00F4524B" w:rsidP="00F4524B">
      <w:r>
        <w:rPr>
          <w:noProof/>
          <w:lang w:eastAsia="en-GB"/>
        </w:rPr>
        <w:drawing>
          <wp:anchor distT="0" distB="0" distL="114300" distR="114300" simplePos="0" relativeHeight="251771904" behindDoc="0" locked="0" layoutInCell="1" allowOverlap="1" wp14:anchorId="0CF404F6" wp14:editId="086F13AF">
            <wp:simplePos x="0" y="0"/>
            <wp:positionH relativeFrom="margin">
              <wp:align>right</wp:align>
            </wp:positionH>
            <wp:positionV relativeFrom="paragraph">
              <wp:posOffset>536</wp:posOffset>
            </wp:positionV>
            <wp:extent cx="6120130" cy="2317750"/>
            <wp:effectExtent l="0" t="0" r="0" b="6350"/>
            <wp:wrapTopAndBottom/>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6120130" cy="2317750"/>
                    </a:xfrm>
                    <a:prstGeom prst="rect">
                      <a:avLst/>
                    </a:prstGeom>
                  </pic:spPr>
                </pic:pic>
              </a:graphicData>
            </a:graphic>
          </wp:anchor>
        </w:drawing>
      </w:r>
    </w:p>
    <w:p w14:paraId="4DEE37B4" w14:textId="77777777" w:rsidR="00F4524B" w:rsidRDefault="00F4524B" w:rsidP="00F4524B">
      <w:pPr>
        <w:pStyle w:val="Heading2"/>
      </w:pPr>
      <w:bookmarkStart w:id="206" w:name="_Toc471986904"/>
      <w:bookmarkStart w:id="207" w:name="_Toc534191869"/>
      <w:r>
        <w:t>Exam Permissions</w:t>
      </w:r>
      <w:bookmarkEnd w:id="206"/>
      <w:bookmarkEnd w:id="207"/>
    </w:p>
    <w:p w14:paraId="46DBD3A0" w14:textId="77777777" w:rsidR="00F4524B" w:rsidRDefault="00F4524B" w:rsidP="00F4524B">
      <w:r w:rsidRPr="00735B09">
        <w:t xml:space="preserve">The availability of </w:t>
      </w:r>
      <w:r>
        <w:t>radiology examinations</w:t>
      </w:r>
      <w:r w:rsidRPr="00735B09">
        <w:t xml:space="preserve"> to users of a </w:t>
      </w:r>
      <w:proofErr w:type="gramStart"/>
      <w:r w:rsidRPr="00735B09">
        <w:t>particular user</w:t>
      </w:r>
      <w:proofErr w:type="gramEnd"/>
      <w:r w:rsidRPr="00735B09">
        <w:t xml:space="preserve"> type can be managed via </w:t>
      </w:r>
      <w:r>
        <w:t>Exam Permissions</w:t>
      </w:r>
      <w:r w:rsidRPr="00735B09">
        <w:t xml:space="preserve"> screen.</w:t>
      </w:r>
    </w:p>
    <w:p w14:paraId="7A5275CA" w14:textId="77777777" w:rsidR="00F4524B" w:rsidRDefault="00F4524B" w:rsidP="00F4524B">
      <w:r>
        <w:t xml:space="preserve">Select a user type from the </w:t>
      </w:r>
      <w:proofErr w:type="gramStart"/>
      <w:r>
        <w:t>drop down</w:t>
      </w:r>
      <w:proofErr w:type="gramEnd"/>
      <w:r>
        <w:t xml:space="preserve"> list.</w:t>
      </w:r>
    </w:p>
    <w:p w14:paraId="487DD053" w14:textId="77777777" w:rsidR="00F4524B" w:rsidRPr="008B65BF" w:rsidRDefault="00F4524B" w:rsidP="00F4524B">
      <w:pPr>
        <w:rPr>
          <w:i/>
        </w:rPr>
      </w:pPr>
      <w:r w:rsidRPr="008B65BF">
        <w:rPr>
          <w:i/>
        </w:rPr>
        <w:t xml:space="preserve">Note - by default, all </w:t>
      </w:r>
      <w:r>
        <w:rPr>
          <w:i/>
        </w:rPr>
        <w:t>examinations</w:t>
      </w:r>
      <w:r w:rsidRPr="008B65BF">
        <w:rPr>
          <w:i/>
        </w:rPr>
        <w:t xml:space="preserve"> are unchecked for a user type. This means that the user will have access to all </w:t>
      </w:r>
      <w:r>
        <w:rPr>
          <w:i/>
        </w:rPr>
        <w:t>examinations</w:t>
      </w:r>
      <w:r w:rsidRPr="008B65BF">
        <w:rPr>
          <w:i/>
        </w:rPr>
        <w:t xml:space="preserve">, the same effect as ticking all </w:t>
      </w:r>
      <w:r>
        <w:rPr>
          <w:i/>
        </w:rPr>
        <w:t>examinations</w:t>
      </w:r>
      <w:r w:rsidRPr="008B65BF">
        <w:rPr>
          <w:i/>
        </w:rPr>
        <w:t>.</w:t>
      </w:r>
    </w:p>
    <w:p w14:paraId="1DADE96E" w14:textId="77777777" w:rsidR="00F4524B" w:rsidRDefault="00F4524B" w:rsidP="00F4524B">
      <w:r>
        <w:t xml:space="preserve">Ticking one or more examination will mean users of that user type will </w:t>
      </w:r>
      <w:r>
        <w:rPr>
          <w:b/>
        </w:rPr>
        <w:t>only</w:t>
      </w:r>
      <w:r>
        <w:t xml:space="preserve"> have access to request the selected examinations.</w:t>
      </w:r>
    </w:p>
    <w:p w14:paraId="33E0DC4E" w14:textId="77777777" w:rsidR="00F4524B" w:rsidRDefault="00F4524B" w:rsidP="00F4524B">
      <w:r>
        <w:t>“Selectable” means users can select the examination. “</w:t>
      </w:r>
      <w:proofErr w:type="spellStart"/>
      <w:r>
        <w:t>Authorised</w:t>
      </w:r>
      <w:proofErr w:type="spellEnd"/>
      <w:r>
        <w:t xml:space="preserve">” means that the user can request an examination, but it requires a user with </w:t>
      </w:r>
      <w:proofErr w:type="spellStart"/>
      <w:r>
        <w:t>authorise</w:t>
      </w:r>
      <w:proofErr w:type="spellEnd"/>
      <w:r>
        <w:t xml:space="preserve"> access to submit the request for processing for example, where only a doctor can submit a request for an MRI, not a nurse.</w:t>
      </w:r>
    </w:p>
    <w:p w14:paraId="547070C7" w14:textId="77777777" w:rsidR="00F4524B" w:rsidRDefault="00F4524B" w:rsidP="00F4524B">
      <w:r w:rsidRPr="00F6668C">
        <w:t xml:space="preserve">Click the </w:t>
      </w:r>
      <w:r w:rsidRPr="00F6668C">
        <w:rPr>
          <w:noProof/>
          <w:lang w:eastAsia="en-GB"/>
        </w:rPr>
        <w:drawing>
          <wp:inline distT="0" distB="0" distL="0" distR="0" wp14:anchorId="2852CA89" wp14:editId="0B30B8D3">
            <wp:extent cx="233916" cy="96743"/>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4985" cy="97185"/>
                    </a:xfrm>
                    <a:prstGeom prst="rect">
                      <a:avLst/>
                    </a:prstGeom>
                    <a:noFill/>
                    <a:ln>
                      <a:noFill/>
                    </a:ln>
                  </pic:spPr>
                </pic:pic>
              </a:graphicData>
            </a:graphic>
          </wp:inline>
        </w:drawing>
      </w:r>
      <w:r w:rsidRPr="00F6668C">
        <w:t xml:space="preserve"> buttons at the top right of the screen to select and deselect all tests</w:t>
      </w:r>
      <w:r>
        <w:t xml:space="preserve"> for a modality</w:t>
      </w:r>
      <w:r w:rsidRPr="00F6668C">
        <w:t>.</w:t>
      </w:r>
    </w:p>
    <w:p w14:paraId="78A37754" w14:textId="77777777" w:rsidR="00F4524B" w:rsidRPr="00FE45B4" w:rsidRDefault="00F4524B" w:rsidP="00F4524B">
      <w:r>
        <w:rPr>
          <w:noProof/>
          <w:lang w:eastAsia="en-GB"/>
        </w:rPr>
        <w:drawing>
          <wp:anchor distT="0" distB="0" distL="114300" distR="114300" simplePos="0" relativeHeight="251759616" behindDoc="0" locked="0" layoutInCell="1" allowOverlap="1" wp14:anchorId="672F1BF7" wp14:editId="1550BE1B">
            <wp:simplePos x="0" y="0"/>
            <wp:positionH relativeFrom="margin">
              <wp:align>left</wp:align>
            </wp:positionH>
            <wp:positionV relativeFrom="paragraph">
              <wp:posOffset>488950</wp:posOffset>
            </wp:positionV>
            <wp:extent cx="6124575" cy="3886200"/>
            <wp:effectExtent l="0" t="0" r="9525" b="0"/>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24575" cy="3886200"/>
                    </a:xfrm>
                    <a:prstGeom prst="rect">
                      <a:avLst/>
                    </a:prstGeom>
                    <a:noFill/>
                    <a:ln>
                      <a:noFill/>
                    </a:ln>
                  </pic:spPr>
                </pic:pic>
              </a:graphicData>
            </a:graphic>
          </wp:anchor>
        </w:drawing>
      </w:r>
      <w:r>
        <w:t xml:space="preserve">Click </w:t>
      </w:r>
      <w:r>
        <w:rPr>
          <w:b/>
        </w:rPr>
        <w:t xml:space="preserve">Save </w:t>
      </w:r>
      <w:r w:rsidRPr="00FE45B4">
        <w:t>to save and</w:t>
      </w:r>
      <w:r>
        <w:rPr>
          <w:b/>
        </w:rPr>
        <w:t xml:space="preserve"> Cancel </w:t>
      </w:r>
      <w:r w:rsidRPr="00FE45B4">
        <w:t>to cancel changes.</w:t>
      </w:r>
      <w:r>
        <w:t xml:space="preserve"> Click </w:t>
      </w:r>
      <w:r>
        <w:rPr>
          <w:b/>
        </w:rPr>
        <w:t>Copy</w:t>
      </w:r>
      <w:r>
        <w:t xml:space="preserve"> to copy the settings from one User Type to another.</w:t>
      </w:r>
    </w:p>
    <w:p w14:paraId="3225C714" w14:textId="77777777" w:rsidR="00F4524B" w:rsidRDefault="00F4524B" w:rsidP="00F4524B"/>
    <w:p w14:paraId="6E5323F4" w14:textId="77777777" w:rsidR="00F4524B" w:rsidRDefault="00F4524B" w:rsidP="00F4524B">
      <w:pPr>
        <w:pStyle w:val="Heading2"/>
      </w:pPr>
      <w:bookmarkStart w:id="208" w:name="_Toc471986905"/>
      <w:bookmarkStart w:id="209" w:name="_Toc534191870"/>
      <w:r>
        <w:t>Investigations Management</w:t>
      </w:r>
      <w:bookmarkEnd w:id="208"/>
      <w:bookmarkEnd w:id="209"/>
    </w:p>
    <w:p w14:paraId="069731BE" w14:textId="77777777" w:rsidR="00F4524B" w:rsidRDefault="00F4524B" w:rsidP="00F4524B">
      <w:r>
        <w:t>The Investigations Management screen allows you to add, modify and delete Radiology investigations, modalities (exam types) and body areas (exam locations).</w:t>
      </w:r>
    </w:p>
    <w:p w14:paraId="715C014A" w14:textId="77777777" w:rsidR="00F4524B" w:rsidRDefault="00F4524B" w:rsidP="00F4524B">
      <w:pPr>
        <w:pStyle w:val="Heading3"/>
      </w:pPr>
      <w:bookmarkStart w:id="210" w:name="_Toc471986906"/>
      <w:bookmarkStart w:id="211" w:name="_Toc534191871"/>
      <w:r>
        <w:t>Adding an Investigation</w:t>
      </w:r>
      <w:bookmarkEnd w:id="210"/>
      <w:bookmarkEnd w:id="211"/>
    </w:p>
    <w:p w14:paraId="71AA67B8" w14:textId="77777777" w:rsidR="00F4524B" w:rsidRDefault="00F4524B" w:rsidP="00F4524B">
      <w:r>
        <w:rPr>
          <w:noProof/>
          <w:lang w:eastAsia="en-GB"/>
        </w:rPr>
        <w:drawing>
          <wp:anchor distT="0" distB="0" distL="114300" distR="114300" simplePos="0" relativeHeight="251799552" behindDoc="0" locked="0" layoutInCell="1" allowOverlap="1" wp14:anchorId="5599D073" wp14:editId="08DE9FED">
            <wp:simplePos x="0" y="0"/>
            <wp:positionH relativeFrom="margin">
              <wp:align>left</wp:align>
            </wp:positionH>
            <wp:positionV relativeFrom="paragraph">
              <wp:posOffset>324485</wp:posOffset>
            </wp:positionV>
            <wp:extent cx="6120130" cy="1557020"/>
            <wp:effectExtent l="0" t="0" r="0" b="5080"/>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6120130" cy="1557020"/>
                    </a:xfrm>
                    <a:prstGeom prst="rect">
                      <a:avLst/>
                    </a:prstGeom>
                  </pic:spPr>
                </pic:pic>
              </a:graphicData>
            </a:graphic>
          </wp:anchor>
        </w:drawing>
      </w:r>
      <w:r>
        <w:t>To add a new investigation,</w:t>
      </w:r>
      <w:r w:rsidRPr="00D068A9">
        <w:t xml:space="preserve"> </w:t>
      </w:r>
      <w:r>
        <w:t>enter a code and description.</w:t>
      </w:r>
    </w:p>
    <w:p w14:paraId="3159F727" w14:textId="77777777" w:rsidR="00F4524B" w:rsidRDefault="00F4524B" w:rsidP="00F4524B"/>
    <w:p w14:paraId="636B7001" w14:textId="77777777" w:rsidR="00F4524B" w:rsidRDefault="00F4524B" w:rsidP="00F4524B">
      <w:r>
        <w:t>Select the Trust and select the associated modality from the Exam Type drop down list.</w:t>
      </w:r>
    </w:p>
    <w:p w14:paraId="2BB4B23A" w14:textId="77777777" w:rsidR="00F4524B" w:rsidRDefault="00F4524B" w:rsidP="00F4524B">
      <w:r>
        <w:t>Select an area of the body from the Exam Location drop down list that the examination relates to.</w:t>
      </w:r>
    </w:p>
    <w:p w14:paraId="4E262912" w14:textId="77777777" w:rsidR="00F4524B" w:rsidRDefault="00F4524B" w:rsidP="00F4524B">
      <w:r>
        <w:t xml:space="preserve">Click </w:t>
      </w:r>
      <w:r w:rsidRPr="00B06ED6">
        <w:rPr>
          <w:b/>
        </w:rPr>
        <w:t xml:space="preserve">Add </w:t>
      </w:r>
      <w:r>
        <w:rPr>
          <w:b/>
        </w:rPr>
        <w:t>Radiology</w:t>
      </w:r>
      <w:r w:rsidRPr="00B06ED6">
        <w:rPr>
          <w:b/>
        </w:rPr>
        <w:t xml:space="preserve"> Test</w:t>
      </w:r>
      <w:r>
        <w:t xml:space="preserve"> to add it to the system.</w:t>
      </w:r>
    </w:p>
    <w:p w14:paraId="290274C0" w14:textId="77777777" w:rsidR="00F4524B" w:rsidRDefault="00F4524B" w:rsidP="00F4524B">
      <w:pPr>
        <w:pStyle w:val="Heading3"/>
      </w:pPr>
      <w:bookmarkStart w:id="212" w:name="_Toc471986907"/>
      <w:bookmarkStart w:id="213" w:name="_Toc534191872"/>
      <w:r>
        <w:t>Modifying an Investigation</w:t>
      </w:r>
      <w:bookmarkEnd w:id="212"/>
      <w:bookmarkEnd w:id="213"/>
    </w:p>
    <w:p w14:paraId="5E45C217" w14:textId="77777777" w:rsidR="00F4524B" w:rsidRDefault="00F4524B" w:rsidP="00F4524B">
      <w:r>
        <w:t>To modify an investigation,</w:t>
      </w:r>
      <w:r w:rsidRPr="003D0A49">
        <w:t xml:space="preserve"> </w:t>
      </w:r>
      <w:r>
        <w:t xml:space="preserve">enter the code and click </w:t>
      </w:r>
      <w:r w:rsidRPr="00950B2A">
        <w:rPr>
          <w:b/>
        </w:rPr>
        <w:t>Select</w:t>
      </w:r>
      <w:r>
        <w:rPr>
          <w:b/>
        </w:rPr>
        <w:t xml:space="preserve">. </w:t>
      </w:r>
      <w:r>
        <w:t xml:space="preserve">You can then modify all the settings for the investigation. Click </w:t>
      </w:r>
      <w:r>
        <w:rPr>
          <w:b/>
        </w:rPr>
        <w:t>Edit Radiology Test</w:t>
      </w:r>
      <w:r>
        <w:t xml:space="preserve"> to save changes or </w:t>
      </w:r>
      <w:r>
        <w:rPr>
          <w:b/>
        </w:rPr>
        <w:t>Delete Radiology Test</w:t>
      </w:r>
      <w:r>
        <w:t xml:space="preserve"> to remove the investigation from the system.</w:t>
      </w:r>
    </w:p>
    <w:p w14:paraId="3533CC1D" w14:textId="77777777" w:rsidR="00F4524B" w:rsidRDefault="00F4524B" w:rsidP="00F4524B">
      <w:pPr>
        <w:pStyle w:val="Heading3"/>
      </w:pPr>
      <w:bookmarkStart w:id="214" w:name="_Toc471986908"/>
      <w:bookmarkStart w:id="215" w:name="_Toc534191873"/>
      <w:r>
        <w:t>Adding an Exam Location (Modality)</w:t>
      </w:r>
      <w:bookmarkEnd w:id="214"/>
      <w:bookmarkEnd w:id="215"/>
    </w:p>
    <w:p w14:paraId="1F2A539F" w14:textId="77777777" w:rsidR="00F4524B" w:rsidRDefault="00F4524B" w:rsidP="00F4524B">
      <w:r>
        <w:rPr>
          <w:noProof/>
          <w:lang w:eastAsia="en-GB"/>
        </w:rPr>
        <w:drawing>
          <wp:anchor distT="0" distB="0" distL="114300" distR="114300" simplePos="0" relativeHeight="251800576" behindDoc="0" locked="0" layoutInCell="1" allowOverlap="1" wp14:anchorId="5FA9F9E6" wp14:editId="16E4CC3E">
            <wp:simplePos x="0" y="0"/>
            <wp:positionH relativeFrom="margin">
              <wp:align>left</wp:align>
            </wp:positionH>
            <wp:positionV relativeFrom="paragraph">
              <wp:posOffset>492760</wp:posOffset>
            </wp:positionV>
            <wp:extent cx="6120130" cy="1323340"/>
            <wp:effectExtent l="0" t="0" r="0"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6120130" cy="1323340"/>
                    </a:xfrm>
                    <a:prstGeom prst="rect">
                      <a:avLst/>
                    </a:prstGeom>
                  </pic:spPr>
                </pic:pic>
              </a:graphicData>
            </a:graphic>
          </wp:anchor>
        </w:drawing>
      </w:r>
      <w:r>
        <w:t xml:space="preserve">To add a new exam location, select a Trust and exam type. Enter a code and description and click </w:t>
      </w:r>
      <w:r>
        <w:rPr>
          <w:b/>
        </w:rPr>
        <w:t>Add Exam Location</w:t>
      </w:r>
      <w:r>
        <w:t>.</w:t>
      </w:r>
    </w:p>
    <w:p w14:paraId="35D6C17F" w14:textId="77777777" w:rsidR="00F4524B" w:rsidRPr="00950B2A" w:rsidRDefault="00F4524B" w:rsidP="00F4524B"/>
    <w:p w14:paraId="0AC9EA99" w14:textId="77777777" w:rsidR="00F4524B" w:rsidRDefault="00F4524B" w:rsidP="00F4524B">
      <w:pPr>
        <w:pStyle w:val="Heading3"/>
      </w:pPr>
      <w:bookmarkStart w:id="216" w:name="_Toc471986909"/>
      <w:bookmarkStart w:id="217" w:name="_Toc534191874"/>
      <w:r>
        <w:t>Modifying an Exam Location (Modality)</w:t>
      </w:r>
      <w:bookmarkEnd w:id="216"/>
      <w:bookmarkEnd w:id="217"/>
    </w:p>
    <w:p w14:paraId="7F39B1AA" w14:textId="77777777" w:rsidR="00F4524B" w:rsidRDefault="00F4524B" w:rsidP="00F4524B">
      <w:r>
        <w:t>To modify an exam location,</w:t>
      </w:r>
      <w:r w:rsidRPr="003D0A49">
        <w:t xml:space="preserve"> </w:t>
      </w:r>
      <w:r>
        <w:t xml:space="preserve">select a Trust, Exam Type and Exam Location. You can then modify all the settings for the exam location. Click </w:t>
      </w:r>
      <w:r>
        <w:rPr>
          <w:b/>
        </w:rPr>
        <w:t>Edit Exam Location</w:t>
      </w:r>
      <w:r>
        <w:t xml:space="preserve"> to save changes or </w:t>
      </w:r>
      <w:r>
        <w:rPr>
          <w:b/>
        </w:rPr>
        <w:t>Delete Exam Location</w:t>
      </w:r>
      <w:r>
        <w:t xml:space="preserve"> to remove the exam location from the system.</w:t>
      </w:r>
    </w:p>
    <w:p w14:paraId="6361CEE7" w14:textId="77777777" w:rsidR="00F4524B" w:rsidRDefault="00F4524B" w:rsidP="00F4524B">
      <w:pPr>
        <w:pStyle w:val="Heading3"/>
      </w:pPr>
      <w:bookmarkStart w:id="218" w:name="_Toc471986910"/>
      <w:bookmarkStart w:id="219" w:name="_Toc534191875"/>
      <w:r>
        <w:t>Adding an Exam Type</w:t>
      </w:r>
      <w:bookmarkEnd w:id="218"/>
      <w:bookmarkEnd w:id="219"/>
    </w:p>
    <w:p w14:paraId="3A4B4F68" w14:textId="77777777" w:rsidR="00F4524B" w:rsidRDefault="00F4524B" w:rsidP="00F4524B">
      <w:r>
        <w:rPr>
          <w:noProof/>
          <w:lang w:eastAsia="en-GB"/>
        </w:rPr>
        <w:drawing>
          <wp:anchor distT="0" distB="0" distL="114300" distR="114300" simplePos="0" relativeHeight="251801600" behindDoc="0" locked="0" layoutInCell="1" allowOverlap="1" wp14:anchorId="627C1846" wp14:editId="4DBC26A5">
            <wp:simplePos x="0" y="0"/>
            <wp:positionH relativeFrom="margin">
              <wp:align>left</wp:align>
            </wp:positionH>
            <wp:positionV relativeFrom="paragraph">
              <wp:posOffset>305435</wp:posOffset>
            </wp:positionV>
            <wp:extent cx="6120130" cy="1116965"/>
            <wp:effectExtent l="0" t="0" r="0" b="6985"/>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6120130" cy="1116965"/>
                    </a:xfrm>
                    <a:prstGeom prst="rect">
                      <a:avLst/>
                    </a:prstGeom>
                  </pic:spPr>
                </pic:pic>
              </a:graphicData>
            </a:graphic>
          </wp:anchor>
        </w:drawing>
      </w:r>
      <w:r>
        <w:t xml:space="preserve">To add a new exam type, select a Trust, enter a code and description, and click </w:t>
      </w:r>
      <w:r>
        <w:rPr>
          <w:b/>
        </w:rPr>
        <w:t>Add Exam Type</w:t>
      </w:r>
      <w:r>
        <w:t>.</w:t>
      </w:r>
    </w:p>
    <w:p w14:paraId="76321A4D" w14:textId="77777777" w:rsidR="00F4524B" w:rsidRDefault="00F4524B" w:rsidP="00F4524B"/>
    <w:p w14:paraId="7B27EDC9" w14:textId="77777777" w:rsidR="00F4524B" w:rsidRPr="00950B2A" w:rsidRDefault="00F4524B" w:rsidP="00F4524B">
      <w:pPr>
        <w:pStyle w:val="Heading3"/>
      </w:pPr>
      <w:bookmarkStart w:id="220" w:name="_Toc471986911"/>
      <w:bookmarkStart w:id="221" w:name="_Toc534191876"/>
      <w:r>
        <w:t>Modifying an Exam Type</w:t>
      </w:r>
      <w:bookmarkEnd w:id="220"/>
      <w:bookmarkEnd w:id="221"/>
    </w:p>
    <w:p w14:paraId="45DA34ED" w14:textId="77777777" w:rsidR="00F4524B" w:rsidRDefault="00F4524B" w:rsidP="00F4524B">
      <w:r>
        <w:t>To modify an exam type,</w:t>
      </w:r>
      <w:r w:rsidRPr="003D0A49">
        <w:t xml:space="preserve"> </w:t>
      </w:r>
      <w:r>
        <w:t xml:space="preserve">select a Trust and Exam Type. You can then modify all the settings for the exam type. Click </w:t>
      </w:r>
      <w:r>
        <w:rPr>
          <w:b/>
        </w:rPr>
        <w:t>Edit Exam Type</w:t>
      </w:r>
      <w:r>
        <w:t xml:space="preserve"> to save changes or </w:t>
      </w:r>
      <w:r>
        <w:rPr>
          <w:b/>
        </w:rPr>
        <w:t>Delete Exam Type</w:t>
      </w:r>
      <w:r>
        <w:t xml:space="preserve"> to remove the exam type from the system.</w:t>
      </w:r>
    </w:p>
    <w:p w14:paraId="5F2D3A24" w14:textId="77777777" w:rsidR="00F4524B" w:rsidRDefault="00F4524B" w:rsidP="00F4524B">
      <w:pPr>
        <w:pStyle w:val="Heading2"/>
      </w:pPr>
      <w:bookmarkStart w:id="222" w:name="_Toc471986912"/>
      <w:bookmarkStart w:id="223" w:name="_Toc534191877"/>
      <w:r>
        <w:t>Radiology Rules</w:t>
      </w:r>
      <w:bookmarkEnd w:id="222"/>
      <w:bookmarkEnd w:id="223"/>
    </w:p>
    <w:p w14:paraId="651C734F" w14:textId="77777777" w:rsidR="00F4524B" w:rsidRDefault="00F4524B" w:rsidP="00F4524B">
      <w:r w:rsidRPr="00AE22FC">
        <w:t>Ideagen OCM allows system administrators to configure various rules to prevent inappropriate or excessive re</w:t>
      </w:r>
      <w:r>
        <w:t>quests and to provide guidance.</w:t>
      </w:r>
    </w:p>
    <w:p w14:paraId="0F807DB0" w14:textId="77777777" w:rsidR="00F4524B" w:rsidRDefault="00F4524B" w:rsidP="00F4524B">
      <w:pPr>
        <w:pStyle w:val="Heading3"/>
      </w:pPr>
      <w:bookmarkStart w:id="224" w:name="_Toc471986913"/>
      <w:bookmarkStart w:id="225" w:name="_Toc534191878"/>
      <w:r>
        <w:t>Modality Warnings</w:t>
      </w:r>
      <w:bookmarkEnd w:id="224"/>
      <w:bookmarkEnd w:id="225"/>
    </w:p>
    <w:p w14:paraId="4F627033" w14:textId="77777777" w:rsidR="00F4524B" w:rsidRDefault="00F4524B" w:rsidP="00F4524B">
      <w:r>
        <w:t>Pop up warning boxes can be displayed on submitting an order when a user has added a Radiology investigation to an order with the same examination type (Modality) of an investigation that has been requested within a pre-defined timescale, for example, to prevent excessive requesting.</w:t>
      </w:r>
    </w:p>
    <w:p w14:paraId="0E773543" w14:textId="77777777" w:rsidR="00F4524B" w:rsidRPr="00AC23C9" w:rsidRDefault="00F4524B" w:rsidP="00F4524B">
      <w:r>
        <w:rPr>
          <w:noProof/>
          <w:lang w:eastAsia="en-GB"/>
        </w:rPr>
        <w:drawing>
          <wp:anchor distT="0" distB="0" distL="114300" distR="114300" simplePos="0" relativeHeight="251802624" behindDoc="0" locked="0" layoutInCell="1" allowOverlap="1" wp14:anchorId="46237363" wp14:editId="590E88EF">
            <wp:simplePos x="0" y="0"/>
            <wp:positionH relativeFrom="margin">
              <wp:align>right</wp:align>
            </wp:positionH>
            <wp:positionV relativeFrom="paragraph">
              <wp:posOffset>609600</wp:posOffset>
            </wp:positionV>
            <wp:extent cx="6115050" cy="904875"/>
            <wp:effectExtent l="0" t="0" r="0" b="952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15050" cy="904875"/>
                    </a:xfrm>
                    <a:prstGeom prst="rect">
                      <a:avLst/>
                    </a:prstGeom>
                    <a:noFill/>
                    <a:ln>
                      <a:noFill/>
                    </a:ln>
                  </pic:spPr>
                </pic:pic>
              </a:graphicData>
            </a:graphic>
          </wp:anchor>
        </w:drawing>
      </w:r>
      <w:r>
        <w:t xml:space="preserve">To add a new modality warning, select a Trust or PCT from the PCT drop down list. Select an exam type (modality) and enter an interval in hours. Click </w:t>
      </w:r>
      <w:r>
        <w:rPr>
          <w:b/>
        </w:rPr>
        <w:t xml:space="preserve">Add Warning </w:t>
      </w:r>
      <w:r w:rsidRPr="00EA0ABE">
        <w:t>to save</w:t>
      </w:r>
      <w:r>
        <w:t xml:space="preserve">. To delete an existing warning, select the exam type from the </w:t>
      </w:r>
      <w:proofErr w:type="gramStart"/>
      <w:r>
        <w:t>drop down</w:t>
      </w:r>
      <w:proofErr w:type="gramEnd"/>
      <w:r>
        <w:t xml:space="preserve"> list and click </w:t>
      </w:r>
      <w:r>
        <w:rPr>
          <w:b/>
        </w:rPr>
        <w:t>Delete Warning</w:t>
      </w:r>
      <w:r>
        <w:t>.</w:t>
      </w:r>
    </w:p>
    <w:p w14:paraId="0E4311ED" w14:textId="77777777" w:rsidR="00F4524B" w:rsidRPr="001F2755" w:rsidRDefault="00F4524B" w:rsidP="00F4524B"/>
    <w:p w14:paraId="3E13689F" w14:textId="77777777" w:rsidR="00F4524B" w:rsidRDefault="00F4524B" w:rsidP="00F4524B">
      <w:pPr>
        <w:pStyle w:val="Heading3"/>
      </w:pPr>
      <w:bookmarkStart w:id="226" w:name="_Toc471986914"/>
      <w:bookmarkStart w:id="227" w:name="_Toc534191879"/>
      <w:r>
        <w:t>Investigation Warnings</w:t>
      </w:r>
      <w:bookmarkEnd w:id="226"/>
      <w:bookmarkEnd w:id="227"/>
    </w:p>
    <w:p w14:paraId="09A16618" w14:textId="77777777" w:rsidR="00F4524B" w:rsidRDefault="00F4524B" w:rsidP="00F4524B">
      <w:r>
        <w:t>Pop up warning boxes can be displayed on submitting an order when a user has added a Radiology investigation to an order that has been requested within a pre-defined timescale, for example, to prevent excessive requesting.</w:t>
      </w:r>
    </w:p>
    <w:p w14:paraId="0FD66164" w14:textId="77777777" w:rsidR="00F4524B" w:rsidRDefault="00F4524B" w:rsidP="00F4524B">
      <w:r>
        <w:rPr>
          <w:noProof/>
          <w:lang w:eastAsia="en-GB"/>
        </w:rPr>
        <w:drawing>
          <wp:anchor distT="0" distB="0" distL="114300" distR="114300" simplePos="0" relativeHeight="251803648" behindDoc="0" locked="0" layoutInCell="1" allowOverlap="1" wp14:anchorId="1DA82F37" wp14:editId="58280428">
            <wp:simplePos x="0" y="0"/>
            <wp:positionH relativeFrom="margin">
              <wp:align>right</wp:align>
            </wp:positionH>
            <wp:positionV relativeFrom="paragraph">
              <wp:posOffset>753110</wp:posOffset>
            </wp:positionV>
            <wp:extent cx="6115050" cy="1171575"/>
            <wp:effectExtent l="0" t="0" r="0" b="952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15050" cy="1171575"/>
                    </a:xfrm>
                    <a:prstGeom prst="rect">
                      <a:avLst/>
                    </a:prstGeom>
                    <a:noFill/>
                    <a:ln>
                      <a:noFill/>
                    </a:ln>
                  </pic:spPr>
                </pic:pic>
              </a:graphicData>
            </a:graphic>
          </wp:anchor>
        </w:drawing>
      </w:r>
      <w:r>
        <w:t xml:space="preserve">To add a new investigation warning, select a Trust or PCT from the PCT drop down list. Select an exam type (modality), exam location and investigation. Select one or more investigations to link and click </w:t>
      </w:r>
      <w:r w:rsidRPr="00AC23C9">
        <w:rPr>
          <w:b/>
        </w:rPr>
        <w:t>OK</w:t>
      </w:r>
      <w:r>
        <w:t xml:space="preserve"> to save or </w:t>
      </w:r>
      <w:r w:rsidRPr="00AC23C9">
        <w:rPr>
          <w:b/>
        </w:rPr>
        <w:t>Cancel</w:t>
      </w:r>
      <w:r>
        <w:t xml:space="preserve"> to cancel. To modify an existing linked investigation, select the test from the </w:t>
      </w:r>
      <w:proofErr w:type="gramStart"/>
      <w:r>
        <w:t>drop down</w:t>
      </w:r>
      <w:proofErr w:type="gramEnd"/>
      <w:r>
        <w:t xml:space="preserve"> list and click </w:t>
      </w:r>
      <w:r>
        <w:rPr>
          <w:b/>
        </w:rPr>
        <w:t>Edit</w:t>
      </w:r>
      <w:r>
        <w:t xml:space="preserve"> or click </w:t>
      </w:r>
      <w:r>
        <w:rPr>
          <w:b/>
        </w:rPr>
        <w:t>Delete</w:t>
      </w:r>
      <w:r>
        <w:t xml:space="preserve"> to delete.</w:t>
      </w:r>
    </w:p>
    <w:p w14:paraId="2E62F56C" w14:textId="77777777" w:rsidR="00F4524B" w:rsidRDefault="00F4524B" w:rsidP="00F4524B"/>
    <w:p w14:paraId="256DFDA3" w14:textId="77777777" w:rsidR="00F4524B" w:rsidRDefault="00F4524B" w:rsidP="00F4524B">
      <w:pPr>
        <w:pStyle w:val="Heading3"/>
      </w:pPr>
      <w:bookmarkStart w:id="228" w:name="_Toc471986915"/>
      <w:bookmarkStart w:id="229" w:name="_Toc534191880"/>
      <w:r>
        <w:t>Linked Investigations</w:t>
      </w:r>
      <w:bookmarkEnd w:id="228"/>
      <w:bookmarkEnd w:id="229"/>
    </w:p>
    <w:p w14:paraId="07A8220C" w14:textId="77777777" w:rsidR="00F4524B" w:rsidRDefault="00F4524B" w:rsidP="00F4524B">
      <w:r>
        <w:t xml:space="preserve">Additional investigations can be automatically added to an order when a </w:t>
      </w:r>
      <w:proofErr w:type="gramStart"/>
      <w:r>
        <w:t>particular investigation</w:t>
      </w:r>
      <w:proofErr w:type="gramEnd"/>
      <w:r>
        <w:t xml:space="preserve"> is added.</w:t>
      </w:r>
    </w:p>
    <w:p w14:paraId="582ED2F1" w14:textId="77777777" w:rsidR="00F4524B" w:rsidRDefault="00F4524B" w:rsidP="00F4524B">
      <w:r>
        <w:rPr>
          <w:noProof/>
          <w:lang w:eastAsia="en-GB"/>
        </w:rPr>
        <w:drawing>
          <wp:anchor distT="0" distB="0" distL="114300" distR="114300" simplePos="0" relativeHeight="251804672" behindDoc="0" locked="0" layoutInCell="1" allowOverlap="1" wp14:anchorId="12344EB2" wp14:editId="7BBBC62C">
            <wp:simplePos x="0" y="0"/>
            <wp:positionH relativeFrom="margin">
              <wp:align>right</wp:align>
            </wp:positionH>
            <wp:positionV relativeFrom="paragraph">
              <wp:posOffset>739775</wp:posOffset>
            </wp:positionV>
            <wp:extent cx="6115050" cy="1038225"/>
            <wp:effectExtent l="0" t="0" r="0" b="9525"/>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15050" cy="1038225"/>
                    </a:xfrm>
                    <a:prstGeom prst="rect">
                      <a:avLst/>
                    </a:prstGeom>
                    <a:noFill/>
                    <a:ln>
                      <a:noFill/>
                    </a:ln>
                  </pic:spPr>
                </pic:pic>
              </a:graphicData>
            </a:graphic>
          </wp:anchor>
        </w:drawing>
      </w:r>
      <w:r>
        <w:t xml:space="preserve">To add a new linked investigation, select a Trust or PCT from the PCT drop down list. Select an exam type (modality), exam location and investigation. Select one or more tests to link and click </w:t>
      </w:r>
      <w:r w:rsidRPr="00AC23C9">
        <w:rPr>
          <w:b/>
        </w:rPr>
        <w:t>OK</w:t>
      </w:r>
      <w:r>
        <w:t xml:space="preserve"> to save or </w:t>
      </w:r>
      <w:r w:rsidRPr="00AC23C9">
        <w:rPr>
          <w:b/>
        </w:rPr>
        <w:t>Cancel</w:t>
      </w:r>
      <w:r>
        <w:t xml:space="preserve"> to cancel. To modify an existing linked test, select the test from the </w:t>
      </w:r>
      <w:proofErr w:type="gramStart"/>
      <w:r>
        <w:t>drop down</w:t>
      </w:r>
      <w:proofErr w:type="gramEnd"/>
      <w:r>
        <w:t xml:space="preserve"> list and click </w:t>
      </w:r>
      <w:r>
        <w:rPr>
          <w:b/>
        </w:rPr>
        <w:t>Edit</w:t>
      </w:r>
      <w:r>
        <w:t xml:space="preserve"> or click </w:t>
      </w:r>
      <w:r>
        <w:rPr>
          <w:b/>
        </w:rPr>
        <w:t>Delete</w:t>
      </w:r>
      <w:r>
        <w:t xml:space="preserve"> to delete.</w:t>
      </w:r>
    </w:p>
    <w:p w14:paraId="175F4451" w14:textId="77777777" w:rsidR="00F4524B" w:rsidRDefault="00F4524B" w:rsidP="00F4524B"/>
    <w:p w14:paraId="3CCC85F5" w14:textId="77777777" w:rsidR="00F4524B" w:rsidRDefault="00F4524B" w:rsidP="00F4524B">
      <w:pPr>
        <w:pStyle w:val="Heading3"/>
      </w:pPr>
      <w:bookmarkStart w:id="230" w:name="_Toc471986916"/>
      <w:bookmarkStart w:id="231" w:name="_Toc534191881"/>
      <w:r>
        <w:t>Mutually Exclusive Investigations</w:t>
      </w:r>
      <w:bookmarkEnd w:id="230"/>
      <w:bookmarkEnd w:id="231"/>
    </w:p>
    <w:p w14:paraId="0D3BDA21" w14:textId="77777777" w:rsidR="00F4524B" w:rsidRDefault="00F4524B" w:rsidP="00F4524B">
      <w:r w:rsidRPr="00F641A2">
        <w:t>Constraints</w:t>
      </w:r>
      <w:r>
        <w:t xml:space="preserve"> can be added</w:t>
      </w:r>
      <w:r w:rsidRPr="00F641A2">
        <w:t xml:space="preserve"> to prevent two similar </w:t>
      </w:r>
      <w:r>
        <w:t>investigations</w:t>
      </w:r>
      <w:r w:rsidRPr="00F641A2">
        <w:t xml:space="preserve"> from being added to the same ord</w:t>
      </w:r>
      <w:r>
        <w:t>er.</w:t>
      </w:r>
    </w:p>
    <w:p w14:paraId="4C2BDA76" w14:textId="77777777" w:rsidR="00F4524B" w:rsidRDefault="00F4524B" w:rsidP="00F4524B">
      <w:r>
        <w:rPr>
          <w:noProof/>
          <w:lang w:eastAsia="en-GB"/>
        </w:rPr>
        <w:drawing>
          <wp:anchor distT="0" distB="0" distL="114300" distR="114300" simplePos="0" relativeHeight="251805696" behindDoc="0" locked="0" layoutInCell="1" allowOverlap="1" wp14:anchorId="6DAE7912" wp14:editId="5967A7BD">
            <wp:simplePos x="0" y="0"/>
            <wp:positionH relativeFrom="margin">
              <wp:align>left</wp:align>
            </wp:positionH>
            <wp:positionV relativeFrom="paragraph">
              <wp:posOffset>775335</wp:posOffset>
            </wp:positionV>
            <wp:extent cx="6124575" cy="1038225"/>
            <wp:effectExtent l="0" t="0" r="9525" b="9525"/>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4575" cy="1038225"/>
                    </a:xfrm>
                    <a:prstGeom prst="rect">
                      <a:avLst/>
                    </a:prstGeom>
                    <a:noFill/>
                    <a:ln>
                      <a:noFill/>
                    </a:ln>
                  </pic:spPr>
                </pic:pic>
              </a:graphicData>
            </a:graphic>
          </wp:anchor>
        </w:drawing>
      </w:r>
      <w:r>
        <w:t xml:space="preserve">To add a new mutually exclusive investigation, select a Trust or PCT from the PCT drop down list. Select an exam type (modality), exam location and investigation. Select one or more tests to link as mutually exclusive and click </w:t>
      </w:r>
      <w:r w:rsidRPr="00AC23C9">
        <w:rPr>
          <w:b/>
        </w:rPr>
        <w:t>OK</w:t>
      </w:r>
      <w:r>
        <w:t xml:space="preserve"> to save or </w:t>
      </w:r>
      <w:r w:rsidRPr="00AC23C9">
        <w:rPr>
          <w:b/>
        </w:rPr>
        <w:t>Cancel</w:t>
      </w:r>
      <w:r>
        <w:t xml:space="preserve"> to cancel.</w:t>
      </w:r>
      <w:r w:rsidRPr="00F641A2">
        <w:t xml:space="preserve"> </w:t>
      </w:r>
      <w:r>
        <w:t xml:space="preserve">To modify an existing mutually exclusive test, select the test from the </w:t>
      </w:r>
      <w:proofErr w:type="gramStart"/>
      <w:r>
        <w:t>drop down</w:t>
      </w:r>
      <w:proofErr w:type="gramEnd"/>
      <w:r>
        <w:t xml:space="preserve"> list and click </w:t>
      </w:r>
      <w:r>
        <w:rPr>
          <w:b/>
        </w:rPr>
        <w:t>Edit</w:t>
      </w:r>
      <w:r>
        <w:t xml:space="preserve"> or click </w:t>
      </w:r>
      <w:r>
        <w:rPr>
          <w:b/>
        </w:rPr>
        <w:t>Delete</w:t>
      </w:r>
      <w:r>
        <w:t xml:space="preserve"> to delete.</w:t>
      </w:r>
    </w:p>
    <w:p w14:paraId="4968BCBB" w14:textId="77777777" w:rsidR="00F4524B" w:rsidRDefault="00F4524B" w:rsidP="00F4524B"/>
    <w:p w14:paraId="521D1FEF" w14:textId="77777777" w:rsidR="00F4524B" w:rsidRDefault="00F4524B" w:rsidP="00F4524B">
      <w:pPr>
        <w:pStyle w:val="Heading3"/>
      </w:pPr>
      <w:bookmarkStart w:id="232" w:name="_Toc471986917"/>
      <w:bookmarkStart w:id="233" w:name="_Toc534191882"/>
      <w:r>
        <w:t>Test Guidance</w:t>
      </w:r>
      <w:bookmarkEnd w:id="232"/>
      <w:bookmarkEnd w:id="233"/>
    </w:p>
    <w:p w14:paraId="425EF109" w14:textId="77777777" w:rsidR="00F4524B" w:rsidRDefault="00F4524B" w:rsidP="00F4524B">
      <w:r>
        <w:t>Pop up information boxes can be displayed each time a user adds an investigation to an order, for example, to provide useful information.</w:t>
      </w:r>
    </w:p>
    <w:p w14:paraId="4F51BE9C" w14:textId="77777777" w:rsidR="00F4524B" w:rsidRDefault="00F4524B" w:rsidP="00F4524B">
      <w:r>
        <w:rPr>
          <w:noProof/>
          <w:lang w:eastAsia="en-GB"/>
        </w:rPr>
        <w:drawing>
          <wp:anchor distT="0" distB="0" distL="114300" distR="114300" simplePos="0" relativeHeight="251806720" behindDoc="0" locked="0" layoutInCell="1" allowOverlap="1" wp14:anchorId="789AF5C4" wp14:editId="6BD366EC">
            <wp:simplePos x="0" y="0"/>
            <wp:positionH relativeFrom="margin">
              <wp:align>right</wp:align>
            </wp:positionH>
            <wp:positionV relativeFrom="paragraph">
              <wp:posOffset>749300</wp:posOffset>
            </wp:positionV>
            <wp:extent cx="6115050" cy="1038225"/>
            <wp:effectExtent l="0" t="0" r="0" b="9525"/>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15050" cy="1038225"/>
                    </a:xfrm>
                    <a:prstGeom prst="rect">
                      <a:avLst/>
                    </a:prstGeom>
                    <a:noFill/>
                    <a:ln>
                      <a:noFill/>
                    </a:ln>
                  </pic:spPr>
                </pic:pic>
              </a:graphicData>
            </a:graphic>
          </wp:anchor>
        </w:drawing>
      </w:r>
      <w:r>
        <w:t xml:space="preserve">To add guidance for an investigation, select a Trust or PCT from the PCT drop down list. Select an exam type (modality), exam location and investigation. Enter the text to display. If the guidance is to be printed on the form, tick the box and enter the text you wish to print. Click </w:t>
      </w:r>
      <w:r w:rsidRPr="00AC23C9">
        <w:rPr>
          <w:b/>
        </w:rPr>
        <w:t>OK</w:t>
      </w:r>
      <w:r>
        <w:t xml:space="preserve"> to save or </w:t>
      </w:r>
      <w:r w:rsidRPr="00AC23C9">
        <w:rPr>
          <w:b/>
        </w:rPr>
        <w:t>Cancel</w:t>
      </w:r>
      <w:r>
        <w:t xml:space="preserve"> to cancel.</w:t>
      </w:r>
    </w:p>
    <w:p w14:paraId="0E0A466F" w14:textId="77777777" w:rsidR="00F4524B" w:rsidRDefault="00F4524B" w:rsidP="00F4524B">
      <w:r>
        <w:rPr>
          <w:noProof/>
          <w:lang w:eastAsia="en-GB"/>
        </w:rPr>
        <w:drawing>
          <wp:anchor distT="0" distB="0" distL="114300" distR="114300" simplePos="0" relativeHeight="251807744" behindDoc="0" locked="0" layoutInCell="1" allowOverlap="1" wp14:anchorId="28205C5A" wp14:editId="7C83C2D5">
            <wp:simplePos x="0" y="0"/>
            <wp:positionH relativeFrom="margin">
              <wp:align>left</wp:align>
            </wp:positionH>
            <wp:positionV relativeFrom="paragraph">
              <wp:posOffset>1263015</wp:posOffset>
            </wp:positionV>
            <wp:extent cx="3599815" cy="734060"/>
            <wp:effectExtent l="0" t="0" r="635" b="8890"/>
            <wp:wrapTopAndBottom/>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599815" cy="734060"/>
                    </a:xfrm>
                    <a:prstGeom prst="rect">
                      <a:avLst/>
                    </a:prstGeom>
                    <a:noFill/>
                    <a:ln>
                      <a:noFill/>
                    </a:ln>
                  </pic:spPr>
                </pic:pic>
              </a:graphicData>
            </a:graphic>
          </wp:anchor>
        </w:drawing>
      </w:r>
    </w:p>
    <w:p w14:paraId="3B3CC90C" w14:textId="77777777" w:rsidR="00F4524B" w:rsidRDefault="00F4524B" w:rsidP="00F4524B">
      <w:pPr>
        <w:rPr>
          <w:i/>
        </w:rPr>
      </w:pPr>
    </w:p>
    <w:p w14:paraId="25F99818" w14:textId="77777777" w:rsidR="00F4524B" w:rsidRPr="00A539CA" w:rsidRDefault="00F4524B" w:rsidP="00F4524B">
      <w:pPr>
        <w:rPr>
          <w:i/>
        </w:rPr>
      </w:pPr>
      <w:r w:rsidRPr="00A539CA">
        <w:rPr>
          <w:i/>
        </w:rPr>
        <w:t xml:space="preserve">Note – links to an external site can also be included in the guidance. It should follow the standard HTML anchor tag format for example: &lt;a target='_blank' </w:t>
      </w:r>
      <w:proofErr w:type="spellStart"/>
      <w:r w:rsidRPr="00A539CA">
        <w:rPr>
          <w:i/>
        </w:rPr>
        <w:t>href</w:t>
      </w:r>
      <w:proofErr w:type="spellEnd"/>
      <w:r w:rsidRPr="00A539CA">
        <w:rPr>
          <w:i/>
        </w:rPr>
        <w:t>='http://bbc.co.uk'&gt;Click Here&lt;/a&gt;.</w:t>
      </w:r>
    </w:p>
    <w:p w14:paraId="734C962D" w14:textId="77777777" w:rsidR="00F4524B" w:rsidRDefault="00F4524B" w:rsidP="00F4524B">
      <w:r>
        <w:t xml:space="preserve">To modify existing guidance, select the investigation from the </w:t>
      </w:r>
      <w:proofErr w:type="gramStart"/>
      <w:r>
        <w:t>drop down</w:t>
      </w:r>
      <w:proofErr w:type="gramEnd"/>
      <w:r>
        <w:t xml:space="preserve"> list and click </w:t>
      </w:r>
      <w:r>
        <w:rPr>
          <w:b/>
        </w:rPr>
        <w:t>Edit</w:t>
      </w:r>
      <w:r>
        <w:t xml:space="preserve"> or click </w:t>
      </w:r>
      <w:r>
        <w:rPr>
          <w:b/>
        </w:rPr>
        <w:t>Delete</w:t>
      </w:r>
      <w:r>
        <w:t xml:space="preserve"> to delete.</w:t>
      </w:r>
    </w:p>
    <w:p w14:paraId="5C2A24CC" w14:textId="77777777" w:rsidR="00F4524B" w:rsidRDefault="00F4524B" w:rsidP="00F4524B">
      <w:pPr>
        <w:pStyle w:val="Heading3"/>
      </w:pPr>
      <w:bookmarkStart w:id="234" w:name="_Toc471986918"/>
      <w:bookmarkStart w:id="235" w:name="_Toc534191883"/>
      <w:r>
        <w:t>Investigation Gender Constraint</w:t>
      </w:r>
      <w:bookmarkEnd w:id="234"/>
      <w:bookmarkEnd w:id="235"/>
    </w:p>
    <w:p w14:paraId="57D2880A" w14:textId="77777777" w:rsidR="00F4524B" w:rsidRDefault="00F4524B" w:rsidP="00F4524B">
      <w:r w:rsidRPr="00F641A2">
        <w:t>Constraints</w:t>
      </w:r>
      <w:r>
        <w:t xml:space="preserve"> can be added</w:t>
      </w:r>
      <w:r w:rsidRPr="00F641A2">
        <w:t xml:space="preserve"> to prevent </w:t>
      </w:r>
      <w:r>
        <w:t xml:space="preserve">an investigation from being requested for a patient with a </w:t>
      </w:r>
      <w:proofErr w:type="gramStart"/>
      <w:r>
        <w:t>particular gender</w:t>
      </w:r>
      <w:proofErr w:type="gramEnd"/>
      <w:r>
        <w:t>, for example, a prostate ultrasound for a female patient.</w:t>
      </w:r>
    </w:p>
    <w:p w14:paraId="42B9D0FB" w14:textId="77777777" w:rsidR="00F4524B" w:rsidRDefault="00F4524B" w:rsidP="00F4524B">
      <w:r>
        <w:rPr>
          <w:noProof/>
          <w:lang w:eastAsia="en-GB"/>
        </w:rPr>
        <w:drawing>
          <wp:anchor distT="0" distB="0" distL="114300" distR="114300" simplePos="0" relativeHeight="251808768" behindDoc="0" locked="0" layoutInCell="1" allowOverlap="1" wp14:anchorId="65D652EC" wp14:editId="6A381727">
            <wp:simplePos x="0" y="0"/>
            <wp:positionH relativeFrom="margin">
              <wp:align>right</wp:align>
            </wp:positionH>
            <wp:positionV relativeFrom="paragraph">
              <wp:posOffset>797560</wp:posOffset>
            </wp:positionV>
            <wp:extent cx="6115050" cy="1038225"/>
            <wp:effectExtent l="0" t="0" r="0" b="9525"/>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15050" cy="1038225"/>
                    </a:xfrm>
                    <a:prstGeom prst="rect">
                      <a:avLst/>
                    </a:prstGeom>
                    <a:noFill/>
                    <a:ln>
                      <a:noFill/>
                    </a:ln>
                  </pic:spPr>
                </pic:pic>
              </a:graphicData>
            </a:graphic>
          </wp:anchor>
        </w:drawing>
      </w:r>
      <w:r>
        <w:t>To add a new gender constraint,</w:t>
      </w:r>
      <w:r w:rsidRPr="009B3A46">
        <w:t xml:space="preserve"> </w:t>
      </w:r>
      <w:r>
        <w:t xml:space="preserve">select a Trust or PCT from the PCT drop down list. Select an exam type (modality), exam location and investigation. Select the gender to which the investigation applies and click </w:t>
      </w:r>
      <w:r w:rsidRPr="00AC23C9">
        <w:rPr>
          <w:b/>
        </w:rPr>
        <w:t>OK</w:t>
      </w:r>
      <w:r>
        <w:t xml:space="preserve"> to save or </w:t>
      </w:r>
      <w:r w:rsidRPr="00AC23C9">
        <w:rPr>
          <w:b/>
        </w:rPr>
        <w:t>Cancel</w:t>
      </w:r>
      <w:r>
        <w:t xml:space="preserve"> to cancel.</w:t>
      </w:r>
      <w:r w:rsidRPr="00F641A2">
        <w:t xml:space="preserve"> </w:t>
      </w:r>
      <w:r>
        <w:t xml:space="preserve">To modify an existing gender constraint, select the investigation from the </w:t>
      </w:r>
      <w:proofErr w:type="gramStart"/>
      <w:r>
        <w:t>drop down</w:t>
      </w:r>
      <w:proofErr w:type="gramEnd"/>
      <w:r>
        <w:t xml:space="preserve"> list and click </w:t>
      </w:r>
      <w:r>
        <w:rPr>
          <w:b/>
        </w:rPr>
        <w:t>Edit</w:t>
      </w:r>
      <w:r>
        <w:t xml:space="preserve"> or click </w:t>
      </w:r>
      <w:r>
        <w:rPr>
          <w:b/>
        </w:rPr>
        <w:t>Delete</w:t>
      </w:r>
      <w:r>
        <w:t xml:space="preserve"> to delete.</w:t>
      </w:r>
    </w:p>
    <w:p w14:paraId="6D9315DB" w14:textId="77777777" w:rsidR="00F4524B" w:rsidRDefault="00F4524B" w:rsidP="00F4524B"/>
    <w:p w14:paraId="3EBA693F" w14:textId="77777777" w:rsidR="00F4524B" w:rsidRDefault="00F4524B" w:rsidP="00F4524B">
      <w:pPr>
        <w:pStyle w:val="Heading3"/>
      </w:pPr>
      <w:bookmarkStart w:id="236" w:name="_Toc471986919"/>
      <w:bookmarkStart w:id="237" w:name="_Toc534191884"/>
      <w:r>
        <w:t>Test Age Constraint</w:t>
      </w:r>
      <w:bookmarkEnd w:id="236"/>
      <w:bookmarkEnd w:id="237"/>
    </w:p>
    <w:p w14:paraId="106464F0" w14:textId="77777777" w:rsidR="00F4524B" w:rsidRDefault="00F4524B" w:rsidP="00F4524B">
      <w:r>
        <w:t>C</w:t>
      </w:r>
      <w:r w:rsidRPr="00F641A2">
        <w:t>onstraints</w:t>
      </w:r>
      <w:r>
        <w:t xml:space="preserve"> can be added</w:t>
      </w:r>
      <w:r w:rsidRPr="00F641A2">
        <w:t xml:space="preserve"> to prevent </w:t>
      </w:r>
      <w:r>
        <w:t xml:space="preserve">an investigation from being requested for a patient between </w:t>
      </w:r>
      <w:proofErr w:type="gramStart"/>
      <w:r>
        <w:t>particular ages</w:t>
      </w:r>
      <w:proofErr w:type="gramEnd"/>
      <w:r>
        <w:t xml:space="preserve">, for example, investigations not relevant for </w:t>
      </w:r>
      <w:proofErr w:type="spellStart"/>
      <w:r>
        <w:t>paediatric</w:t>
      </w:r>
      <w:proofErr w:type="spellEnd"/>
      <w:r>
        <w:t xml:space="preserve"> patients.</w:t>
      </w:r>
    </w:p>
    <w:p w14:paraId="768116DD" w14:textId="77777777" w:rsidR="00F4524B" w:rsidRDefault="00F4524B" w:rsidP="00F4524B">
      <w:r>
        <w:rPr>
          <w:noProof/>
          <w:lang w:eastAsia="en-GB"/>
        </w:rPr>
        <w:drawing>
          <wp:anchor distT="0" distB="0" distL="114300" distR="114300" simplePos="0" relativeHeight="251809792" behindDoc="0" locked="0" layoutInCell="1" allowOverlap="1" wp14:anchorId="04DD10D5" wp14:editId="2FDB70CE">
            <wp:simplePos x="0" y="0"/>
            <wp:positionH relativeFrom="margin">
              <wp:align>right</wp:align>
            </wp:positionH>
            <wp:positionV relativeFrom="paragraph">
              <wp:posOffset>791210</wp:posOffset>
            </wp:positionV>
            <wp:extent cx="6115050" cy="104775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15050" cy="1047750"/>
                    </a:xfrm>
                    <a:prstGeom prst="rect">
                      <a:avLst/>
                    </a:prstGeom>
                    <a:noFill/>
                    <a:ln>
                      <a:noFill/>
                    </a:ln>
                  </pic:spPr>
                </pic:pic>
              </a:graphicData>
            </a:graphic>
          </wp:anchor>
        </w:drawing>
      </w:r>
      <w:r>
        <w:t>To add a new age constraint,</w:t>
      </w:r>
      <w:r w:rsidRPr="009B3A46">
        <w:t xml:space="preserve"> </w:t>
      </w:r>
      <w:r>
        <w:t xml:space="preserve">select a Trust or PCT from the PCT drop down list. Select an exam type (modality), exam location and investigation. Enter the age range to which the investigation applies and click </w:t>
      </w:r>
      <w:r w:rsidRPr="00AC23C9">
        <w:rPr>
          <w:b/>
        </w:rPr>
        <w:t>OK</w:t>
      </w:r>
      <w:r>
        <w:t xml:space="preserve"> to save or </w:t>
      </w:r>
      <w:r w:rsidRPr="00AC23C9">
        <w:rPr>
          <w:b/>
        </w:rPr>
        <w:t>Cancel</w:t>
      </w:r>
      <w:r>
        <w:t xml:space="preserve"> to cancel.</w:t>
      </w:r>
      <w:r w:rsidRPr="00F641A2">
        <w:t xml:space="preserve"> </w:t>
      </w:r>
      <w:r>
        <w:t xml:space="preserve">To modify an existing age constraint, select the investigation from the </w:t>
      </w:r>
      <w:proofErr w:type="gramStart"/>
      <w:r>
        <w:t>drop down</w:t>
      </w:r>
      <w:proofErr w:type="gramEnd"/>
      <w:r>
        <w:t xml:space="preserve"> list and click </w:t>
      </w:r>
      <w:r>
        <w:rPr>
          <w:b/>
        </w:rPr>
        <w:t>Edit</w:t>
      </w:r>
      <w:r>
        <w:t xml:space="preserve"> or click </w:t>
      </w:r>
      <w:r>
        <w:rPr>
          <w:b/>
        </w:rPr>
        <w:t>Delete</w:t>
      </w:r>
      <w:r>
        <w:t xml:space="preserve"> to delete.</w:t>
      </w:r>
    </w:p>
    <w:p w14:paraId="515707A8" w14:textId="77777777" w:rsidR="00F4524B" w:rsidRPr="001F2755" w:rsidRDefault="00F4524B" w:rsidP="00F4524B"/>
    <w:p w14:paraId="070767DD" w14:textId="77777777" w:rsidR="00F4524B" w:rsidRDefault="00F4524B">
      <w:pPr>
        <w:spacing w:after="160" w:line="259" w:lineRule="auto"/>
        <w:rPr>
          <w:rFonts w:ascii="Roboto Black" w:eastAsiaTheme="majorEastAsia" w:hAnsi="Roboto Black" w:cstheme="majorBidi"/>
          <w:color w:val="023649"/>
          <w:sz w:val="52"/>
          <w:szCs w:val="32"/>
        </w:rPr>
      </w:pPr>
      <w:bookmarkStart w:id="238" w:name="_Toc471986920"/>
      <w:r>
        <w:br w:type="page"/>
      </w:r>
    </w:p>
    <w:p w14:paraId="12CD9D1D" w14:textId="58210D48" w:rsidR="00F4524B" w:rsidRDefault="00F4524B" w:rsidP="00F4524B">
      <w:pPr>
        <w:pStyle w:val="Heading1"/>
      </w:pPr>
      <w:bookmarkStart w:id="239" w:name="_Toc534191885"/>
      <w:r>
        <w:t>Auditing</w:t>
      </w:r>
      <w:bookmarkEnd w:id="238"/>
      <w:bookmarkEnd w:id="239"/>
    </w:p>
    <w:p w14:paraId="75111648" w14:textId="77777777" w:rsidR="00F4524B" w:rsidRDefault="00F4524B" w:rsidP="00F4524B">
      <w:pPr>
        <w:pStyle w:val="Heading2"/>
      </w:pPr>
      <w:bookmarkStart w:id="240" w:name="_Toc471986921"/>
      <w:bookmarkStart w:id="241" w:name="_Toc534191886"/>
      <w:r>
        <w:t>Requests</w:t>
      </w:r>
      <w:bookmarkEnd w:id="240"/>
      <w:bookmarkEnd w:id="241"/>
    </w:p>
    <w:p w14:paraId="2B90C391" w14:textId="77777777" w:rsidR="00F4524B" w:rsidRDefault="00F4524B" w:rsidP="00F4524B">
      <w:r>
        <w:rPr>
          <w:noProof/>
          <w:lang w:eastAsia="en-GB"/>
        </w:rPr>
        <w:drawing>
          <wp:anchor distT="0" distB="0" distL="114300" distR="114300" simplePos="0" relativeHeight="251762688" behindDoc="0" locked="0" layoutInCell="1" allowOverlap="1" wp14:anchorId="108355DF" wp14:editId="198206FC">
            <wp:simplePos x="0" y="0"/>
            <wp:positionH relativeFrom="margin">
              <wp:align>left</wp:align>
            </wp:positionH>
            <wp:positionV relativeFrom="paragraph">
              <wp:posOffset>457835</wp:posOffset>
            </wp:positionV>
            <wp:extent cx="6120130" cy="2226310"/>
            <wp:effectExtent l="0" t="0" r="0" b="2540"/>
            <wp:wrapTopAndBottom/>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6120130" cy="2226310"/>
                    </a:xfrm>
                    <a:prstGeom prst="rect">
                      <a:avLst/>
                    </a:prstGeom>
                  </pic:spPr>
                </pic:pic>
              </a:graphicData>
            </a:graphic>
          </wp:anchor>
        </w:drawing>
      </w:r>
      <w:r>
        <w:t>The requests audit displays all interactions with request on the system. The list can be filtered by date range, user and request number. The date and user columns can be sorted.</w:t>
      </w:r>
    </w:p>
    <w:p w14:paraId="6BAB4B71" w14:textId="77777777" w:rsidR="00F4524B" w:rsidRDefault="00F4524B" w:rsidP="00F4524B"/>
    <w:p w14:paraId="257A2FFA" w14:textId="77777777" w:rsidR="00F4524B" w:rsidRDefault="00F4524B" w:rsidP="00F4524B">
      <w:pPr>
        <w:pStyle w:val="Heading2"/>
      </w:pPr>
      <w:bookmarkStart w:id="242" w:name="_Toc471986922"/>
      <w:bookmarkStart w:id="243" w:name="_Toc534191887"/>
      <w:r>
        <w:t>Results</w:t>
      </w:r>
      <w:bookmarkEnd w:id="242"/>
      <w:bookmarkEnd w:id="243"/>
    </w:p>
    <w:p w14:paraId="5B8F6276" w14:textId="77777777" w:rsidR="00F4524B" w:rsidRDefault="00F4524B" w:rsidP="00F4524B">
      <w:r>
        <w:rPr>
          <w:noProof/>
          <w:lang w:eastAsia="en-GB"/>
        </w:rPr>
        <w:drawing>
          <wp:anchor distT="0" distB="0" distL="114300" distR="114300" simplePos="0" relativeHeight="251763712" behindDoc="0" locked="0" layoutInCell="1" allowOverlap="1" wp14:anchorId="2C52A327" wp14:editId="7949CC15">
            <wp:simplePos x="0" y="0"/>
            <wp:positionH relativeFrom="margin">
              <wp:align>left</wp:align>
            </wp:positionH>
            <wp:positionV relativeFrom="paragraph">
              <wp:posOffset>400685</wp:posOffset>
            </wp:positionV>
            <wp:extent cx="6120130" cy="172148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6120130" cy="1721485"/>
                    </a:xfrm>
                    <a:prstGeom prst="rect">
                      <a:avLst/>
                    </a:prstGeom>
                  </pic:spPr>
                </pic:pic>
              </a:graphicData>
            </a:graphic>
          </wp:anchor>
        </w:drawing>
      </w:r>
      <w:r>
        <w:t>The results audit displays all viewed/opened results. The list can be filtered by date range, user and request number. The date and user columns can be sorted.</w:t>
      </w:r>
    </w:p>
    <w:p w14:paraId="26C11E23" w14:textId="77777777" w:rsidR="00F4524B" w:rsidRDefault="00F4524B" w:rsidP="00F4524B"/>
    <w:p w14:paraId="59ADF350" w14:textId="77777777" w:rsidR="00F4524B" w:rsidRDefault="00F4524B" w:rsidP="00F4524B">
      <w:pPr>
        <w:pStyle w:val="Heading2"/>
      </w:pPr>
      <w:bookmarkStart w:id="244" w:name="_Toc471986923"/>
      <w:bookmarkStart w:id="245" w:name="_Toc534191888"/>
      <w:r>
        <w:t>Confidential</w:t>
      </w:r>
      <w:bookmarkEnd w:id="244"/>
      <w:bookmarkEnd w:id="245"/>
    </w:p>
    <w:p w14:paraId="015C32A9" w14:textId="77777777" w:rsidR="00F4524B" w:rsidRDefault="00F4524B" w:rsidP="00F4524B">
      <w:r>
        <w:t>The confidentiality audit displays all modifications to a patient’s confidential status, views of requests and records for patients marked as confidential. The list can be filtered by date range, user and patient number. The date and patient columns can be sorted.</w:t>
      </w:r>
    </w:p>
    <w:p w14:paraId="491034C4" w14:textId="77777777" w:rsidR="00F4524B" w:rsidRDefault="00F4524B" w:rsidP="00F4524B">
      <w:r>
        <w:rPr>
          <w:noProof/>
          <w:lang w:eastAsia="en-GB"/>
        </w:rPr>
        <w:drawing>
          <wp:anchor distT="0" distB="0" distL="114300" distR="114300" simplePos="0" relativeHeight="251764736" behindDoc="0" locked="0" layoutInCell="1" allowOverlap="1" wp14:anchorId="1F273552" wp14:editId="3E354FA6">
            <wp:simplePos x="0" y="0"/>
            <wp:positionH relativeFrom="margin">
              <wp:align>left</wp:align>
            </wp:positionH>
            <wp:positionV relativeFrom="paragraph">
              <wp:posOffset>0</wp:posOffset>
            </wp:positionV>
            <wp:extent cx="6120130" cy="2830830"/>
            <wp:effectExtent l="0" t="0" r="0" b="762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6120130" cy="2830830"/>
                    </a:xfrm>
                    <a:prstGeom prst="rect">
                      <a:avLst/>
                    </a:prstGeom>
                  </pic:spPr>
                </pic:pic>
              </a:graphicData>
            </a:graphic>
          </wp:anchor>
        </w:drawing>
      </w:r>
    </w:p>
    <w:p w14:paraId="0DC525F7" w14:textId="77777777" w:rsidR="00F4524B" w:rsidRPr="000E5954" w:rsidRDefault="00F4524B" w:rsidP="00F4524B">
      <w:pPr>
        <w:rPr>
          <w:i/>
        </w:rPr>
      </w:pPr>
      <w:r w:rsidRPr="000E5954">
        <w:rPr>
          <w:i/>
        </w:rPr>
        <w:t>Note – only patients marked as confidential are listed in the “Patient” drop down list.</w:t>
      </w:r>
    </w:p>
    <w:p w14:paraId="5F4E1CBE" w14:textId="77777777" w:rsidR="00F4524B" w:rsidRDefault="00F4524B" w:rsidP="00F4524B">
      <w:pPr>
        <w:pStyle w:val="Heading2"/>
      </w:pPr>
      <w:bookmarkStart w:id="246" w:name="_Toc471986924"/>
      <w:bookmarkStart w:id="247" w:name="_Toc534191889"/>
      <w:r>
        <w:t>Users</w:t>
      </w:r>
      <w:bookmarkEnd w:id="246"/>
      <w:bookmarkEnd w:id="247"/>
    </w:p>
    <w:p w14:paraId="52B17EB6" w14:textId="77777777" w:rsidR="00F4524B" w:rsidRDefault="00F4524B" w:rsidP="00F4524B">
      <w:r>
        <w:rPr>
          <w:noProof/>
          <w:lang w:eastAsia="en-GB"/>
        </w:rPr>
        <w:drawing>
          <wp:anchor distT="0" distB="0" distL="114300" distR="114300" simplePos="0" relativeHeight="251765760" behindDoc="0" locked="0" layoutInCell="1" allowOverlap="1" wp14:anchorId="1E3D6A60" wp14:editId="35269AE6">
            <wp:simplePos x="0" y="0"/>
            <wp:positionH relativeFrom="margin">
              <wp:align>left</wp:align>
            </wp:positionH>
            <wp:positionV relativeFrom="paragraph">
              <wp:posOffset>495935</wp:posOffset>
            </wp:positionV>
            <wp:extent cx="6120130" cy="2876550"/>
            <wp:effectExtent l="0" t="0" r="0" b="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6120130" cy="2876550"/>
                    </a:xfrm>
                    <a:prstGeom prst="rect">
                      <a:avLst/>
                    </a:prstGeom>
                  </pic:spPr>
                </pic:pic>
              </a:graphicData>
            </a:graphic>
          </wp:anchor>
        </w:drawing>
      </w:r>
      <w:r w:rsidRPr="000E5954">
        <w:t>The users audit</w:t>
      </w:r>
      <w:r>
        <w:t xml:space="preserve"> displays</w:t>
      </w:r>
      <w:r w:rsidRPr="00DF1574">
        <w:t xml:space="preserve"> </w:t>
      </w:r>
      <w:r>
        <w:t>all modifications to user records. The list can be filtered by date range, user and affected user record. The date and user columns can be sorted.</w:t>
      </w:r>
    </w:p>
    <w:p w14:paraId="7E56F636" w14:textId="77777777" w:rsidR="00F4524B" w:rsidRPr="00746E27" w:rsidRDefault="00F4524B" w:rsidP="00F4524B"/>
    <w:p w14:paraId="69307D9C" w14:textId="77777777" w:rsidR="00F4524B" w:rsidRDefault="00F4524B" w:rsidP="00F4524B">
      <w:pPr>
        <w:pStyle w:val="Heading2"/>
      </w:pPr>
      <w:bookmarkStart w:id="248" w:name="_Toc471986925"/>
      <w:bookmarkStart w:id="249" w:name="_Toc534191890"/>
      <w:r>
        <w:t>Sign Off</w:t>
      </w:r>
      <w:bookmarkEnd w:id="248"/>
      <w:bookmarkEnd w:id="249"/>
    </w:p>
    <w:p w14:paraId="044FBD97" w14:textId="77777777" w:rsidR="00F4524B" w:rsidRDefault="00F4524B" w:rsidP="00F4524B">
      <w:r>
        <w:t>The sign off audit displays</w:t>
      </w:r>
      <w:r w:rsidRPr="00DF1574">
        <w:t xml:space="preserve"> </w:t>
      </w:r>
      <w:r>
        <w:t>all sign off actions including when a user notes that they opened the results in error (instead of signing off), and when a user navigates away from the page using the browser back button, bypassing the sign off prompt. The list can be filtered by date range, user and request number. The date and user columns can be sorted.</w:t>
      </w:r>
    </w:p>
    <w:p w14:paraId="0228FD43" w14:textId="77777777" w:rsidR="00F4524B" w:rsidRDefault="00F4524B" w:rsidP="00F4524B"/>
    <w:p w14:paraId="798897AD" w14:textId="77777777" w:rsidR="00F4524B" w:rsidRDefault="00F4524B" w:rsidP="00F4524B">
      <w:r>
        <w:rPr>
          <w:noProof/>
          <w:lang w:eastAsia="en-GB"/>
        </w:rPr>
        <w:drawing>
          <wp:anchor distT="0" distB="0" distL="114300" distR="114300" simplePos="0" relativeHeight="251766784" behindDoc="0" locked="0" layoutInCell="1" allowOverlap="1" wp14:anchorId="251141F9" wp14:editId="221CADD3">
            <wp:simplePos x="0" y="0"/>
            <wp:positionH relativeFrom="margin">
              <wp:align>left</wp:align>
            </wp:positionH>
            <wp:positionV relativeFrom="paragraph">
              <wp:posOffset>0</wp:posOffset>
            </wp:positionV>
            <wp:extent cx="6120130" cy="2364105"/>
            <wp:effectExtent l="0" t="0" r="0" b="0"/>
            <wp:wrapTopAndBottom/>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6120130" cy="2364105"/>
                    </a:xfrm>
                    <a:prstGeom prst="rect">
                      <a:avLst/>
                    </a:prstGeom>
                  </pic:spPr>
                </pic:pic>
              </a:graphicData>
            </a:graphic>
          </wp:anchor>
        </w:drawing>
      </w:r>
    </w:p>
    <w:p w14:paraId="082FCBBA" w14:textId="77777777" w:rsidR="00F4524B" w:rsidRDefault="00F4524B" w:rsidP="00F4524B">
      <w:pPr>
        <w:pStyle w:val="Heading2"/>
      </w:pPr>
      <w:bookmarkStart w:id="250" w:name="_Toc471986926"/>
      <w:bookmarkStart w:id="251" w:name="_Toc534191891"/>
      <w:r>
        <w:t>Notifications</w:t>
      </w:r>
      <w:bookmarkEnd w:id="250"/>
      <w:bookmarkEnd w:id="251"/>
    </w:p>
    <w:p w14:paraId="2CA75D23" w14:textId="77777777" w:rsidR="00F4524B" w:rsidRDefault="00F4524B" w:rsidP="00F4524B">
      <w:r>
        <w:rPr>
          <w:noProof/>
          <w:lang w:eastAsia="en-GB"/>
        </w:rPr>
        <w:drawing>
          <wp:anchor distT="0" distB="0" distL="114300" distR="114300" simplePos="0" relativeHeight="251767808" behindDoc="0" locked="0" layoutInCell="1" allowOverlap="1" wp14:anchorId="41452C41" wp14:editId="15BF80B9">
            <wp:simplePos x="0" y="0"/>
            <wp:positionH relativeFrom="margin">
              <wp:align>left</wp:align>
            </wp:positionH>
            <wp:positionV relativeFrom="paragraph">
              <wp:posOffset>487680</wp:posOffset>
            </wp:positionV>
            <wp:extent cx="6120130" cy="1506855"/>
            <wp:effectExtent l="0" t="0" r="0" b="0"/>
            <wp:wrapTopAndBottom/>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6120130" cy="1506855"/>
                    </a:xfrm>
                    <a:prstGeom prst="rect">
                      <a:avLst/>
                    </a:prstGeom>
                  </pic:spPr>
                </pic:pic>
              </a:graphicData>
            </a:graphic>
          </wp:anchor>
        </w:drawing>
      </w:r>
      <w:r>
        <w:t>The notifications audit displays</w:t>
      </w:r>
      <w:r w:rsidRPr="00DF1574">
        <w:t xml:space="preserve"> </w:t>
      </w:r>
      <w:r>
        <w:t>the transmission of all notification messages. The list can be filtered by date range, receiving user and request number. The date and user columns can be sorted.</w:t>
      </w:r>
    </w:p>
    <w:p w14:paraId="2BACD4E4" w14:textId="77777777" w:rsidR="00F4524B" w:rsidRDefault="00F4524B" w:rsidP="00F4524B"/>
    <w:p w14:paraId="20700C1E" w14:textId="77777777" w:rsidR="00F4524B" w:rsidRDefault="00F4524B" w:rsidP="00F4524B">
      <w:pPr>
        <w:rPr>
          <w:rFonts w:ascii="Roboto Black" w:eastAsiaTheme="majorEastAsia" w:hAnsi="Roboto Black" w:cstheme="majorBidi"/>
          <w:color w:val="023649"/>
          <w:sz w:val="52"/>
          <w:szCs w:val="32"/>
        </w:rPr>
      </w:pPr>
      <w:r>
        <w:br w:type="page"/>
      </w:r>
    </w:p>
    <w:p w14:paraId="058D93D9" w14:textId="77777777" w:rsidR="00F4524B" w:rsidRDefault="00F4524B" w:rsidP="00F4524B">
      <w:pPr>
        <w:pStyle w:val="Heading1"/>
      </w:pPr>
      <w:bookmarkStart w:id="252" w:name="_Toc471986927"/>
      <w:bookmarkStart w:id="253" w:name="_Toc534191892"/>
      <w:r>
        <w:t>Appendix I – Permissions Matrix</w:t>
      </w:r>
      <w:bookmarkEnd w:id="252"/>
      <w:bookmarkEnd w:id="253"/>
    </w:p>
    <w:p w14:paraId="236DA11C" w14:textId="77777777" w:rsidR="00F4524B" w:rsidRDefault="00F4524B" w:rsidP="00F4524B">
      <w:pPr>
        <w:pStyle w:val="Heading2"/>
      </w:pPr>
      <w:bookmarkStart w:id="254" w:name="_Toc471986928"/>
      <w:bookmarkStart w:id="255" w:name="_Toc534191893"/>
      <w:r>
        <w:t>Auditing Permissions</w:t>
      </w:r>
      <w:bookmarkEnd w:id="254"/>
      <w:bookmarkEnd w:id="255"/>
    </w:p>
    <w:tbl>
      <w:tblPr>
        <w:tblStyle w:val="TableGrid"/>
        <w:tblW w:w="9634" w:type="dxa"/>
        <w:tblLook w:val="04A0" w:firstRow="1" w:lastRow="0" w:firstColumn="1" w:lastColumn="0" w:noHBand="0" w:noVBand="1"/>
      </w:tblPr>
      <w:tblGrid>
        <w:gridCol w:w="3823"/>
        <w:gridCol w:w="5811"/>
      </w:tblGrid>
      <w:tr w:rsidR="00F4524B" w:rsidRPr="00B205D8" w14:paraId="7D0B9502"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3FCA6844"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530EE247"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74F7AA89"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060580D" w14:textId="77777777" w:rsidR="00F4524B" w:rsidRDefault="00F4524B" w:rsidP="00BA0EC7">
            <w:r w:rsidRPr="006F0CF1">
              <w:t xml:space="preserve">Auditing – </w:t>
            </w:r>
            <w:r>
              <w:t>N</w:t>
            </w:r>
            <w:r w:rsidRPr="006F0CF1">
              <w:t>otifications</w:t>
            </w:r>
          </w:p>
        </w:tc>
        <w:tc>
          <w:tcPr>
            <w:tcW w:w="5811" w:type="dxa"/>
          </w:tcPr>
          <w:p w14:paraId="4B1EBAF8" w14:textId="77777777" w:rsidR="00F4524B" w:rsidRDefault="00F4524B" w:rsidP="00BA0EC7">
            <w:r w:rsidRPr="00811EE1">
              <w:t>Configuration &gt; Auditing &gt; Notifications</w:t>
            </w:r>
          </w:p>
        </w:tc>
      </w:tr>
      <w:tr w:rsidR="00F4524B" w14:paraId="5F1FE8E6" w14:textId="77777777" w:rsidTr="00BA0EC7">
        <w:trPr>
          <w:trHeight w:val="449"/>
        </w:trPr>
        <w:tc>
          <w:tcPr>
            <w:tcW w:w="3823" w:type="dxa"/>
          </w:tcPr>
          <w:p w14:paraId="5C563FEE" w14:textId="77777777" w:rsidR="00F4524B" w:rsidRDefault="00F4524B" w:rsidP="00BA0EC7">
            <w:r>
              <w:t>Auditing – P</w:t>
            </w:r>
            <w:r w:rsidRPr="006F0CF1">
              <w:t>atien</w:t>
            </w:r>
            <w:r>
              <w:t>t C</w:t>
            </w:r>
            <w:r w:rsidRPr="006F0CF1">
              <w:t>onfidentiality</w:t>
            </w:r>
          </w:p>
        </w:tc>
        <w:tc>
          <w:tcPr>
            <w:tcW w:w="5811" w:type="dxa"/>
          </w:tcPr>
          <w:p w14:paraId="73DF7888" w14:textId="77777777" w:rsidR="00F4524B" w:rsidRDefault="00F4524B" w:rsidP="00BA0EC7">
            <w:r w:rsidRPr="00811EE1">
              <w:t>Configuration &gt; Auditing &gt; Confidential</w:t>
            </w:r>
          </w:p>
        </w:tc>
      </w:tr>
      <w:tr w:rsidR="00F4524B" w14:paraId="58E91E6E"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636A42E" w14:textId="77777777" w:rsidR="00F4524B" w:rsidRDefault="00F4524B" w:rsidP="00BA0EC7">
            <w:r>
              <w:t>Auditing – P</w:t>
            </w:r>
            <w:r w:rsidRPr="006F0CF1">
              <w:t>atients</w:t>
            </w:r>
          </w:p>
        </w:tc>
        <w:tc>
          <w:tcPr>
            <w:tcW w:w="5811" w:type="dxa"/>
          </w:tcPr>
          <w:p w14:paraId="594576BD" w14:textId="77777777" w:rsidR="00F4524B" w:rsidRDefault="00F4524B" w:rsidP="00BA0EC7">
            <w:r w:rsidRPr="00811EE1">
              <w:t>Patient Summary / Actions &gt; Patient Audit</w:t>
            </w:r>
          </w:p>
        </w:tc>
      </w:tr>
      <w:tr w:rsidR="00F4524B" w14:paraId="37B9C60A" w14:textId="77777777" w:rsidTr="00BA0EC7">
        <w:trPr>
          <w:trHeight w:val="449"/>
        </w:trPr>
        <w:tc>
          <w:tcPr>
            <w:tcW w:w="3823" w:type="dxa"/>
          </w:tcPr>
          <w:p w14:paraId="02413FC6" w14:textId="77777777" w:rsidR="00F4524B" w:rsidRDefault="00F4524B" w:rsidP="00BA0EC7">
            <w:r w:rsidRPr="006F0CF1">
              <w:t>Audit</w:t>
            </w:r>
            <w:r>
              <w:t>ing – R</w:t>
            </w:r>
            <w:r w:rsidRPr="006F0CF1">
              <w:t>equests</w:t>
            </w:r>
          </w:p>
        </w:tc>
        <w:tc>
          <w:tcPr>
            <w:tcW w:w="5811" w:type="dxa"/>
          </w:tcPr>
          <w:p w14:paraId="1C38524B" w14:textId="77777777" w:rsidR="00F4524B" w:rsidRDefault="00F4524B" w:rsidP="00BA0EC7">
            <w:r w:rsidRPr="00811EE1">
              <w:t>Configuration &gt; Auditing &gt; Requests</w:t>
            </w:r>
          </w:p>
        </w:tc>
      </w:tr>
      <w:tr w:rsidR="00F4524B" w14:paraId="499DB457"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CEF405A" w14:textId="77777777" w:rsidR="00F4524B" w:rsidRDefault="00F4524B" w:rsidP="00BA0EC7">
            <w:r>
              <w:t>Auditing – R</w:t>
            </w:r>
            <w:r w:rsidRPr="006F0CF1">
              <w:t>esults</w:t>
            </w:r>
          </w:p>
        </w:tc>
        <w:tc>
          <w:tcPr>
            <w:tcW w:w="5811" w:type="dxa"/>
          </w:tcPr>
          <w:p w14:paraId="3184AAEB" w14:textId="77777777" w:rsidR="00F4524B" w:rsidRDefault="00F4524B" w:rsidP="00BA0EC7">
            <w:r w:rsidRPr="00811EE1">
              <w:t>Configuration &gt; Auditing &gt; Results</w:t>
            </w:r>
          </w:p>
        </w:tc>
      </w:tr>
      <w:tr w:rsidR="00F4524B" w14:paraId="61F5781D" w14:textId="77777777" w:rsidTr="00BA0EC7">
        <w:trPr>
          <w:trHeight w:val="449"/>
        </w:trPr>
        <w:tc>
          <w:tcPr>
            <w:tcW w:w="3823" w:type="dxa"/>
          </w:tcPr>
          <w:p w14:paraId="421C4592" w14:textId="77777777" w:rsidR="00F4524B" w:rsidRDefault="00F4524B" w:rsidP="00BA0EC7">
            <w:r>
              <w:t>Auditing – Sign O</w:t>
            </w:r>
            <w:r w:rsidRPr="006F0CF1">
              <w:t>ff</w:t>
            </w:r>
          </w:p>
        </w:tc>
        <w:tc>
          <w:tcPr>
            <w:tcW w:w="5811" w:type="dxa"/>
          </w:tcPr>
          <w:p w14:paraId="51A5D551" w14:textId="77777777" w:rsidR="00F4524B" w:rsidRDefault="00F4524B" w:rsidP="00BA0EC7">
            <w:r w:rsidRPr="00811EE1">
              <w:t>Configuration &gt; Auditing &gt; Sign off</w:t>
            </w:r>
          </w:p>
        </w:tc>
      </w:tr>
      <w:tr w:rsidR="00F4524B" w14:paraId="458148E2"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210DDBC2" w14:textId="77777777" w:rsidR="00F4524B" w:rsidRDefault="00F4524B" w:rsidP="00BA0EC7">
            <w:r>
              <w:t>Auditing – U</w:t>
            </w:r>
            <w:r w:rsidRPr="006F0CF1">
              <w:t>sers</w:t>
            </w:r>
          </w:p>
        </w:tc>
        <w:tc>
          <w:tcPr>
            <w:tcW w:w="5811" w:type="dxa"/>
          </w:tcPr>
          <w:p w14:paraId="2BB4788B" w14:textId="77777777" w:rsidR="00F4524B" w:rsidRDefault="00F4524B" w:rsidP="00BA0EC7">
            <w:r w:rsidRPr="00811EE1">
              <w:t>Configuration &gt; Auditing &gt; Users</w:t>
            </w:r>
          </w:p>
        </w:tc>
      </w:tr>
    </w:tbl>
    <w:p w14:paraId="0BD5DE85" w14:textId="77777777" w:rsidR="00F4524B" w:rsidRDefault="00F4524B" w:rsidP="00F4524B">
      <w:pPr>
        <w:pStyle w:val="Heading2"/>
      </w:pPr>
      <w:bookmarkStart w:id="256" w:name="_Toc471986929"/>
      <w:bookmarkStart w:id="257" w:name="_Toc534191894"/>
      <w:r>
        <w:t>Cardiology Permissions</w:t>
      </w:r>
      <w:bookmarkEnd w:id="256"/>
      <w:bookmarkEnd w:id="257"/>
    </w:p>
    <w:tbl>
      <w:tblPr>
        <w:tblStyle w:val="TableGrid"/>
        <w:tblW w:w="9634" w:type="dxa"/>
        <w:tblLook w:val="04A0" w:firstRow="1" w:lastRow="0" w:firstColumn="1" w:lastColumn="0" w:noHBand="0" w:noVBand="1"/>
      </w:tblPr>
      <w:tblGrid>
        <w:gridCol w:w="3823"/>
        <w:gridCol w:w="5811"/>
      </w:tblGrid>
      <w:tr w:rsidR="00F4524B" w:rsidRPr="00B205D8" w14:paraId="4947EF74"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26C654AF"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21AB722D"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5B5473D8"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7BA1D70" w14:textId="77777777" w:rsidR="00F4524B" w:rsidRDefault="00F4524B" w:rsidP="00BA0EC7">
            <w:r>
              <w:t>Cardiology Questions</w:t>
            </w:r>
          </w:p>
        </w:tc>
        <w:tc>
          <w:tcPr>
            <w:tcW w:w="5811" w:type="dxa"/>
          </w:tcPr>
          <w:p w14:paraId="6A084BE5" w14:textId="77777777" w:rsidR="00F4524B" w:rsidRDefault="00F4524B" w:rsidP="00BA0EC7">
            <w:r>
              <w:t>Configuration &gt; Requests Config &gt; Questions (</w:t>
            </w:r>
            <w:proofErr w:type="spellStart"/>
            <w:r>
              <w:t>Cadiology</w:t>
            </w:r>
            <w:proofErr w:type="spellEnd"/>
            <w:r>
              <w:t xml:space="preserve"> Tab)</w:t>
            </w:r>
          </w:p>
        </w:tc>
      </w:tr>
    </w:tbl>
    <w:p w14:paraId="51ED15A3" w14:textId="77777777" w:rsidR="00F4524B" w:rsidRDefault="00F4524B" w:rsidP="00F4524B">
      <w:pPr>
        <w:pStyle w:val="Heading2"/>
      </w:pPr>
      <w:bookmarkStart w:id="258" w:name="_Toc471986930"/>
      <w:bookmarkStart w:id="259" w:name="_Toc534191895"/>
      <w:r>
        <w:t>Configuration Permissions</w:t>
      </w:r>
      <w:bookmarkEnd w:id="258"/>
      <w:bookmarkEnd w:id="259"/>
    </w:p>
    <w:tbl>
      <w:tblPr>
        <w:tblStyle w:val="TableGrid"/>
        <w:tblW w:w="9634" w:type="dxa"/>
        <w:tblLook w:val="04A0" w:firstRow="1" w:lastRow="0" w:firstColumn="1" w:lastColumn="0" w:noHBand="0" w:noVBand="1"/>
      </w:tblPr>
      <w:tblGrid>
        <w:gridCol w:w="3823"/>
        <w:gridCol w:w="5811"/>
      </w:tblGrid>
      <w:tr w:rsidR="00F4524B" w:rsidRPr="00B205D8" w14:paraId="10364C92"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0F63E4D6"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064E9853"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199AD4FE"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0E243B28" w14:textId="77777777" w:rsidR="00F4524B" w:rsidRDefault="00F4524B" w:rsidP="00BA0EC7">
            <w:r w:rsidRPr="00F01FFC">
              <w:t xml:space="preserve">Password Policy </w:t>
            </w:r>
          </w:p>
        </w:tc>
        <w:tc>
          <w:tcPr>
            <w:tcW w:w="5811" w:type="dxa"/>
          </w:tcPr>
          <w:p w14:paraId="1EFE3743" w14:textId="77777777" w:rsidR="00F4524B" w:rsidRDefault="00F4524B" w:rsidP="00BA0EC7">
            <w:r w:rsidRPr="00932E97">
              <w:t>Configuration &gt; Password Policy</w:t>
            </w:r>
          </w:p>
        </w:tc>
      </w:tr>
      <w:tr w:rsidR="00F4524B" w14:paraId="2EEEEBEC" w14:textId="77777777" w:rsidTr="00BA0EC7">
        <w:trPr>
          <w:trHeight w:val="449"/>
        </w:trPr>
        <w:tc>
          <w:tcPr>
            <w:tcW w:w="3823" w:type="dxa"/>
          </w:tcPr>
          <w:p w14:paraId="63E9CAF8" w14:textId="77777777" w:rsidR="00F4524B" w:rsidRDefault="00F4524B" w:rsidP="00BA0EC7">
            <w:r w:rsidRPr="00F01FFC">
              <w:t>Change Password</w:t>
            </w:r>
          </w:p>
        </w:tc>
        <w:tc>
          <w:tcPr>
            <w:tcW w:w="5811" w:type="dxa"/>
          </w:tcPr>
          <w:p w14:paraId="1B1C7CDD" w14:textId="77777777" w:rsidR="00F4524B" w:rsidRDefault="00F4524B" w:rsidP="00BA0EC7">
            <w:r w:rsidRPr="00932E97">
              <w:t>Configuration &gt; Change Password</w:t>
            </w:r>
          </w:p>
        </w:tc>
      </w:tr>
      <w:tr w:rsidR="00F4524B" w14:paraId="39281EBB"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1EDD9B12" w14:textId="77777777" w:rsidR="00F4524B" w:rsidRDefault="00F4524B" w:rsidP="00BA0EC7">
            <w:r w:rsidRPr="00F01FFC">
              <w:t>My Patients</w:t>
            </w:r>
          </w:p>
        </w:tc>
        <w:tc>
          <w:tcPr>
            <w:tcW w:w="5811" w:type="dxa"/>
          </w:tcPr>
          <w:p w14:paraId="3692CF51" w14:textId="77777777" w:rsidR="00F4524B" w:rsidRDefault="00F4524B" w:rsidP="00BA0EC7">
            <w:r w:rsidRPr="00932E97">
              <w:t>Configuration &gt; Patient Management &gt; My Patients</w:t>
            </w:r>
          </w:p>
        </w:tc>
      </w:tr>
      <w:tr w:rsidR="00F4524B" w14:paraId="4DF5FD7B" w14:textId="77777777" w:rsidTr="00BA0EC7">
        <w:trPr>
          <w:trHeight w:val="449"/>
        </w:trPr>
        <w:tc>
          <w:tcPr>
            <w:tcW w:w="3823" w:type="dxa"/>
          </w:tcPr>
          <w:p w14:paraId="532FD0A3" w14:textId="77777777" w:rsidR="00F4524B" w:rsidRDefault="00F4524B" w:rsidP="00BA0EC7">
            <w:r w:rsidRPr="00F01FFC">
              <w:t>Notifications</w:t>
            </w:r>
          </w:p>
        </w:tc>
        <w:tc>
          <w:tcPr>
            <w:tcW w:w="5811" w:type="dxa"/>
          </w:tcPr>
          <w:p w14:paraId="6C63DBD9" w14:textId="77777777" w:rsidR="00F4524B" w:rsidRDefault="00F4524B" w:rsidP="00BA0EC7">
            <w:r w:rsidRPr="00932E97">
              <w:t>Configuration &gt; Notifications</w:t>
            </w:r>
          </w:p>
        </w:tc>
      </w:tr>
      <w:tr w:rsidR="00F4524B" w14:paraId="06E02EAE"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710A3604" w14:textId="77777777" w:rsidR="00F4524B" w:rsidRDefault="00F4524B" w:rsidP="00BA0EC7">
            <w:r w:rsidRPr="00F01FFC">
              <w:t>Patient Merge</w:t>
            </w:r>
          </w:p>
        </w:tc>
        <w:tc>
          <w:tcPr>
            <w:tcW w:w="5811" w:type="dxa"/>
          </w:tcPr>
          <w:p w14:paraId="2FC72B98" w14:textId="77777777" w:rsidR="00F4524B" w:rsidRDefault="00F4524B" w:rsidP="00BA0EC7">
            <w:r w:rsidRPr="00932E97">
              <w:t>Configuration &gt; Patient Management &gt; Patient Merge</w:t>
            </w:r>
          </w:p>
        </w:tc>
      </w:tr>
      <w:tr w:rsidR="00F4524B" w14:paraId="2DCE84DA" w14:textId="77777777" w:rsidTr="00BA0EC7">
        <w:trPr>
          <w:trHeight w:val="449"/>
        </w:trPr>
        <w:tc>
          <w:tcPr>
            <w:tcW w:w="3823" w:type="dxa"/>
          </w:tcPr>
          <w:p w14:paraId="616B6F1F" w14:textId="77777777" w:rsidR="00F4524B" w:rsidRDefault="00F4524B" w:rsidP="00BA0EC7">
            <w:r w:rsidRPr="00F01FFC">
              <w:t>Specimen Number Management</w:t>
            </w:r>
          </w:p>
        </w:tc>
        <w:tc>
          <w:tcPr>
            <w:tcW w:w="5811" w:type="dxa"/>
          </w:tcPr>
          <w:p w14:paraId="7192F504" w14:textId="77777777" w:rsidR="00F4524B" w:rsidRDefault="00F4524B" w:rsidP="00BA0EC7">
            <w:r w:rsidRPr="00932E97">
              <w:t>Configuration &gt; Specimen Numbers</w:t>
            </w:r>
          </w:p>
        </w:tc>
      </w:tr>
    </w:tbl>
    <w:p w14:paraId="66CB7656" w14:textId="77777777" w:rsidR="00F4524B" w:rsidRDefault="00F4524B" w:rsidP="00F4524B">
      <w:pPr>
        <w:pStyle w:val="Heading2"/>
      </w:pPr>
      <w:bookmarkStart w:id="260" w:name="_Toc471986931"/>
      <w:bookmarkStart w:id="261" w:name="_Toc534191896"/>
      <w:r>
        <w:t>Favourite Tests Permissions</w:t>
      </w:r>
      <w:bookmarkEnd w:id="260"/>
      <w:bookmarkEnd w:id="261"/>
    </w:p>
    <w:p w14:paraId="2687A499" w14:textId="77777777" w:rsidR="00F4524B" w:rsidRDefault="00F4524B" w:rsidP="00F4524B">
      <w:pPr>
        <w:rPr>
          <w:i/>
        </w:rPr>
      </w:pPr>
      <w:r w:rsidRPr="00B205D8">
        <w:rPr>
          <w:i/>
        </w:rPr>
        <w:t>Obsolete – do not use</w:t>
      </w:r>
      <w:r>
        <w:rPr>
          <w:i/>
        </w:rPr>
        <w:t>.</w:t>
      </w:r>
    </w:p>
    <w:p w14:paraId="3CC255E0" w14:textId="77777777" w:rsidR="00F4524B" w:rsidRDefault="00F4524B" w:rsidP="00F4524B">
      <w:pPr>
        <w:pStyle w:val="Heading2"/>
      </w:pPr>
      <w:bookmarkStart w:id="262" w:name="_Toc471986932"/>
      <w:bookmarkStart w:id="263" w:name="_Toc534191897"/>
      <w:r>
        <w:t>Laboratory Related Permissions</w:t>
      </w:r>
      <w:bookmarkEnd w:id="262"/>
      <w:bookmarkEnd w:id="263"/>
    </w:p>
    <w:tbl>
      <w:tblPr>
        <w:tblStyle w:val="TableGrid"/>
        <w:tblW w:w="9634" w:type="dxa"/>
        <w:tblLook w:val="04A0" w:firstRow="1" w:lastRow="0" w:firstColumn="1" w:lastColumn="0" w:noHBand="0" w:noVBand="1"/>
      </w:tblPr>
      <w:tblGrid>
        <w:gridCol w:w="3823"/>
        <w:gridCol w:w="5811"/>
      </w:tblGrid>
      <w:tr w:rsidR="00F4524B" w:rsidRPr="00B205D8" w14:paraId="535A35B4"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0665597B"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792674C2"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5CBEFE24"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6CB24B7" w14:textId="77777777" w:rsidR="00F4524B" w:rsidRDefault="00F4524B" w:rsidP="00BA0EC7">
            <w:r w:rsidRPr="0002098A">
              <w:t>Cardiology Lab Printing</w:t>
            </w:r>
          </w:p>
        </w:tc>
        <w:tc>
          <w:tcPr>
            <w:tcW w:w="5811" w:type="dxa"/>
          </w:tcPr>
          <w:p w14:paraId="7A4C50A7" w14:textId="77777777" w:rsidR="00F4524B" w:rsidRDefault="00F4524B" w:rsidP="00BA0EC7">
            <w:r>
              <w:t>Main Menu &gt; Cardiology Printing</w:t>
            </w:r>
          </w:p>
        </w:tc>
      </w:tr>
      <w:tr w:rsidR="00F4524B" w14:paraId="6B7AECEE" w14:textId="77777777" w:rsidTr="00BA0EC7">
        <w:trPr>
          <w:trHeight w:val="449"/>
        </w:trPr>
        <w:tc>
          <w:tcPr>
            <w:tcW w:w="3823" w:type="dxa"/>
          </w:tcPr>
          <w:p w14:paraId="2628A570" w14:textId="77777777" w:rsidR="00F4524B" w:rsidRDefault="00F4524B" w:rsidP="00BA0EC7">
            <w:r w:rsidRPr="0002098A">
              <w:t xml:space="preserve">Phlebotomy Printing </w:t>
            </w:r>
          </w:p>
        </w:tc>
        <w:tc>
          <w:tcPr>
            <w:tcW w:w="5811" w:type="dxa"/>
          </w:tcPr>
          <w:p w14:paraId="005F84EB" w14:textId="77777777" w:rsidR="00F4524B" w:rsidRDefault="00F4524B" w:rsidP="00BA0EC7">
            <w:r>
              <w:t>Main Menu &gt; Phlebotomy Printing</w:t>
            </w:r>
          </w:p>
        </w:tc>
      </w:tr>
      <w:tr w:rsidR="00F4524B" w14:paraId="34BAEB21"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5E06431" w14:textId="77777777" w:rsidR="00F4524B" w:rsidRDefault="00F4524B" w:rsidP="00BA0EC7">
            <w:r w:rsidRPr="0002098A">
              <w:t>Quick Submit Cytology</w:t>
            </w:r>
          </w:p>
        </w:tc>
        <w:tc>
          <w:tcPr>
            <w:tcW w:w="5811" w:type="dxa"/>
          </w:tcPr>
          <w:p w14:paraId="6C708C15" w14:textId="77777777" w:rsidR="00F4524B" w:rsidRDefault="00F4524B" w:rsidP="00BA0EC7">
            <w:r>
              <w:t>Obsolete – do not use</w:t>
            </w:r>
          </w:p>
        </w:tc>
      </w:tr>
      <w:tr w:rsidR="00F4524B" w14:paraId="0E7EBF54" w14:textId="77777777" w:rsidTr="00BA0EC7">
        <w:trPr>
          <w:trHeight w:val="449"/>
        </w:trPr>
        <w:tc>
          <w:tcPr>
            <w:tcW w:w="3823" w:type="dxa"/>
          </w:tcPr>
          <w:p w14:paraId="01DB213E" w14:textId="77777777" w:rsidR="00F4524B" w:rsidRDefault="00F4524B" w:rsidP="00BA0EC7">
            <w:r w:rsidRPr="0002098A">
              <w:t>Radiology Lab Printing</w:t>
            </w:r>
          </w:p>
        </w:tc>
        <w:tc>
          <w:tcPr>
            <w:tcW w:w="5811" w:type="dxa"/>
          </w:tcPr>
          <w:p w14:paraId="4E96E93E" w14:textId="77777777" w:rsidR="00F4524B" w:rsidRDefault="00F4524B" w:rsidP="00BA0EC7">
            <w:r>
              <w:t>Main Menu &gt; Radiology Printing</w:t>
            </w:r>
          </w:p>
        </w:tc>
      </w:tr>
      <w:tr w:rsidR="00F4524B" w14:paraId="041DD3AF"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2F7EAECA" w14:textId="77777777" w:rsidR="00F4524B" w:rsidRDefault="00F4524B" w:rsidP="00BA0EC7">
            <w:r w:rsidRPr="0002098A">
              <w:t>Quick Submit Histology</w:t>
            </w:r>
          </w:p>
        </w:tc>
        <w:tc>
          <w:tcPr>
            <w:tcW w:w="5811" w:type="dxa"/>
          </w:tcPr>
          <w:p w14:paraId="2A045AD8" w14:textId="77777777" w:rsidR="00F4524B" w:rsidRDefault="00F4524B" w:rsidP="00BA0EC7">
            <w:r>
              <w:t>Obsolete – do not use</w:t>
            </w:r>
          </w:p>
        </w:tc>
      </w:tr>
      <w:tr w:rsidR="00F4524B" w14:paraId="38E6E9E9" w14:textId="77777777" w:rsidTr="00BA0EC7">
        <w:trPr>
          <w:trHeight w:val="449"/>
        </w:trPr>
        <w:tc>
          <w:tcPr>
            <w:tcW w:w="3823" w:type="dxa"/>
          </w:tcPr>
          <w:p w14:paraId="074E916E" w14:textId="77777777" w:rsidR="00F4524B" w:rsidRDefault="00F4524B" w:rsidP="00BA0EC7">
            <w:r w:rsidRPr="0002098A">
              <w:t>Quick Vetting Radiology</w:t>
            </w:r>
          </w:p>
        </w:tc>
        <w:tc>
          <w:tcPr>
            <w:tcW w:w="5811" w:type="dxa"/>
          </w:tcPr>
          <w:p w14:paraId="6C2DECEB" w14:textId="77777777" w:rsidR="00F4524B" w:rsidRDefault="00F4524B" w:rsidP="00BA0EC7">
            <w:r>
              <w:t>Obsolete – do not use</w:t>
            </w:r>
          </w:p>
        </w:tc>
      </w:tr>
    </w:tbl>
    <w:p w14:paraId="0DA850E9" w14:textId="77777777" w:rsidR="00F4524B" w:rsidRDefault="00F4524B" w:rsidP="00F4524B">
      <w:pPr>
        <w:pStyle w:val="Heading2"/>
      </w:pPr>
      <w:bookmarkStart w:id="264" w:name="_Toc471986933"/>
      <w:bookmarkStart w:id="265" w:name="_Toc534191898"/>
      <w:r>
        <w:t>Lookup Management Permissions</w:t>
      </w:r>
      <w:bookmarkEnd w:id="264"/>
      <w:bookmarkEnd w:id="265"/>
    </w:p>
    <w:tbl>
      <w:tblPr>
        <w:tblStyle w:val="TableGrid"/>
        <w:tblW w:w="9634" w:type="dxa"/>
        <w:tblLook w:val="04A0" w:firstRow="1" w:lastRow="0" w:firstColumn="1" w:lastColumn="0" w:noHBand="0" w:noVBand="1"/>
      </w:tblPr>
      <w:tblGrid>
        <w:gridCol w:w="3823"/>
        <w:gridCol w:w="5811"/>
      </w:tblGrid>
      <w:tr w:rsidR="00F4524B" w:rsidRPr="00B205D8" w14:paraId="344D6884"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0D34B624"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3A3C3F19"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41CFE2B1"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18AF5FE8" w14:textId="77777777" w:rsidR="00F4524B" w:rsidRDefault="00F4524B" w:rsidP="00BA0EC7">
            <w:r>
              <w:t xml:space="preserve">Antibiotic Therapies Management </w:t>
            </w:r>
          </w:p>
        </w:tc>
        <w:tc>
          <w:tcPr>
            <w:tcW w:w="5811" w:type="dxa"/>
          </w:tcPr>
          <w:p w14:paraId="1AFEF37E" w14:textId="77777777" w:rsidR="00F4524B" w:rsidRDefault="00F4524B" w:rsidP="00BA0EC7">
            <w:r>
              <w:t>Configuration &gt; Lookup Management &gt; Antibiotic Therapies</w:t>
            </w:r>
          </w:p>
        </w:tc>
      </w:tr>
      <w:tr w:rsidR="00F4524B" w14:paraId="27B17A4A" w14:textId="77777777" w:rsidTr="00BA0EC7">
        <w:trPr>
          <w:trHeight w:val="449"/>
        </w:trPr>
        <w:tc>
          <w:tcPr>
            <w:tcW w:w="3823" w:type="dxa"/>
          </w:tcPr>
          <w:p w14:paraId="5F3889CC" w14:textId="77777777" w:rsidR="00F4524B" w:rsidRDefault="00F4524B" w:rsidP="00BA0EC7">
            <w:r>
              <w:t>Clinical Details Management</w:t>
            </w:r>
          </w:p>
        </w:tc>
        <w:tc>
          <w:tcPr>
            <w:tcW w:w="5811" w:type="dxa"/>
          </w:tcPr>
          <w:p w14:paraId="170B4DB9" w14:textId="77777777" w:rsidR="00F4524B" w:rsidRDefault="00F4524B" w:rsidP="00BA0EC7">
            <w:r>
              <w:t>Configuration &gt; Lookup Management &gt; Clinical Details</w:t>
            </w:r>
          </w:p>
        </w:tc>
      </w:tr>
      <w:tr w:rsidR="00F4524B" w14:paraId="424C17C7"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EAD38AE" w14:textId="77777777" w:rsidR="00F4524B" w:rsidRDefault="00F4524B" w:rsidP="00BA0EC7">
            <w:r>
              <w:t>Discipline Management</w:t>
            </w:r>
          </w:p>
        </w:tc>
        <w:tc>
          <w:tcPr>
            <w:tcW w:w="5811" w:type="dxa"/>
          </w:tcPr>
          <w:p w14:paraId="36645636" w14:textId="77777777" w:rsidR="00F4524B" w:rsidRDefault="00F4524B" w:rsidP="00BA0EC7">
            <w:r>
              <w:t>Configuration &gt; Lookup Management &gt; Disciplines</w:t>
            </w:r>
          </w:p>
        </w:tc>
      </w:tr>
      <w:tr w:rsidR="00F4524B" w14:paraId="2DF990E3" w14:textId="77777777" w:rsidTr="00BA0EC7">
        <w:trPr>
          <w:trHeight w:val="449"/>
        </w:trPr>
        <w:tc>
          <w:tcPr>
            <w:tcW w:w="3823" w:type="dxa"/>
          </w:tcPr>
          <w:p w14:paraId="7C39160A" w14:textId="77777777" w:rsidR="00F4524B" w:rsidRDefault="00F4524B" w:rsidP="00BA0EC7">
            <w:r>
              <w:t>Patient Category Management</w:t>
            </w:r>
          </w:p>
        </w:tc>
        <w:tc>
          <w:tcPr>
            <w:tcW w:w="5811" w:type="dxa"/>
          </w:tcPr>
          <w:p w14:paraId="350F7B4A" w14:textId="77777777" w:rsidR="00F4524B" w:rsidRDefault="00F4524B" w:rsidP="00BA0EC7">
            <w:r>
              <w:t>Configuration &gt; Lookup Management &gt; Patient Categories</w:t>
            </w:r>
          </w:p>
        </w:tc>
      </w:tr>
      <w:tr w:rsidR="00F4524B" w14:paraId="054ADA12"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A38277C" w14:textId="77777777" w:rsidR="00F4524B" w:rsidRDefault="00F4524B" w:rsidP="00BA0EC7">
            <w:r>
              <w:t>Specimen Site Management</w:t>
            </w:r>
          </w:p>
        </w:tc>
        <w:tc>
          <w:tcPr>
            <w:tcW w:w="5811" w:type="dxa"/>
          </w:tcPr>
          <w:p w14:paraId="374FA3C7" w14:textId="77777777" w:rsidR="00F4524B" w:rsidRDefault="00F4524B" w:rsidP="00BA0EC7">
            <w:r>
              <w:t>Configuration &gt; Lookup Management &gt; Specimen Sites</w:t>
            </w:r>
          </w:p>
        </w:tc>
      </w:tr>
      <w:tr w:rsidR="00F4524B" w14:paraId="300A52BB" w14:textId="77777777" w:rsidTr="00BA0EC7">
        <w:trPr>
          <w:trHeight w:val="449"/>
        </w:trPr>
        <w:tc>
          <w:tcPr>
            <w:tcW w:w="3823" w:type="dxa"/>
          </w:tcPr>
          <w:p w14:paraId="239C90AD" w14:textId="77777777" w:rsidR="00F4524B" w:rsidRDefault="00F4524B" w:rsidP="00BA0EC7">
            <w:r>
              <w:t>Specimen Type Management</w:t>
            </w:r>
          </w:p>
        </w:tc>
        <w:tc>
          <w:tcPr>
            <w:tcW w:w="5811" w:type="dxa"/>
          </w:tcPr>
          <w:p w14:paraId="4866EFCC" w14:textId="77777777" w:rsidR="00F4524B" w:rsidRDefault="00F4524B" w:rsidP="00BA0EC7">
            <w:r>
              <w:t>Configuration &gt; Lookup Management &gt; Specimen Types</w:t>
            </w:r>
          </w:p>
        </w:tc>
      </w:tr>
    </w:tbl>
    <w:p w14:paraId="17149FCF" w14:textId="77777777" w:rsidR="00F4524B" w:rsidRDefault="00F4524B" w:rsidP="00F4524B">
      <w:pPr>
        <w:pStyle w:val="Heading2"/>
      </w:pPr>
      <w:bookmarkStart w:id="266" w:name="_Toc471986934"/>
      <w:bookmarkStart w:id="267" w:name="_Toc534191899"/>
      <w:r>
        <w:t>Main Menu Permissions</w:t>
      </w:r>
      <w:bookmarkEnd w:id="266"/>
      <w:bookmarkEnd w:id="267"/>
    </w:p>
    <w:tbl>
      <w:tblPr>
        <w:tblStyle w:val="TableGrid"/>
        <w:tblW w:w="9634" w:type="dxa"/>
        <w:tblLook w:val="04A0" w:firstRow="1" w:lastRow="0" w:firstColumn="1" w:lastColumn="0" w:noHBand="0" w:noVBand="1"/>
      </w:tblPr>
      <w:tblGrid>
        <w:gridCol w:w="3823"/>
        <w:gridCol w:w="5811"/>
      </w:tblGrid>
      <w:tr w:rsidR="00F4524B" w:rsidRPr="00B205D8" w14:paraId="6DC3917F"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0D4393CE"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748A03E0"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2F27F1CE"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02B1AF59" w14:textId="77777777" w:rsidR="00F4524B" w:rsidRDefault="00F4524B" w:rsidP="00BA0EC7">
            <w:r>
              <w:t xml:space="preserve">Alerting </w:t>
            </w:r>
          </w:p>
        </w:tc>
        <w:tc>
          <w:tcPr>
            <w:tcW w:w="5811" w:type="dxa"/>
          </w:tcPr>
          <w:p w14:paraId="75A0A6B2" w14:textId="77777777" w:rsidR="00F4524B" w:rsidRDefault="00F4524B" w:rsidP="00BA0EC7">
            <w:r>
              <w:t>Main Menu &gt; Alerting</w:t>
            </w:r>
          </w:p>
        </w:tc>
      </w:tr>
      <w:tr w:rsidR="00F4524B" w14:paraId="48920FBA" w14:textId="77777777" w:rsidTr="00BA0EC7">
        <w:trPr>
          <w:trHeight w:val="449"/>
        </w:trPr>
        <w:tc>
          <w:tcPr>
            <w:tcW w:w="3823" w:type="dxa"/>
          </w:tcPr>
          <w:p w14:paraId="2A742F0C" w14:textId="77777777" w:rsidR="00F4524B" w:rsidRDefault="00F4524B" w:rsidP="00BA0EC7">
            <w:r>
              <w:t>Cross Discipline Order Request</w:t>
            </w:r>
          </w:p>
        </w:tc>
        <w:tc>
          <w:tcPr>
            <w:tcW w:w="5811" w:type="dxa"/>
          </w:tcPr>
          <w:p w14:paraId="463DB693" w14:textId="77777777" w:rsidR="00F4524B" w:rsidRDefault="00F4524B" w:rsidP="00BA0EC7">
            <w:r>
              <w:t>Main Menu &gt; New Order Request</w:t>
            </w:r>
          </w:p>
        </w:tc>
      </w:tr>
      <w:tr w:rsidR="00F4524B" w14:paraId="6E1E946B"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267222BF" w14:textId="77777777" w:rsidR="00F4524B" w:rsidRDefault="00F4524B" w:rsidP="00BA0EC7">
            <w:proofErr w:type="spellStart"/>
            <w:r>
              <w:t>EWard</w:t>
            </w:r>
            <w:proofErr w:type="spellEnd"/>
            <w:r>
              <w:t xml:space="preserve"> Search Page</w:t>
            </w:r>
          </w:p>
        </w:tc>
        <w:tc>
          <w:tcPr>
            <w:tcW w:w="5811" w:type="dxa"/>
          </w:tcPr>
          <w:p w14:paraId="03ABBA81" w14:textId="77777777" w:rsidR="00F4524B" w:rsidRDefault="00F4524B" w:rsidP="00BA0EC7">
            <w:r>
              <w:t xml:space="preserve">Main Menu &gt; </w:t>
            </w:r>
            <w:proofErr w:type="spellStart"/>
            <w:r>
              <w:t>EWard</w:t>
            </w:r>
            <w:proofErr w:type="spellEnd"/>
            <w:r>
              <w:t xml:space="preserve"> Search Page (if applicable)</w:t>
            </w:r>
          </w:p>
        </w:tc>
      </w:tr>
      <w:tr w:rsidR="00F4524B" w14:paraId="2A855727" w14:textId="77777777" w:rsidTr="00BA0EC7">
        <w:trPr>
          <w:trHeight w:val="449"/>
        </w:trPr>
        <w:tc>
          <w:tcPr>
            <w:tcW w:w="3823" w:type="dxa"/>
          </w:tcPr>
          <w:p w14:paraId="2630B77F" w14:textId="77777777" w:rsidR="00F4524B" w:rsidRDefault="00F4524B" w:rsidP="00BA0EC7">
            <w:r>
              <w:t>Home</w:t>
            </w:r>
          </w:p>
        </w:tc>
        <w:tc>
          <w:tcPr>
            <w:tcW w:w="5811" w:type="dxa"/>
          </w:tcPr>
          <w:p w14:paraId="35FC48E5" w14:textId="77777777" w:rsidR="00F4524B" w:rsidRDefault="00F4524B" w:rsidP="00BA0EC7">
            <w:r>
              <w:t>Main Menu &gt; Home</w:t>
            </w:r>
          </w:p>
        </w:tc>
      </w:tr>
      <w:tr w:rsidR="00F4524B" w14:paraId="58A355E8"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86D4477" w14:textId="77777777" w:rsidR="00F4524B" w:rsidRDefault="00F4524B" w:rsidP="00BA0EC7">
            <w:proofErr w:type="spellStart"/>
            <w:r>
              <w:t>iLab</w:t>
            </w:r>
            <w:proofErr w:type="spellEnd"/>
            <w:r>
              <w:t xml:space="preserve"> Reports</w:t>
            </w:r>
          </w:p>
        </w:tc>
        <w:tc>
          <w:tcPr>
            <w:tcW w:w="5811" w:type="dxa"/>
          </w:tcPr>
          <w:p w14:paraId="72E86624" w14:textId="77777777" w:rsidR="00F4524B" w:rsidRDefault="00F4524B" w:rsidP="00BA0EC7">
            <w:r>
              <w:t>Main Menu &gt; Telepath Reports (if applicable)</w:t>
            </w:r>
          </w:p>
        </w:tc>
      </w:tr>
      <w:tr w:rsidR="00F4524B" w14:paraId="0932566B" w14:textId="77777777" w:rsidTr="00BA0EC7">
        <w:trPr>
          <w:trHeight w:val="449"/>
        </w:trPr>
        <w:tc>
          <w:tcPr>
            <w:tcW w:w="3823" w:type="dxa"/>
          </w:tcPr>
          <w:p w14:paraId="0D23959A" w14:textId="77777777" w:rsidR="00F4524B" w:rsidRDefault="00F4524B" w:rsidP="00BA0EC7">
            <w:r>
              <w:t>Links</w:t>
            </w:r>
          </w:p>
        </w:tc>
        <w:tc>
          <w:tcPr>
            <w:tcW w:w="5811" w:type="dxa"/>
          </w:tcPr>
          <w:p w14:paraId="292EF323" w14:textId="77777777" w:rsidR="00F4524B" w:rsidRDefault="00F4524B" w:rsidP="00BA0EC7">
            <w:r>
              <w:t>Main Menu &gt; Links</w:t>
            </w:r>
          </w:p>
        </w:tc>
      </w:tr>
      <w:tr w:rsidR="00F4524B" w14:paraId="367BD0B6"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B29EC09" w14:textId="77777777" w:rsidR="00F4524B" w:rsidRDefault="00F4524B" w:rsidP="00BA0EC7">
            <w:r>
              <w:t>News</w:t>
            </w:r>
          </w:p>
        </w:tc>
        <w:tc>
          <w:tcPr>
            <w:tcW w:w="5811" w:type="dxa"/>
          </w:tcPr>
          <w:p w14:paraId="4250F2B5" w14:textId="77777777" w:rsidR="00F4524B" w:rsidRDefault="00F4524B" w:rsidP="00BA0EC7">
            <w:r>
              <w:t>Main Menu &gt; News</w:t>
            </w:r>
          </w:p>
        </w:tc>
      </w:tr>
      <w:tr w:rsidR="00F4524B" w14:paraId="27907A79" w14:textId="77777777" w:rsidTr="00BA0EC7">
        <w:trPr>
          <w:trHeight w:val="449"/>
        </w:trPr>
        <w:tc>
          <w:tcPr>
            <w:tcW w:w="3823" w:type="dxa"/>
          </w:tcPr>
          <w:p w14:paraId="4702B07B" w14:textId="77777777" w:rsidR="00F4524B" w:rsidRDefault="00F4524B" w:rsidP="00BA0EC7">
            <w:r>
              <w:t>OCM Search</w:t>
            </w:r>
          </w:p>
        </w:tc>
        <w:tc>
          <w:tcPr>
            <w:tcW w:w="5811" w:type="dxa"/>
          </w:tcPr>
          <w:p w14:paraId="4D393AC5" w14:textId="77777777" w:rsidR="00F4524B" w:rsidRDefault="00F4524B" w:rsidP="00BA0EC7">
            <w:r>
              <w:t>Main Menu &gt; Search</w:t>
            </w:r>
          </w:p>
        </w:tc>
      </w:tr>
      <w:tr w:rsidR="00F4524B" w14:paraId="5C629B51"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CB744CD" w14:textId="77777777" w:rsidR="00F4524B" w:rsidRDefault="00F4524B" w:rsidP="00BA0EC7">
            <w:r>
              <w:t>Reception</w:t>
            </w:r>
          </w:p>
        </w:tc>
        <w:tc>
          <w:tcPr>
            <w:tcW w:w="5811" w:type="dxa"/>
          </w:tcPr>
          <w:p w14:paraId="4DD76C4D" w14:textId="77777777" w:rsidR="00F4524B" w:rsidRDefault="00F4524B" w:rsidP="00BA0EC7">
            <w:r>
              <w:t>Main Menu &gt; Reception</w:t>
            </w:r>
          </w:p>
        </w:tc>
      </w:tr>
    </w:tbl>
    <w:p w14:paraId="4DED47FE" w14:textId="77777777" w:rsidR="00F4524B" w:rsidRDefault="00F4524B" w:rsidP="00F4524B">
      <w:pPr>
        <w:pStyle w:val="Heading2"/>
      </w:pPr>
      <w:bookmarkStart w:id="268" w:name="_Toc471986935"/>
      <w:bookmarkStart w:id="269" w:name="_Toc534191900"/>
      <w:r>
        <w:t>Order Request Permissions</w:t>
      </w:r>
      <w:bookmarkEnd w:id="268"/>
      <w:bookmarkEnd w:id="269"/>
    </w:p>
    <w:tbl>
      <w:tblPr>
        <w:tblStyle w:val="TableGrid"/>
        <w:tblW w:w="9634" w:type="dxa"/>
        <w:tblLook w:val="04A0" w:firstRow="1" w:lastRow="0" w:firstColumn="1" w:lastColumn="0" w:noHBand="0" w:noVBand="1"/>
      </w:tblPr>
      <w:tblGrid>
        <w:gridCol w:w="3823"/>
        <w:gridCol w:w="5811"/>
      </w:tblGrid>
      <w:tr w:rsidR="00F4524B" w:rsidRPr="00B205D8" w14:paraId="0F72FD60"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22EFC5C0"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63820E7F"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7DABF214"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96EFA2E" w14:textId="77777777" w:rsidR="00F4524B" w:rsidRDefault="00F4524B" w:rsidP="00BA0EC7">
            <w:r w:rsidRPr="005003A7">
              <w:t>Process Order</w:t>
            </w:r>
          </w:p>
        </w:tc>
        <w:tc>
          <w:tcPr>
            <w:tcW w:w="5811" w:type="dxa"/>
          </w:tcPr>
          <w:p w14:paraId="41809A4A" w14:textId="77777777" w:rsidR="00F4524B" w:rsidRDefault="00F4524B" w:rsidP="00BA0EC7">
            <w:r w:rsidRPr="005003A7">
              <w:t>Main Menu &gt; Process Orders</w:t>
            </w:r>
          </w:p>
        </w:tc>
      </w:tr>
    </w:tbl>
    <w:p w14:paraId="4872EA5E" w14:textId="77777777" w:rsidR="00F4524B" w:rsidRDefault="00F4524B" w:rsidP="00F4524B">
      <w:pPr>
        <w:pStyle w:val="Heading2"/>
      </w:pPr>
      <w:bookmarkStart w:id="270" w:name="_Toc471986936"/>
      <w:bookmarkStart w:id="271" w:name="_Toc534191901"/>
      <w:r>
        <w:t>Patient Management Permissions</w:t>
      </w:r>
      <w:bookmarkEnd w:id="270"/>
      <w:bookmarkEnd w:id="271"/>
    </w:p>
    <w:tbl>
      <w:tblPr>
        <w:tblStyle w:val="TableGrid"/>
        <w:tblW w:w="9634" w:type="dxa"/>
        <w:tblLook w:val="04A0" w:firstRow="1" w:lastRow="0" w:firstColumn="1" w:lastColumn="0" w:noHBand="0" w:noVBand="1"/>
      </w:tblPr>
      <w:tblGrid>
        <w:gridCol w:w="3823"/>
        <w:gridCol w:w="5811"/>
      </w:tblGrid>
      <w:tr w:rsidR="00F4524B" w:rsidRPr="00B205D8" w14:paraId="2A93B76B"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7B95F0C9"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42434AA7"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1C0D3A35"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7FF05A09" w14:textId="77777777" w:rsidR="00F4524B" w:rsidRDefault="00F4524B" w:rsidP="00BA0EC7">
            <w:r w:rsidRPr="00C3437E">
              <w:t>Patient Data Transfer</w:t>
            </w:r>
          </w:p>
        </w:tc>
        <w:tc>
          <w:tcPr>
            <w:tcW w:w="5811" w:type="dxa"/>
          </w:tcPr>
          <w:p w14:paraId="42BB0720" w14:textId="77777777" w:rsidR="00F4524B" w:rsidRDefault="00F4524B" w:rsidP="00BA0EC7">
            <w:r w:rsidRPr="00C3437E">
              <w:t>Configuration &gt; Patient Management &gt; Patient Data Transfer</w:t>
            </w:r>
          </w:p>
        </w:tc>
      </w:tr>
    </w:tbl>
    <w:p w14:paraId="427EC617" w14:textId="77777777" w:rsidR="00F4524B" w:rsidRPr="00B205D8" w:rsidRDefault="00F4524B" w:rsidP="00F4524B">
      <w:pPr>
        <w:rPr>
          <w:rFonts w:ascii="Roboto Black" w:eastAsiaTheme="majorEastAsia" w:hAnsi="Roboto Black" w:cstheme="majorBidi"/>
          <w:i/>
          <w:sz w:val="52"/>
          <w:szCs w:val="32"/>
        </w:rPr>
      </w:pPr>
      <w:r w:rsidRPr="00B205D8">
        <w:rPr>
          <w:i/>
        </w:rPr>
        <w:br w:type="page"/>
      </w:r>
    </w:p>
    <w:p w14:paraId="14823B19" w14:textId="77777777" w:rsidR="00F4524B" w:rsidRDefault="00F4524B" w:rsidP="00F4524B">
      <w:pPr>
        <w:pStyle w:val="Heading2"/>
      </w:pPr>
      <w:bookmarkStart w:id="272" w:name="_Toc471986937"/>
      <w:bookmarkStart w:id="273" w:name="_Toc534191902"/>
      <w:r>
        <w:t>“Permissions” Permissions</w:t>
      </w:r>
      <w:bookmarkEnd w:id="272"/>
      <w:bookmarkEnd w:id="273"/>
    </w:p>
    <w:tbl>
      <w:tblPr>
        <w:tblStyle w:val="TableGrid"/>
        <w:tblW w:w="9634" w:type="dxa"/>
        <w:tblLook w:val="04A0" w:firstRow="1" w:lastRow="0" w:firstColumn="1" w:lastColumn="0" w:noHBand="0" w:noVBand="1"/>
      </w:tblPr>
      <w:tblGrid>
        <w:gridCol w:w="3823"/>
        <w:gridCol w:w="5811"/>
      </w:tblGrid>
      <w:tr w:rsidR="00F4524B" w:rsidRPr="00B205D8" w14:paraId="70F93102"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6321E048"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25A61ED2"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54C938DA"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22DA07F3" w14:textId="77777777" w:rsidR="00F4524B" w:rsidRDefault="00F4524B" w:rsidP="00BA0EC7">
            <w:r>
              <w:t>Email Permissions</w:t>
            </w:r>
          </w:p>
        </w:tc>
        <w:tc>
          <w:tcPr>
            <w:tcW w:w="5811" w:type="dxa"/>
          </w:tcPr>
          <w:p w14:paraId="216FB040" w14:textId="77777777" w:rsidR="00F4524B" w:rsidRDefault="00F4524B" w:rsidP="00BA0EC7">
            <w:r>
              <w:t>Configuration &gt; Permissions &gt; Email</w:t>
            </w:r>
          </w:p>
        </w:tc>
      </w:tr>
      <w:tr w:rsidR="00F4524B" w14:paraId="00D6DC2B" w14:textId="77777777" w:rsidTr="00BA0EC7">
        <w:trPr>
          <w:trHeight w:val="449"/>
        </w:trPr>
        <w:tc>
          <w:tcPr>
            <w:tcW w:w="3823" w:type="dxa"/>
          </w:tcPr>
          <w:p w14:paraId="4696E67A" w14:textId="77777777" w:rsidR="00F4524B" w:rsidRDefault="00F4524B" w:rsidP="00BA0EC7">
            <w:r>
              <w:t>Emailing of results</w:t>
            </w:r>
          </w:p>
        </w:tc>
        <w:tc>
          <w:tcPr>
            <w:tcW w:w="5811" w:type="dxa"/>
          </w:tcPr>
          <w:p w14:paraId="2614A3A6" w14:textId="77777777" w:rsidR="00F4524B" w:rsidRDefault="00F4524B" w:rsidP="00BA0EC7">
            <w:r>
              <w:t>Obsolete – do not use</w:t>
            </w:r>
          </w:p>
        </w:tc>
      </w:tr>
      <w:tr w:rsidR="00F4524B" w14:paraId="28CC2C04"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DC90E53" w14:textId="77777777" w:rsidR="00F4524B" w:rsidRDefault="00F4524B" w:rsidP="00BA0EC7">
            <w:r>
              <w:t>User Type Permissions</w:t>
            </w:r>
          </w:p>
        </w:tc>
        <w:tc>
          <w:tcPr>
            <w:tcW w:w="5811" w:type="dxa"/>
          </w:tcPr>
          <w:p w14:paraId="3537628B" w14:textId="77777777" w:rsidR="00F4524B" w:rsidRDefault="00F4524B" w:rsidP="00BA0EC7">
            <w:r>
              <w:t>Configuration &gt; Permissions &gt; Access</w:t>
            </w:r>
          </w:p>
        </w:tc>
      </w:tr>
    </w:tbl>
    <w:p w14:paraId="3BC14DCD" w14:textId="77777777" w:rsidR="00F4524B" w:rsidRDefault="00F4524B" w:rsidP="00F4524B">
      <w:pPr>
        <w:pStyle w:val="Heading2"/>
      </w:pPr>
      <w:bookmarkStart w:id="274" w:name="_Toc471986938"/>
      <w:bookmarkStart w:id="275" w:name="_Toc534191903"/>
      <w:r>
        <w:t>Print Settings Permissions</w:t>
      </w:r>
      <w:bookmarkEnd w:id="274"/>
      <w:bookmarkEnd w:id="275"/>
    </w:p>
    <w:tbl>
      <w:tblPr>
        <w:tblStyle w:val="TableGrid"/>
        <w:tblW w:w="9634" w:type="dxa"/>
        <w:tblLook w:val="04A0" w:firstRow="1" w:lastRow="0" w:firstColumn="1" w:lastColumn="0" w:noHBand="0" w:noVBand="1"/>
      </w:tblPr>
      <w:tblGrid>
        <w:gridCol w:w="3823"/>
        <w:gridCol w:w="5811"/>
      </w:tblGrid>
      <w:tr w:rsidR="00F4524B" w:rsidRPr="00B205D8" w14:paraId="1C77F56F"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01D27BBB"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02E168A3"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106B5D5F"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10F60FC" w14:textId="77777777" w:rsidR="00F4524B" w:rsidRDefault="00F4524B" w:rsidP="00BA0EC7">
            <w:r>
              <w:t>Machine Print Management</w:t>
            </w:r>
          </w:p>
        </w:tc>
        <w:tc>
          <w:tcPr>
            <w:tcW w:w="5811" w:type="dxa"/>
          </w:tcPr>
          <w:p w14:paraId="0608888E" w14:textId="77777777" w:rsidR="00F4524B" w:rsidRDefault="00F4524B" w:rsidP="00BA0EC7">
            <w:r>
              <w:t>Configuration &gt; Print Settings &gt; By Machine</w:t>
            </w:r>
          </w:p>
        </w:tc>
      </w:tr>
      <w:tr w:rsidR="00F4524B" w14:paraId="7932DB80" w14:textId="77777777" w:rsidTr="00BA0EC7">
        <w:trPr>
          <w:trHeight w:val="449"/>
        </w:trPr>
        <w:tc>
          <w:tcPr>
            <w:tcW w:w="3823" w:type="dxa"/>
          </w:tcPr>
          <w:p w14:paraId="01E9B851" w14:textId="77777777" w:rsidR="00F4524B" w:rsidRDefault="00F4524B" w:rsidP="00BA0EC7">
            <w:r>
              <w:t xml:space="preserve">Print Management </w:t>
            </w:r>
          </w:p>
        </w:tc>
        <w:tc>
          <w:tcPr>
            <w:tcW w:w="5811" w:type="dxa"/>
          </w:tcPr>
          <w:p w14:paraId="7E50B4BE" w14:textId="77777777" w:rsidR="00F4524B" w:rsidRDefault="00F4524B" w:rsidP="00BA0EC7">
            <w:r>
              <w:t>Configuration &gt; Print Settings &gt; By Location</w:t>
            </w:r>
          </w:p>
        </w:tc>
      </w:tr>
    </w:tbl>
    <w:p w14:paraId="2F1BC5CC" w14:textId="77777777" w:rsidR="00F4524B" w:rsidRDefault="00F4524B" w:rsidP="00F4524B">
      <w:pPr>
        <w:pStyle w:val="Heading2"/>
      </w:pPr>
      <w:bookmarkStart w:id="276" w:name="_Toc471986939"/>
      <w:bookmarkStart w:id="277" w:name="_Toc534191904"/>
      <w:r>
        <w:rPr>
          <w:rFonts w:eastAsiaTheme="majorEastAsia"/>
        </w:rPr>
        <w:t>Radiology</w:t>
      </w:r>
      <w:r>
        <w:t xml:space="preserve"> Permissions</w:t>
      </w:r>
      <w:bookmarkEnd w:id="276"/>
      <w:bookmarkEnd w:id="277"/>
    </w:p>
    <w:tbl>
      <w:tblPr>
        <w:tblStyle w:val="TableGrid"/>
        <w:tblW w:w="9634" w:type="dxa"/>
        <w:tblLook w:val="04A0" w:firstRow="1" w:lastRow="0" w:firstColumn="1" w:lastColumn="0" w:noHBand="0" w:noVBand="1"/>
      </w:tblPr>
      <w:tblGrid>
        <w:gridCol w:w="3823"/>
        <w:gridCol w:w="5811"/>
      </w:tblGrid>
      <w:tr w:rsidR="00F4524B" w:rsidRPr="00B205D8" w14:paraId="0BC0CFE9"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577FE62B"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60ADEF43"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0356227E"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7EF4C6B4" w14:textId="77777777" w:rsidR="00F4524B" w:rsidRDefault="00F4524B" w:rsidP="00BA0EC7">
            <w:r>
              <w:t>Manage Radiology Examination Permissions</w:t>
            </w:r>
          </w:p>
        </w:tc>
        <w:tc>
          <w:tcPr>
            <w:tcW w:w="5811" w:type="dxa"/>
          </w:tcPr>
          <w:p w14:paraId="0F77D5EA" w14:textId="77777777" w:rsidR="00F4524B" w:rsidRDefault="00F4524B" w:rsidP="00BA0EC7">
            <w:r>
              <w:t>Configuration &gt; Radiology &gt; Exam Permissions</w:t>
            </w:r>
          </w:p>
        </w:tc>
      </w:tr>
      <w:tr w:rsidR="00F4524B" w14:paraId="656C4EE9" w14:textId="77777777" w:rsidTr="00BA0EC7">
        <w:trPr>
          <w:trHeight w:val="449"/>
        </w:trPr>
        <w:tc>
          <w:tcPr>
            <w:tcW w:w="3823" w:type="dxa"/>
          </w:tcPr>
          <w:p w14:paraId="1A75DCE5" w14:textId="77777777" w:rsidR="00F4524B" w:rsidRDefault="00F4524B" w:rsidP="00BA0EC7">
            <w:r>
              <w:t>Radiology Investigation Management</w:t>
            </w:r>
          </w:p>
        </w:tc>
        <w:tc>
          <w:tcPr>
            <w:tcW w:w="5811" w:type="dxa"/>
          </w:tcPr>
          <w:p w14:paraId="36A7FB9C" w14:textId="77777777" w:rsidR="00F4524B" w:rsidRDefault="00F4524B" w:rsidP="00BA0EC7">
            <w:r>
              <w:t>Configuration &gt; Radiology &gt; Investigation Management</w:t>
            </w:r>
          </w:p>
        </w:tc>
      </w:tr>
      <w:tr w:rsidR="00F4524B" w14:paraId="0BDF6B2E"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071C262D" w14:textId="77777777" w:rsidR="00F4524B" w:rsidRDefault="00F4524B" w:rsidP="00BA0EC7">
            <w:r>
              <w:t>Radiology Location Examinations</w:t>
            </w:r>
          </w:p>
        </w:tc>
        <w:tc>
          <w:tcPr>
            <w:tcW w:w="5811" w:type="dxa"/>
          </w:tcPr>
          <w:p w14:paraId="5DF1448B" w14:textId="77777777" w:rsidR="00F4524B" w:rsidRDefault="00F4524B" w:rsidP="00BA0EC7">
            <w:r>
              <w:t>Configuration &gt; Radiology &gt; Location Exams</w:t>
            </w:r>
          </w:p>
        </w:tc>
      </w:tr>
      <w:tr w:rsidR="00F4524B" w14:paraId="306C4F35" w14:textId="77777777" w:rsidTr="00BA0EC7">
        <w:trPr>
          <w:trHeight w:val="449"/>
        </w:trPr>
        <w:tc>
          <w:tcPr>
            <w:tcW w:w="3823" w:type="dxa"/>
          </w:tcPr>
          <w:p w14:paraId="151F7FA8" w14:textId="77777777" w:rsidR="00F4524B" w:rsidRDefault="00F4524B" w:rsidP="00BA0EC7">
            <w:r>
              <w:t>Radiology Questions</w:t>
            </w:r>
          </w:p>
        </w:tc>
        <w:tc>
          <w:tcPr>
            <w:tcW w:w="5811" w:type="dxa"/>
          </w:tcPr>
          <w:p w14:paraId="74710F7E" w14:textId="77777777" w:rsidR="00F4524B" w:rsidRDefault="00F4524B" w:rsidP="00BA0EC7">
            <w:r>
              <w:t>Configuration &gt; Requests Config &gt; Questions (Radiology Tab)</w:t>
            </w:r>
          </w:p>
        </w:tc>
      </w:tr>
      <w:tr w:rsidR="00F4524B" w14:paraId="0B54E8A8"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627769A" w14:textId="77777777" w:rsidR="00F4524B" w:rsidRDefault="00F4524B" w:rsidP="00BA0EC7">
            <w:r>
              <w:t>Radiology Rules Management</w:t>
            </w:r>
          </w:p>
        </w:tc>
        <w:tc>
          <w:tcPr>
            <w:tcW w:w="5811" w:type="dxa"/>
          </w:tcPr>
          <w:p w14:paraId="72FDBD52" w14:textId="77777777" w:rsidR="00F4524B" w:rsidRDefault="00F4524B" w:rsidP="00BA0EC7">
            <w:r>
              <w:t>Configuration &gt; Radiology &gt; Rules</w:t>
            </w:r>
          </w:p>
        </w:tc>
      </w:tr>
    </w:tbl>
    <w:p w14:paraId="536E1DDE" w14:textId="77777777" w:rsidR="00F4524B" w:rsidRDefault="00F4524B" w:rsidP="00F4524B">
      <w:pPr>
        <w:pStyle w:val="Heading2"/>
      </w:pPr>
      <w:bookmarkStart w:id="278" w:name="_Toc471986940"/>
      <w:bookmarkStart w:id="279" w:name="_Toc534191905"/>
      <w:r>
        <w:rPr>
          <w:rFonts w:eastAsiaTheme="majorEastAsia"/>
        </w:rPr>
        <w:t>Request Config</w:t>
      </w:r>
      <w:r>
        <w:t xml:space="preserve"> Permissions</w:t>
      </w:r>
      <w:bookmarkEnd w:id="278"/>
      <w:bookmarkEnd w:id="279"/>
    </w:p>
    <w:tbl>
      <w:tblPr>
        <w:tblStyle w:val="TableGrid"/>
        <w:tblW w:w="9634" w:type="dxa"/>
        <w:tblLook w:val="04A0" w:firstRow="1" w:lastRow="0" w:firstColumn="1" w:lastColumn="0" w:noHBand="0" w:noVBand="1"/>
      </w:tblPr>
      <w:tblGrid>
        <w:gridCol w:w="3823"/>
        <w:gridCol w:w="5811"/>
      </w:tblGrid>
      <w:tr w:rsidR="00F4524B" w:rsidRPr="00B205D8" w14:paraId="2DCB1959"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427CA743"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43299878"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30860702"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398386E" w14:textId="77777777" w:rsidR="00F4524B" w:rsidRDefault="00F4524B" w:rsidP="00BA0EC7">
            <w:r>
              <w:t>Import / Export</w:t>
            </w:r>
          </w:p>
        </w:tc>
        <w:tc>
          <w:tcPr>
            <w:tcW w:w="5811" w:type="dxa"/>
          </w:tcPr>
          <w:p w14:paraId="61B9D0A4" w14:textId="77777777" w:rsidR="00F4524B" w:rsidRDefault="00F4524B" w:rsidP="00BA0EC7">
            <w:r>
              <w:t>Configuration &gt; Request Config &gt; Import / Export</w:t>
            </w:r>
          </w:p>
        </w:tc>
      </w:tr>
      <w:tr w:rsidR="00F4524B" w14:paraId="001FE0A6" w14:textId="77777777" w:rsidTr="00BA0EC7">
        <w:trPr>
          <w:trHeight w:val="449"/>
        </w:trPr>
        <w:tc>
          <w:tcPr>
            <w:tcW w:w="3823" w:type="dxa"/>
          </w:tcPr>
          <w:p w14:paraId="20C7B2FE" w14:textId="77777777" w:rsidR="00F4524B" w:rsidRDefault="00F4524B" w:rsidP="00BA0EC7">
            <w:r>
              <w:t>Request Process Actions</w:t>
            </w:r>
          </w:p>
        </w:tc>
        <w:tc>
          <w:tcPr>
            <w:tcW w:w="5811" w:type="dxa"/>
          </w:tcPr>
          <w:p w14:paraId="282A76E4" w14:textId="77777777" w:rsidR="00F4524B" w:rsidRDefault="00F4524B" w:rsidP="00BA0EC7">
            <w:r>
              <w:t>Configuration &gt; Request Config &gt; Process Actions</w:t>
            </w:r>
          </w:p>
        </w:tc>
      </w:tr>
      <w:tr w:rsidR="00F4524B" w14:paraId="3DC6D9DA"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1F9EF48" w14:textId="77777777" w:rsidR="00F4524B" w:rsidRDefault="00F4524B" w:rsidP="00BA0EC7">
            <w:r>
              <w:t>Request Questions</w:t>
            </w:r>
          </w:p>
        </w:tc>
        <w:tc>
          <w:tcPr>
            <w:tcW w:w="5811" w:type="dxa"/>
          </w:tcPr>
          <w:p w14:paraId="4C5D9917" w14:textId="77777777" w:rsidR="00F4524B" w:rsidRDefault="00F4524B" w:rsidP="00BA0EC7">
            <w:r>
              <w:t>Configuration &gt; Request Config &gt; Questions</w:t>
            </w:r>
          </w:p>
        </w:tc>
      </w:tr>
    </w:tbl>
    <w:p w14:paraId="10A05983" w14:textId="77777777" w:rsidR="00F4524B" w:rsidRDefault="00F4524B" w:rsidP="00F4524B">
      <w:pPr>
        <w:pStyle w:val="Heading2"/>
      </w:pPr>
      <w:bookmarkStart w:id="280" w:name="_Toc471986941"/>
      <w:bookmarkStart w:id="281" w:name="_Toc534191906"/>
      <w:r>
        <w:t>Requests Permissions</w:t>
      </w:r>
      <w:bookmarkEnd w:id="280"/>
      <w:bookmarkEnd w:id="281"/>
    </w:p>
    <w:tbl>
      <w:tblPr>
        <w:tblStyle w:val="TableGrid"/>
        <w:tblW w:w="9634" w:type="dxa"/>
        <w:tblLook w:val="04A0" w:firstRow="1" w:lastRow="0" w:firstColumn="1" w:lastColumn="0" w:noHBand="0" w:noVBand="1"/>
      </w:tblPr>
      <w:tblGrid>
        <w:gridCol w:w="3823"/>
        <w:gridCol w:w="5811"/>
      </w:tblGrid>
      <w:tr w:rsidR="00F4524B" w:rsidRPr="00B205D8" w14:paraId="79FAD481"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7296BDD8"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1BFDFDB5"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305D4231"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26B74B35" w14:textId="77777777" w:rsidR="00F4524B" w:rsidRDefault="00F4524B" w:rsidP="00BA0EC7">
            <w:r>
              <w:t>Cardiology Request</w:t>
            </w:r>
          </w:p>
        </w:tc>
        <w:tc>
          <w:tcPr>
            <w:tcW w:w="5811" w:type="dxa"/>
          </w:tcPr>
          <w:p w14:paraId="60CCEAEC" w14:textId="77777777" w:rsidR="00F4524B" w:rsidRDefault="00F4524B" w:rsidP="00BA0EC7">
            <w:r>
              <w:t>Allows the user to order Cardiology investigations</w:t>
            </w:r>
          </w:p>
        </w:tc>
      </w:tr>
      <w:tr w:rsidR="00F4524B" w14:paraId="706B3AC9" w14:textId="77777777" w:rsidTr="00BA0EC7">
        <w:trPr>
          <w:trHeight w:val="449"/>
        </w:trPr>
        <w:tc>
          <w:tcPr>
            <w:tcW w:w="3823" w:type="dxa"/>
          </w:tcPr>
          <w:p w14:paraId="04C11F35" w14:textId="77777777" w:rsidR="00F4524B" w:rsidRDefault="00F4524B" w:rsidP="00BA0EC7">
            <w:r>
              <w:t>Cytology Request</w:t>
            </w:r>
          </w:p>
        </w:tc>
        <w:tc>
          <w:tcPr>
            <w:tcW w:w="5811" w:type="dxa"/>
          </w:tcPr>
          <w:p w14:paraId="7FD6D9B7" w14:textId="77777777" w:rsidR="00F4524B" w:rsidRDefault="00F4524B" w:rsidP="00BA0EC7">
            <w:r>
              <w:t xml:space="preserve">Allows the user to order Cytology tests </w:t>
            </w:r>
          </w:p>
        </w:tc>
      </w:tr>
      <w:tr w:rsidR="00F4524B" w14:paraId="69AFB31F"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CBB3438" w14:textId="77777777" w:rsidR="00F4524B" w:rsidRDefault="00F4524B" w:rsidP="00BA0EC7">
            <w:r>
              <w:t>Histology Request</w:t>
            </w:r>
          </w:p>
        </w:tc>
        <w:tc>
          <w:tcPr>
            <w:tcW w:w="5811" w:type="dxa"/>
          </w:tcPr>
          <w:p w14:paraId="14CF2449" w14:textId="77777777" w:rsidR="00F4524B" w:rsidRDefault="00F4524B" w:rsidP="00BA0EC7">
            <w:r>
              <w:t>Allows the user to order Histology investigations</w:t>
            </w:r>
          </w:p>
        </w:tc>
      </w:tr>
      <w:tr w:rsidR="00F4524B" w14:paraId="7327AE66" w14:textId="77777777" w:rsidTr="00BA0EC7">
        <w:trPr>
          <w:trHeight w:val="449"/>
        </w:trPr>
        <w:tc>
          <w:tcPr>
            <w:tcW w:w="3823" w:type="dxa"/>
          </w:tcPr>
          <w:p w14:paraId="1477ABB8" w14:textId="77777777" w:rsidR="00F4524B" w:rsidRDefault="00F4524B" w:rsidP="00BA0EC7">
            <w:r>
              <w:t>Patient Test Request</w:t>
            </w:r>
          </w:p>
        </w:tc>
        <w:tc>
          <w:tcPr>
            <w:tcW w:w="5811" w:type="dxa"/>
          </w:tcPr>
          <w:p w14:paraId="4E036432" w14:textId="77777777" w:rsidR="00F4524B" w:rsidRDefault="00F4524B" w:rsidP="00BA0EC7">
            <w:r>
              <w:t>Allows the user to order other Pathology tests (Chemistry, Haematology, Immunology, Coagulation, Microbiology)</w:t>
            </w:r>
          </w:p>
        </w:tc>
      </w:tr>
      <w:tr w:rsidR="00F4524B" w14:paraId="4EB725D9"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45A6FE5" w14:textId="77777777" w:rsidR="00F4524B" w:rsidRDefault="00F4524B" w:rsidP="00BA0EC7">
            <w:r>
              <w:t>Radiology Request</w:t>
            </w:r>
          </w:p>
        </w:tc>
        <w:tc>
          <w:tcPr>
            <w:tcW w:w="5811" w:type="dxa"/>
          </w:tcPr>
          <w:p w14:paraId="2C839350" w14:textId="77777777" w:rsidR="00F4524B" w:rsidRDefault="00F4524B" w:rsidP="00BA0EC7">
            <w:r>
              <w:t>Allows the user to order Radiology investigations</w:t>
            </w:r>
          </w:p>
        </w:tc>
      </w:tr>
      <w:tr w:rsidR="00F4524B" w14:paraId="3ED25806" w14:textId="77777777" w:rsidTr="00BA0EC7">
        <w:trPr>
          <w:trHeight w:val="449"/>
        </w:trPr>
        <w:tc>
          <w:tcPr>
            <w:tcW w:w="3823" w:type="dxa"/>
          </w:tcPr>
          <w:p w14:paraId="6333E21A" w14:textId="77777777" w:rsidR="00F4524B" w:rsidRDefault="00F4524B" w:rsidP="00BA0EC7">
            <w:r>
              <w:t>Tolerance Test Request</w:t>
            </w:r>
          </w:p>
        </w:tc>
        <w:tc>
          <w:tcPr>
            <w:tcW w:w="5811" w:type="dxa"/>
          </w:tcPr>
          <w:p w14:paraId="5875EB57" w14:textId="77777777" w:rsidR="00F4524B" w:rsidRDefault="00F4524B" w:rsidP="00BA0EC7">
            <w:r>
              <w:t>Allows the user to order other tolerance tests</w:t>
            </w:r>
          </w:p>
        </w:tc>
      </w:tr>
    </w:tbl>
    <w:p w14:paraId="2687BBD8" w14:textId="77777777" w:rsidR="00F4524B" w:rsidRDefault="00F4524B" w:rsidP="00F4524B">
      <w:pPr>
        <w:pStyle w:val="Heading2"/>
      </w:pPr>
      <w:bookmarkStart w:id="282" w:name="_Toc471986942"/>
      <w:bookmarkStart w:id="283" w:name="_Toc534191907"/>
      <w:r>
        <w:t>Results Permissions</w:t>
      </w:r>
      <w:bookmarkEnd w:id="282"/>
      <w:bookmarkEnd w:id="283"/>
    </w:p>
    <w:tbl>
      <w:tblPr>
        <w:tblStyle w:val="TableGrid"/>
        <w:tblW w:w="9634" w:type="dxa"/>
        <w:tblLook w:val="04A0" w:firstRow="1" w:lastRow="0" w:firstColumn="1" w:lastColumn="0" w:noHBand="0" w:noVBand="1"/>
      </w:tblPr>
      <w:tblGrid>
        <w:gridCol w:w="3823"/>
        <w:gridCol w:w="5811"/>
      </w:tblGrid>
      <w:tr w:rsidR="00F4524B" w:rsidRPr="00B205D8" w14:paraId="2EEAB60A"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403E02E5"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2601D23A"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505358AF"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7D567598" w14:textId="77777777" w:rsidR="00F4524B" w:rsidRDefault="00F4524B" w:rsidP="00BA0EC7">
            <w:r w:rsidRPr="0087344C">
              <w:t>Blood Transfusion Reports</w:t>
            </w:r>
          </w:p>
        </w:tc>
        <w:tc>
          <w:tcPr>
            <w:tcW w:w="5811" w:type="dxa"/>
          </w:tcPr>
          <w:p w14:paraId="78EA51DC" w14:textId="77777777" w:rsidR="00F4524B" w:rsidRDefault="00F4524B" w:rsidP="00BA0EC7">
            <w:r w:rsidRPr="0087344C">
              <w:t xml:space="preserve">Allows the user to view </w:t>
            </w:r>
            <w:r>
              <w:t>Blood T</w:t>
            </w:r>
            <w:r w:rsidRPr="0087344C">
              <w:t>ransfusion results</w:t>
            </w:r>
          </w:p>
        </w:tc>
      </w:tr>
      <w:tr w:rsidR="00F4524B" w14:paraId="32F99D75" w14:textId="77777777" w:rsidTr="00BA0EC7">
        <w:trPr>
          <w:trHeight w:val="449"/>
        </w:trPr>
        <w:tc>
          <w:tcPr>
            <w:tcW w:w="3823" w:type="dxa"/>
          </w:tcPr>
          <w:p w14:paraId="287E23D7" w14:textId="77777777" w:rsidR="00F4524B" w:rsidRDefault="00F4524B" w:rsidP="00BA0EC7">
            <w:r w:rsidRPr="0087344C">
              <w:t>Cardiology Reports</w:t>
            </w:r>
          </w:p>
        </w:tc>
        <w:tc>
          <w:tcPr>
            <w:tcW w:w="5811" w:type="dxa"/>
          </w:tcPr>
          <w:p w14:paraId="0A31C906" w14:textId="77777777" w:rsidR="00F4524B" w:rsidRDefault="00F4524B" w:rsidP="00BA0EC7">
            <w:r w:rsidRPr="0087344C">
              <w:t xml:space="preserve">Allows the user to view </w:t>
            </w:r>
            <w:r>
              <w:t>Cardiology reports</w:t>
            </w:r>
          </w:p>
        </w:tc>
      </w:tr>
      <w:tr w:rsidR="00F4524B" w14:paraId="48B391A3"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2D1A66C6" w14:textId="77777777" w:rsidR="00F4524B" w:rsidRDefault="00F4524B" w:rsidP="00BA0EC7">
            <w:r w:rsidRPr="0087344C">
              <w:t>Cumulative Results</w:t>
            </w:r>
          </w:p>
        </w:tc>
        <w:tc>
          <w:tcPr>
            <w:tcW w:w="5811" w:type="dxa"/>
          </w:tcPr>
          <w:p w14:paraId="68E58887" w14:textId="77777777" w:rsidR="00F4524B" w:rsidRDefault="00F4524B" w:rsidP="00BA0EC7">
            <w:r w:rsidRPr="0087344C">
              <w:t>Patient Summary Screen &gt; Cumulative Results</w:t>
            </w:r>
          </w:p>
        </w:tc>
      </w:tr>
      <w:tr w:rsidR="00F4524B" w14:paraId="1318042F" w14:textId="77777777" w:rsidTr="00BA0EC7">
        <w:trPr>
          <w:trHeight w:val="449"/>
        </w:trPr>
        <w:tc>
          <w:tcPr>
            <w:tcW w:w="3823" w:type="dxa"/>
          </w:tcPr>
          <w:p w14:paraId="2BE6F7F4" w14:textId="77777777" w:rsidR="00F4524B" w:rsidRDefault="00F4524B" w:rsidP="00BA0EC7">
            <w:r w:rsidRPr="0087344C">
              <w:t>Histology Reports</w:t>
            </w:r>
          </w:p>
        </w:tc>
        <w:tc>
          <w:tcPr>
            <w:tcW w:w="5811" w:type="dxa"/>
          </w:tcPr>
          <w:p w14:paraId="56C30808" w14:textId="77777777" w:rsidR="00F4524B" w:rsidRDefault="00F4524B" w:rsidP="00BA0EC7">
            <w:r>
              <w:t>Allows the user to view H</w:t>
            </w:r>
            <w:r w:rsidRPr="0087344C">
              <w:t xml:space="preserve">istology </w:t>
            </w:r>
            <w:r>
              <w:t>reports</w:t>
            </w:r>
          </w:p>
        </w:tc>
      </w:tr>
      <w:tr w:rsidR="00F4524B" w14:paraId="41AFC51A"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1B653A6C" w14:textId="77777777" w:rsidR="00F4524B" w:rsidRDefault="00F4524B" w:rsidP="00BA0EC7">
            <w:r w:rsidRPr="0087344C">
              <w:t>Microbiology reports</w:t>
            </w:r>
          </w:p>
        </w:tc>
        <w:tc>
          <w:tcPr>
            <w:tcW w:w="5811" w:type="dxa"/>
          </w:tcPr>
          <w:p w14:paraId="157EEF51" w14:textId="77777777" w:rsidR="00F4524B" w:rsidRDefault="00F4524B" w:rsidP="00BA0EC7">
            <w:r>
              <w:t>Allows the user to view M</w:t>
            </w:r>
            <w:r w:rsidRPr="0087344C">
              <w:t>icrobiology results</w:t>
            </w:r>
          </w:p>
        </w:tc>
      </w:tr>
      <w:tr w:rsidR="00F4524B" w14:paraId="65F2BEB7" w14:textId="77777777" w:rsidTr="00BA0EC7">
        <w:trPr>
          <w:trHeight w:val="449"/>
        </w:trPr>
        <w:tc>
          <w:tcPr>
            <w:tcW w:w="3823" w:type="dxa"/>
          </w:tcPr>
          <w:p w14:paraId="0F2945A6" w14:textId="77777777" w:rsidR="00F4524B" w:rsidRDefault="00F4524B" w:rsidP="00BA0EC7">
            <w:r w:rsidRPr="0087344C">
              <w:t>Pathology Results</w:t>
            </w:r>
          </w:p>
        </w:tc>
        <w:tc>
          <w:tcPr>
            <w:tcW w:w="5811" w:type="dxa"/>
          </w:tcPr>
          <w:p w14:paraId="3D61A48E" w14:textId="77777777" w:rsidR="00F4524B" w:rsidRDefault="00F4524B" w:rsidP="00BA0EC7">
            <w:r w:rsidRPr="0087344C">
              <w:t xml:space="preserve">Allows the user to view </w:t>
            </w:r>
            <w:r>
              <w:t>Pathology results (Chemistry, Haematology, Immunology, Coagulation, Microbiology)</w:t>
            </w:r>
          </w:p>
        </w:tc>
      </w:tr>
      <w:tr w:rsidR="00F4524B" w14:paraId="2F75C7E0"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2C8B583C" w14:textId="77777777" w:rsidR="00F4524B" w:rsidRDefault="00F4524B" w:rsidP="00BA0EC7">
            <w:r w:rsidRPr="0087344C">
              <w:t>Radiology Reports</w:t>
            </w:r>
          </w:p>
        </w:tc>
        <w:tc>
          <w:tcPr>
            <w:tcW w:w="5811" w:type="dxa"/>
          </w:tcPr>
          <w:p w14:paraId="78C4C2E5" w14:textId="77777777" w:rsidR="00F4524B" w:rsidRDefault="00F4524B" w:rsidP="00BA0EC7">
            <w:r w:rsidRPr="0087344C">
              <w:t>All</w:t>
            </w:r>
            <w:r>
              <w:t>ows the user to view Radiology reports</w:t>
            </w:r>
          </w:p>
        </w:tc>
      </w:tr>
    </w:tbl>
    <w:p w14:paraId="54819971" w14:textId="77777777" w:rsidR="00F4524B" w:rsidRDefault="00F4524B" w:rsidP="00F4524B">
      <w:pPr>
        <w:pStyle w:val="Heading2"/>
      </w:pPr>
      <w:bookmarkStart w:id="284" w:name="_Toc471986943"/>
      <w:bookmarkStart w:id="285" w:name="_Toc534191908"/>
      <w:r>
        <w:t>Standard Reports Permissions</w:t>
      </w:r>
      <w:bookmarkEnd w:id="284"/>
      <w:bookmarkEnd w:id="285"/>
    </w:p>
    <w:tbl>
      <w:tblPr>
        <w:tblStyle w:val="TableGrid"/>
        <w:tblW w:w="9634" w:type="dxa"/>
        <w:tblLook w:val="04A0" w:firstRow="1" w:lastRow="0" w:firstColumn="1" w:lastColumn="0" w:noHBand="0" w:noVBand="1"/>
      </w:tblPr>
      <w:tblGrid>
        <w:gridCol w:w="3823"/>
        <w:gridCol w:w="5811"/>
      </w:tblGrid>
      <w:tr w:rsidR="00F4524B" w:rsidRPr="00B205D8" w14:paraId="23ED74D0"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0AE85F51"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0F9D630C"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2FFD484E"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67A724E7" w14:textId="77777777" w:rsidR="00F4524B" w:rsidRDefault="00F4524B" w:rsidP="00BA0EC7">
            <w:r>
              <w:t>Domiciliary Lab Printing</w:t>
            </w:r>
          </w:p>
        </w:tc>
        <w:tc>
          <w:tcPr>
            <w:tcW w:w="5811" w:type="dxa"/>
          </w:tcPr>
          <w:p w14:paraId="123FADDA" w14:textId="77777777" w:rsidR="00F4524B" w:rsidRDefault="00F4524B" w:rsidP="00BA0EC7">
            <w:r>
              <w:t xml:space="preserve">Main Menu &gt; Domiciliary Printing </w:t>
            </w:r>
          </w:p>
        </w:tc>
      </w:tr>
      <w:tr w:rsidR="00F4524B" w14:paraId="688F3EF9" w14:textId="77777777" w:rsidTr="00BA0EC7">
        <w:trPr>
          <w:trHeight w:val="449"/>
        </w:trPr>
        <w:tc>
          <w:tcPr>
            <w:tcW w:w="3823" w:type="dxa"/>
          </w:tcPr>
          <w:p w14:paraId="22CBB673" w14:textId="77777777" w:rsidR="00F4524B" w:rsidRDefault="00F4524B" w:rsidP="00BA0EC7">
            <w:r>
              <w:t>Overdue Report</w:t>
            </w:r>
          </w:p>
        </w:tc>
        <w:tc>
          <w:tcPr>
            <w:tcW w:w="5811" w:type="dxa"/>
          </w:tcPr>
          <w:p w14:paraId="7C2312A5" w14:textId="77777777" w:rsidR="00F4524B" w:rsidRDefault="00F4524B" w:rsidP="00BA0EC7">
            <w:r>
              <w:t>Standard Reports &gt; Actions &gt; Missing Specimen Report</w:t>
            </w:r>
          </w:p>
        </w:tc>
      </w:tr>
      <w:tr w:rsidR="00F4524B" w14:paraId="2DB0AE1D"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A6FBA2F" w14:textId="77777777" w:rsidR="00F4524B" w:rsidRDefault="00F4524B" w:rsidP="00BA0EC7">
            <w:r>
              <w:t>Patients by Test Report</w:t>
            </w:r>
          </w:p>
        </w:tc>
        <w:tc>
          <w:tcPr>
            <w:tcW w:w="5811" w:type="dxa"/>
          </w:tcPr>
          <w:p w14:paraId="0B469437" w14:textId="77777777" w:rsidR="00F4524B" w:rsidRDefault="00F4524B" w:rsidP="00BA0EC7">
            <w:r>
              <w:t>Standard Reports &gt; Actions &gt; Patient by Test Report</w:t>
            </w:r>
          </w:p>
        </w:tc>
      </w:tr>
      <w:tr w:rsidR="00F4524B" w14:paraId="109C7B18" w14:textId="77777777" w:rsidTr="00BA0EC7">
        <w:trPr>
          <w:trHeight w:val="449"/>
        </w:trPr>
        <w:tc>
          <w:tcPr>
            <w:tcW w:w="3823" w:type="dxa"/>
          </w:tcPr>
          <w:p w14:paraId="6E1467D9" w14:textId="77777777" w:rsidR="00F4524B" w:rsidRDefault="00F4524B" w:rsidP="00BA0EC7">
            <w:r>
              <w:t>Phlebotomy Report</w:t>
            </w:r>
          </w:p>
        </w:tc>
        <w:tc>
          <w:tcPr>
            <w:tcW w:w="5811" w:type="dxa"/>
          </w:tcPr>
          <w:p w14:paraId="1FE0DD74" w14:textId="77777777" w:rsidR="00F4524B" w:rsidRDefault="00F4524B" w:rsidP="00BA0EC7">
            <w:r>
              <w:t>Standard Reports &gt; Actions &gt; Phlebotomy Report</w:t>
            </w:r>
          </w:p>
        </w:tc>
      </w:tr>
      <w:tr w:rsidR="00F4524B" w14:paraId="1CA791BD"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E2AF3ED" w14:textId="77777777" w:rsidR="00F4524B" w:rsidRDefault="00F4524B" w:rsidP="00BA0EC7">
            <w:r>
              <w:t>Request Count Reports</w:t>
            </w:r>
          </w:p>
        </w:tc>
        <w:tc>
          <w:tcPr>
            <w:tcW w:w="5811" w:type="dxa"/>
          </w:tcPr>
          <w:p w14:paraId="30DCAB62" w14:textId="77777777" w:rsidR="00F4524B" w:rsidRDefault="00F4524B" w:rsidP="00BA0EC7">
            <w:r>
              <w:t>Standard Reports &gt; Actions &gt; Request Count Reports</w:t>
            </w:r>
          </w:p>
        </w:tc>
      </w:tr>
      <w:tr w:rsidR="00F4524B" w14:paraId="1ADBE05F" w14:textId="77777777" w:rsidTr="00BA0EC7">
        <w:trPr>
          <w:trHeight w:val="449"/>
        </w:trPr>
        <w:tc>
          <w:tcPr>
            <w:tcW w:w="3823" w:type="dxa"/>
          </w:tcPr>
          <w:p w14:paraId="638ECFE8" w14:textId="77777777" w:rsidR="00F4524B" w:rsidRDefault="00F4524B" w:rsidP="00BA0EC7">
            <w:r>
              <w:t>Requested Tests Report</w:t>
            </w:r>
          </w:p>
        </w:tc>
        <w:tc>
          <w:tcPr>
            <w:tcW w:w="5811" w:type="dxa"/>
          </w:tcPr>
          <w:p w14:paraId="78CAE5B9" w14:textId="77777777" w:rsidR="00F4524B" w:rsidRDefault="00F4524B" w:rsidP="00BA0EC7">
            <w:r>
              <w:t>Standard Reports &gt; Actions &gt; Requested Tests Report</w:t>
            </w:r>
          </w:p>
        </w:tc>
      </w:tr>
      <w:tr w:rsidR="00F4524B" w14:paraId="007A4660"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003B613A" w14:textId="77777777" w:rsidR="00F4524B" w:rsidRDefault="00F4524B" w:rsidP="00BA0EC7">
            <w:r>
              <w:t>Requests by Requestor Report</w:t>
            </w:r>
          </w:p>
        </w:tc>
        <w:tc>
          <w:tcPr>
            <w:tcW w:w="5811" w:type="dxa"/>
          </w:tcPr>
          <w:p w14:paraId="010D90D7" w14:textId="77777777" w:rsidR="00F4524B" w:rsidRDefault="00F4524B" w:rsidP="00BA0EC7">
            <w:r>
              <w:t>Standard Reports &gt; Actions &gt; Requests by Requestor Report</w:t>
            </w:r>
          </w:p>
        </w:tc>
      </w:tr>
      <w:tr w:rsidR="00F4524B" w14:paraId="6BB44705" w14:textId="77777777" w:rsidTr="00BA0EC7">
        <w:trPr>
          <w:trHeight w:val="449"/>
        </w:trPr>
        <w:tc>
          <w:tcPr>
            <w:tcW w:w="3823" w:type="dxa"/>
          </w:tcPr>
          <w:p w14:paraId="6DEA908C" w14:textId="77777777" w:rsidR="00F4524B" w:rsidRPr="0087344C" w:rsidRDefault="00F4524B" w:rsidP="00BA0EC7">
            <w:r>
              <w:t>Result Read Receipt</w:t>
            </w:r>
          </w:p>
        </w:tc>
        <w:tc>
          <w:tcPr>
            <w:tcW w:w="5811" w:type="dxa"/>
          </w:tcPr>
          <w:p w14:paraId="5AB84ECF" w14:textId="77777777" w:rsidR="00F4524B" w:rsidRPr="0087344C" w:rsidRDefault="00F4524B" w:rsidP="00BA0EC7">
            <w:r>
              <w:t>Standard Reports &gt; Actions &gt; Result Read Report</w:t>
            </w:r>
          </w:p>
        </w:tc>
      </w:tr>
    </w:tbl>
    <w:p w14:paraId="7E157343" w14:textId="77777777" w:rsidR="00F4524B" w:rsidRDefault="00F4524B" w:rsidP="00F4524B">
      <w:pPr>
        <w:pStyle w:val="Heading2"/>
      </w:pPr>
      <w:bookmarkStart w:id="286" w:name="_Toc471986944"/>
      <w:bookmarkStart w:id="287" w:name="_Toc534191909"/>
      <w:r>
        <w:t>Test Selection Permissions</w:t>
      </w:r>
      <w:bookmarkEnd w:id="286"/>
      <w:bookmarkEnd w:id="287"/>
    </w:p>
    <w:tbl>
      <w:tblPr>
        <w:tblStyle w:val="TableGrid"/>
        <w:tblW w:w="9634" w:type="dxa"/>
        <w:tblLook w:val="04A0" w:firstRow="1" w:lastRow="0" w:firstColumn="1" w:lastColumn="0" w:noHBand="0" w:noVBand="1"/>
      </w:tblPr>
      <w:tblGrid>
        <w:gridCol w:w="3823"/>
        <w:gridCol w:w="5811"/>
      </w:tblGrid>
      <w:tr w:rsidR="00F4524B" w:rsidRPr="00B205D8" w14:paraId="39643E13"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17F3D9A3"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00F10548"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62EDE42A"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55AE2B1B" w14:textId="77777777" w:rsidR="00F4524B" w:rsidRDefault="00F4524B" w:rsidP="00BA0EC7">
            <w:r>
              <w:t>Assign Tests to User Types</w:t>
            </w:r>
          </w:p>
        </w:tc>
        <w:tc>
          <w:tcPr>
            <w:tcW w:w="5811" w:type="dxa"/>
          </w:tcPr>
          <w:p w14:paraId="15B885B3" w14:textId="77777777" w:rsidR="00F4524B" w:rsidRDefault="00F4524B" w:rsidP="00BA0EC7">
            <w:r>
              <w:t>Configuration &gt; Test Management &gt; Test user Type Assignment</w:t>
            </w:r>
          </w:p>
        </w:tc>
      </w:tr>
      <w:tr w:rsidR="00F4524B" w14:paraId="6DE32B62" w14:textId="77777777" w:rsidTr="00BA0EC7">
        <w:trPr>
          <w:trHeight w:val="449"/>
        </w:trPr>
        <w:tc>
          <w:tcPr>
            <w:tcW w:w="3823" w:type="dxa"/>
          </w:tcPr>
          <w:p w14:paraId="5B570BAD" w14:textId="77777777" w:rsidR="00F4524B" w:rsidRDefault="00F4524B" w:rsidP="00BA0EC7">
            <w:r>
              <w:t>Cross Specimen Requesting</w:t>
            </w:r>
          </w:p>
        </w:tc>
        <w:tc>
          <w:tcPr>
            <w:tcW w:w="5811" w:type="dxa"/>
          </w:tcPr>
          <w:p w14:paraId="3567E5AF" w14:textId="77777777" w:rsidR="00F4524B" w:rsidRDefault="00F4524B" w:rsidP="00BA0EC7">
            <w:r>
              <w:t>Obsolete – do not use</w:t>
            </w:r>
          </w:p>
        </w:tc>
      </w:tr>
      <w:tr w:rsidR="00F4524B" w14:paraId="16DDBDF3"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3F045360" w14:textId="77777777" w:rsidR="00F4524B" w:rsidRDefault="00F4524B" w:rsidP="00BA0EC7">
            <w:r>
              <w:t>Define Sensitive Tests</w:t>
            </w:r>
          </w:p>
        </w:tc>
        <w:tc>
          <w:tcPr>
            <w:tcW w:w="5811" w:type="dxa"/>
          </w:tcPr>
          <w:p w14:paraId="23FF5E9F" w14:textId="77777777" w:rsidR="00F4524B" w:rsidRDefault="00F4524B" w:rsidP="00BA0EC7">
            <w:r>
              <w:t>Configuration &gt; Test Management &gt; Sensitive Tests</w:t>
            </w:r>
          </w:p>
        </w:tc>
      </w:tr>
      <w:tr w:rsidR="00F4524B" w14:paraId="7C9A2301" w14:textId="77777777" w:rsidTr="00BA0EC7">
        <w:trPr>
          <w:trHeight w:val="449"/>
        </w:trPr>
        <w:tc>
          <w:tcPr>
            <w:tcW w:w="3823" w:type="dxa"/>
          </w:tcPr>
          <w:p w14:paraId="53CCD1FE" w14:textId="77777777" w:rsidR="00F4524B" w:rsidRDefault="00F4524B" w:rsidP="00BA0EC7">
            <w:r>
              <w:t>Manages Test Questions</w:t>
            </w:r>
          </w:p>
        </w:tc>
        <w:tc>
          <w:tcPr>
            <w:tcW w:w="5811" w:type="dxa"/>
          </w:tcPr>
          <w:p w14:paraId="73A0D862" w14:textId="77777777" w:rsidR="00F4524B" w:rsidRDefault="00F4524B" w:rsidP="00BA0EC7">
            <w:r>
              <w:t>Configuration &gt; Request Config &gt; Test Questions (add, modify, and delete)</w:t>
            </w:r>
          </w:p>
        </w:tc>
      </w:tr>
      <w:tr w:rsidR="00F4524B" w14:paraId="46482F68"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03DE3DC" w14:textId="77777777" w:rsidR="00F4524B" w:rsidRDefault="00F4524B" w:rsidP="00BA0EC7">
            <w:r>
              <w:t>Rules Management</w:t>
            </w:r>
          </w:p>
        </w:tc>
        <w:tc>
          <w:tcPr>
            <w:tcW w:w="5811" w:type="dxa"/>
          </w:tcPr>
          <w:p w14:paraId="215B4A90" w14:textId="77777777" w:rsidR="00F4524B" w:rsidRDefault="00F4524B" w:rsidP="00BA0EC7">
            <w:r>
              <w:t>Configuration &gt; Test Management &gt; Rules</w:t>
            </w:r>
          </w:p>
        </w:tc>
      </w:tr>
      <w:tr w:rsidR="00F4524B" w14:paraId="77155BC0" w14:textId="77777777" w:rsidTr="00BA0EC7">
        <w:trPr>
          <w:trHeight w:val="449"/>
        </w:trPr>
        <w:tc>
          <w:tcPr>
            <w:tcW w:w="3823" w:type="dxa"/>
          </w:tcPr>
          <w:p w14:paraId="5A4F925B" w14:textId="77777777" w:rsidR="00F4524B" w:rsidRDefault="00F4524B" w:rsidP="00BA0EC7">
            <w:r>
              <w:t xml:space="preserve">Test Management </w:t>
            </w:r>
          </w:p>
        </w:tc>
        <w:tc>
          <w:tcPr>
            <w:tcW w:w="5811" w:type="dxa"/>
          </w:tcPr>
          <w:p w14:paraId="39AE8447" w14:textId="77777777" w:rsidR="00F4524B" w:rsidRDefault="00F4524B" w:rsidP="00BA0EC7">
            <w:r>
              <w:t>Configuration &gt; Test Management &gt; Test</w:t>
            </w:r>
          </w:p>
        </w:tc>
      </w:tr>
    </w:tbl>
    <w:p w14:paraId="096DCB4A" w14:textId="77777777" w:rsidR="00F4524B" w:rsidRDefault="00F4524B" w:rsidP="00F4524B">
      <w:pPr>
        <w:pStyle w:val="Heading2"/>
      </w:pPr>
    </w:p>
    <w:p w14:paraId="541C9725" w14:textId="77777777" w:rsidR="00F4524B" w:rsidRDefault="00F4524B" w:rsidP="00F4524B">
      <w:pPr>
        <w:pStyle w:val="Heading2"/>
      </w:pPr>
      <w:bookmarkStart w:id="288" w:name="_Toc471986945"/>
      <w:bookmarkStart w:id="289" w:name="_Toc534191910"/>
      <w:r>
        <w:t>Test Selection Permissions</w:t>
      </w:r>
      <w:bookmarkEnd w:id="288"/>
      <w:bookmarkEnd w:id="289"/>
    </w:p>
    <w:tbl>
      <w:tblPr>
        <w:tblStyle w:val="TableGrid"/>
        <w:tblW w:w="9634" w:type="dxa"/>
        <w:tblLook w:val="04A0" w:firstRow="1" w:lastRow="0" w:firstColumn="1" w:lastColumn="0" w:noHBand="0" w:noVBand="1"/>
      </w:tblPr>
      <w:tblGrid>
        <w:gridCol w:w="3823"/>
        <w:gridCol w:w="5811"/>
      </w:tblGrid>
      <w:tr w:rsidR="00F4524B" w:rsidRPr="00B205D8" w14:paraId="2BB96FB5"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67DF484C"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7BE56DFD"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35ED4EA7"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03FF42B5" w14:textId="77777777" w:rsidR="00F4524B" w:rsidRDefault="00F4524B" w:rsidP="00BA0EC7">
            <w:r>
              <w:t xml:space="preserve">Global </w:t>
            </w:r>
            <w:proofErr w:type="spellStart"/>
            <w:r>
              <w:t>Favourites</w:t>
            </w:r>
            <w:proofErr w:type="spellEnd"/>
          </w:p>
        </w:tc>
        <w:tc>
          <w:tcPr>
            <w:tcW w:w="5811" w:type="dxa"/>
          </w:tcPr>
          <w:p w14:paraId="72AEC5F5" w14:textId="77777777" w:rsidR="00F4524B" w:rsidRDefault="00F4524B" w:rsidP="00BA0EC7">
            <w:r>
              <w:t>Configuration &gt; Test Lists &gt; Global Order Lists</w:t>
            </w:r>
          </w:p>
        </w:tc>
      </w:tr>
      <w:tr w:rsidR="00F4524B" w14:paraId="4DD167F7" w14:textId="77777777" w:rsidTr="00BA0EC7">
        <w:trPr>
          <w:trHeight w:val="449"/>
        </w:trPr>
        <w:tc>
          <w:tcPr>
            <w:tcW w:w="3823" w:type="dxa"/>
          </w:tcPr>
          <w:p w14:paraId="6BEF1FE0" w14:textId="77777777" w:rsidR="00F4524B" w:rsidRDefault="00F4524B" w:rsidP="00BA0EC7">
            <w:r>
              <w:t>Investigations</w:t>
            </w:r>
          </w:p>
        </w:tc>
        <w:tc>
          <w:tcPr>
            <w:tcW w:w="5811" w:type="dxa"/>
          </w:tcPr>
          <w:p w14:paraId="4FA6D1F4" w14:textId="77777777" w:rsidR="00F4524B" w:rsidRDefault="00F4524B" w:rsidP="00BA0EC7">
            <w:r>
              <w:t>Configuration &gt; Test Lists &gt; Investigations</w:t>
            </w:r>
          </w:p>
        </w:tc>
      </w:tr>
      <w:tr w:rsidR="00F4524B" w14:paraId="1B91F5B0"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758E3EE7" w14:textId="77777777" w:rsidR="00F4524B" w:rsidRDefault="00F4524B" w:rsidP="00BA0EC7">
            <w:r>
              <w:t xml:space="preserve">Location </w:t>
            </w:r>
            <w:proofErr w:type="spellStart"/>
            <w:r>
              <w:t>Favourites</w:t>
            </w:r>
            <w:proofErr w:type="spellEnd"/>
          </w:p>
        </w:tc>
        <w:tc>
          <w:tcPr>
            <w:tcW w:w="5811" w:type="dxa"/>
          </w:tcPr>
          <w:p w14:paraId="6D100B64" w14:textId="77777777" w:rsidR="00F4524B" w:rsidRDefault="00F4524B" w:rsidP="00BA0EC7">
            <w:r>
              <w:t>Configuration &gt; Test Lists &gt; Location Order Lists</w:t>
            </w:r>
          </w:p>
        </w:tc>
      </w:tr>
      <w:tr w:rsidR="00F4524B" w14:paraId="0AA75F56" w14:textId="77777777" w:rsidTr="00BA0EC7">
        <w:trPr>
          <w:trHeight w:val="449"/>
        </w:trPr>
        <w:tc>
          <w:tcPr>
            <w:tcW w:w="3823" w:type="dxa"/>
          </w:tcPr>
          <w:p w14:paraId="498B2C3D" w14:textId="77777777" w:rsidR="00F4524B" w:rsidRDefault="00F4524B" w:rsidP="00BA0EC7">
            <w:r>
              <w:t xml:space="preserve">My </w:t>
            </w:r>
            <w:proofErr w:type="spellStart"/>
            <w:r>
              <w:t>Favourites</w:t>
            </w:r>
            <w:proofErr w:type="spellEnd"/>
          </w:p>
        </w:tc>
        <w:tc>
          <w:tcPr>
            <w:tcW w:w="5811" w:type="dxa"/>
          </w:tcPr>
          <w:p w14:paraId="7B2D0F0D" w14:textId="77777777" w:rsidR="00F4524B" w:rsidRDefault="00F4524B" w:rsidP="00BA0EC7">
            <w:r>
              <w:t>Configuration &gt; Test Lists &gt; My Orders Lists</w:t>
            </w:r>
          </w:p>
        </w:tc>
      </w:tr>
    </w:tbl>
    <w:p w14:paraId="52011239" w14:textId="77777777" w:rsidR="00F4524B" w:rsidRDefault="00F4524B" w:rsidP="00F4524B">
      <w:pPr>
        <w:pStyle w:val="Heading2"/>
      </w:pPr>
      <w:bookmarkStart w:id="290" w:name="_Toc471986946"/>
      <w:bookmarkStart w:id="291" w:name="_Toc534191911"/>
      <w:r>
        <w:t>User Management Permissions</w:t>
      </w:r>
      <w:bookmarkEnd w:id="290"/>
      <w:bookmarkEnd w:id="291"/>
    </w:p>
    <w:tbl>
      <w:tblPr>
        <w:tblStyle w:val="TableGrid"/>
        <w:tblW w:w="9634" w:type="dxa"/>
        <w:tblLook w:val="04A0" w:firstRow="1" w:lastRow="0" w:firstColumn="1" w:lastColumn="0" w:noHBand="0" w:noVBand="1"/>
      </w:tblPr>
      <w:tblGrid>
        <w:gridCol w:w="3823"/>
        <w:gridCol w:w="5811"/>
      </w:tblGrid>
      <w:tr w:rsidR="00F4524B" w:rsidRPr="00B205D8" w14:paraId="552327EB" w14:textId="77777777" w:rsidTr="00BA0EC7">
        <w:trPr>
          <w:cnfStyle w:val="100000000000" w:firstRow="1" w:lastRow="0" w:firstColumn="0" w:lastColumn="0" w:oddVBand="0" w:evenVBand="0" w:oddHBand="0" w:evenHBand="0" w:firstRowFirstColumn="0" w:firstRowLastColumn="0" w:lastRowFirstColumn="0" w:lastRowLastColumn="0"/>
          <w:trHeight w:val="449"/>
        </w:trPr>
        <w:tc>
          <w:tcPr>
            <w:tcW w:w="3823" w:type="dxa"/>
          </w:tcPr>
          <w:p w14:paraId="0E250674" w14:textId="77777777" w:rsidR="00F4524B" w:rsidRPr="00B205D8" w:rsidRDefault="00F4524B" w:rsidP="00BA0EC7">
            <w:pPr>
              <w:rPr>
                <w:b/>
                <w:color w:val="FFFFFF" w:themeColor="background1"/>
              </w:rPr>
            </w:pPr>
            <w:r w:rsidRPr="00B205D8">
              <w:rPr>
                <w:b/>
                <w:color w:val="FFFFFF" w:themeColor="background1"/>
              </w:rPr>
              <w:t>Permission</w:t>
            </w:r>
          </w:p>
        </w:tc>
        <w:tc>
          <w:tcPr>
            <w:tcW w:w="5811" w:type="dxa"/>
          </w:tcPr>
          <w:p w14:paraId="3D753947" w14:textId="77777777" w:rsidR="00F4524B" w:rsidRPr="00B205D8" w:rsidRDefault="00F4524B" w:rsidP="00BA0EC7">
            <w:pPr>
              <w:rPr>
                <w:b/>
                <w:color w:val="FFFFFF" w:themeColor="background1"/>
              </w:rPr>
            </w:pPr>
            <w:r w:rsidRPr="00B205D8">
              <w:rPr>
                <w:b/>
                <w:color w:val="FFFFFF" w:themeColor="background1"/>
              </w:rPr>
              <w:t>Access To</w:t>
            </w:r>
          </w:p>
        </w:tc>
      </w:tr>
      <w:tr w:rsidR="00F4524B" w14:paraId="7B50FBC4"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40BF3504" w14:textId="77777777" w:rsidR="00F4524B" w:rsidRDefault="00F4524B" w:rsidP="00BA0EC7">
            <w:r>
              <w:t>Location Management</w:t>
            </w:r>
          </w:p>
        </w:tc>
        <w:tc>
          <w:tcPr>
            <w:tcW w:w="5811" w:type="dxa"/>
          </w:tcPr>
          <w:p w14:paraId="0261C1B5" w14:textId="77777777" w:rsidR="00F4524B" w:rsidRDefault="00F4524B" w:rsidP="00BA0EC7">
            <w:r>
              <w:t>Configuration &gt; User Management &gt; Locations</w:t>
            </w:r>
          </w:p>
        </w:tc>
      </w:tr>
      <w:tr w:rsidR="00F4524B" w14:paraId="3E6E9C39" w14:textId="77777777" w:rsidTr="00BA0EC7">
        <w:trPr>
          <w:trHeight w:val="449"/>
        </w:trPr>
        <w:tc>
          <w:tcPr>
            <w:tcW w:w="3823" w:type="dxa"/>
          </w:tcPr>
          <w:p w14:paraId="6CD78530" w14:textId="77777777" w:rsidR="00F4524B" w:rsidRDefault="00F4524B" w:rsidP="00BA0EC7">
            <w:r>
              <w:t>Requestors Management</w:t>
            </w:r>
          </w:p>
        </w:tc>
        <w:tc>
          <w:tcPr>
            <w:tcW w:w="5811" w:type="dxa"/>
          </w:tcPr>
          <w:p w14:paraId="231D8471" w14:textId="77777777" w:rsidR="00F4524B" w:rsidRDefault="00F4524B" w:rsidP="00BA0EC7">
            <w:r>
              <w:t>Configuration &gt; User Management &gt; Requestors</w:t>
            </w:r>
          </w:p>
        </w:tc>
      </w:tr>
      <w:tr w:rsidR="00F4524B" w14:paraId="53DC73A5" w14:textId="77777777" w:rsidTr="00BA0EC7">
        <w:trPr>
          <w:cnfStyle w:val="000000100000" w:firstRow="0" w:lastRow="0" w:firstColumn="0" w:lastColumn="0" w:oddVBand="0" w:evenVBand="0" w:oddHBand="1" w:evenHBand="0" w:firstRowFirstColumn="0" w:firstRowLastColumn="0" w:lastRowFirstColumn="0" w:lastRowLastColumn="0"/>
          <w:trHeight w:val="449"/>
        </w:trPr>
        <w:tc>
          <w:tcPr>
            <w:tcW w:w="3823" w:type="dxa"/>
          </w:tcPr>
          <w:p w14:paraId="346C00E3" w14:textId="77777777" w:rsidR="00F4524B" w:rsidRDefault="00F4524B" w:rsidP="00BA0EC7">
            <w:r>
              <w:t>User Management</w:t>
            </w:r>
          </w:p>
        </w:tc>
        <w:tc>
          <w:tcPr>
            <w:tcW w:w="5811" w:type="dxa"/>
          </w:tcPr>
          <w:p w14:paraId="2E6AD790" w14:textId="77777777" w:rsidR="00F4524B" w:rsidRDefault="00F4524B" w:rsidP="00BA0EC7">
            <w:r>
              <w:t>Configuration &gt; User Management &gt; Users</w:t>
            </w:r>
          </w:p>
        </w:tc>
      </w:tr>
      <w:tr w:rsidR="00F4524B" w14:paraId="7139772A" w14:textId="77777777" w:rsidTr="00BA0EC7">
        <w:trPr>
          <w:trHeight w:val="449"/>
        </w:trPr>
        <w:tc>
          <w:tcPr>
            <w:tcW w:w="3823" w:type="dxa"/>
          </w:tcPr>
          <w:p w14:paraId="4B4D73F5" w14:textId="77777777" w:rsidR="00F4524B" w:rsidRDefault="00F4524B" w:rsidP="00BA0EC7">
            <w:r>
              <w:t>User Types</w:t>
            </w:r>
          </w:p>
        </w:tc>
        <w:tc>
          <w:tcPr>
            <w:tcW w:w="5811" w:type="dxa"/>
          </w:tcPr>
          <w:p w14:paraId="756650DF" w14:textId="77777777" w:rsidR="00F4524B" w:rsidRDefault="00F4524B" w:rsidP="00BA0EC7">
            <w:r>
              <w:t>Configuration &gt; User Management &gt; User Types</w:t>
            </w:r>
          </w:p>
        </w:tc>
      </w:tr>
    </w:tbl>
    <w:p w14:paraId="449D85B6" w14:textId="77777777" w:rsidR="00F4524B" w:rsidRDefault="00F4524B" w:rsidP="00F4524B"/>
    <w:p w14:paraId="6A1F6FE8" w14:textId="77777777" w:rsidR="00F4524B" w:rsidRDefault="00F4524B" w:rsidP="00F4524B">
      <w:pPr>
        <w:spacing w:after="160" w:line="259" w:lineRule="auto"/>
        <w:rPr>
          <w:rFonts w:ascii="Roboto Black" w:eastAsiaTheme="majorEastAsia" w:hAnsi="Roboto Black" w:cstheme="majorBidi"/>
          <w:color w:val="023649"/>
          <w:sz w:val="52"/>
          <w:szCs w:val="32"/>
        </w:rPr>
      </w:pPr>
      <w:r>
        <w:br w:type="page"/>
      </w:r>
    </w:p>
    <w:p w14:paraId="5314FA7C" w14:textId="77777777" w:rsidR="00F4524B" w:rsidRDefault="00F4524B" w:rsidP="00F4524B">
      <w:pPr>
        <w:pStyle w:val="Heading1"/>
      </w:pPr>
      <w:bookmarkStart w:id="292" w:name="_Toc471986947"/>
      <w:bookmarkStart w:id="293" w:name="_Toc534191912"/>
      <w:r>
        <w:t>Appendix II – LIMS Reports</w:t>
      </w:r>
      <w:bookmarkEnd w:id="292"/>
      <w:bookmarkEnd w:id="293"/>
    </w:p>
    <w:p w14:paraId="66DA53C4" w14:textId="77777777" w:rsidR="00F4524B" w:rsidRPr="0017695A" w:rsidRDefault="00F4524B" w:rsidP="00F4524B">
      <w:pPr>
        <w:rPr>
          <w:i/>
        </w:rPr>
      </w:pPr>
      <w:r w:rsidRPr="0017695A">
        <w:rPr>
          <w:i/>
        </w:rPr>
        <w:t>Note – only available on certain implementations.</w:t>
      </w:r>
    </w:p>
    <w:p w14:paraId="60CC758B" w14:textId="77777777" w:rsidR="00F4524B" w:rsidRDefault="00F4524B" w:rsidP="00F4524B">
      <w:r>
        <w:t xml:space="preserve">The Laboratory Information Management System (LIMS) Reports screen allows administrators to monitor the requests that have been successfully submitted, errored during submittal or in a pending status. It is accessed via the </w:t>
      </w:r>
      <w:proofErr w:type="gramStart"/>
      <w:r>
        <w:t>right hand</w:t>
      </w:r>
      <w:proofErr w:type="gramEnd"/>
      <w:r>
        <w:t xml:space="preserve"> main menu. The actual title of the menu item will vary depending on the lab system used e.g. “Apex Reports” or “</w:t>
      </w:r>
      <w:proofErr w:type="spellStart"/>
      <w:r>
        <w:t>TelePath</w:t>
      </w:r>
      <w:proofErr w:type="spellEnd"/>
      <w:r>
        <w:t xml:space="preserve"> Reports”.</w:t>
      </w:r>
    </w:p>
    <w:p w14:paraId="1EC6528E" w14:textId="77777777" w:rsidR="00F4524B" w:rsidRDefault="00F4524B" w:rsidP="00F4524B">
      <w:pPr>
        <w:pStyle w:val="Heading2"/>
      </w:pPr>
      <w:bookmarkStart w:id="294" w:name="_Toc409592550"/>
      <w:bookmarkStart w:id="295" w:name="_Toc471986948"/>
      <w:bookmarkStart w:id="296" w:name="_Toc534191913"/>
      <w:r>
        <w:t>Unsuccessful Requests</w:t>
      </w:r>
      <w:bookmarkEnd w:id="294"/>
      <w:bookmarkEnd w:id="295"/>
      <w:bookmarkEnd w:id="296"/>
    </w:p>
    <w:p w14:paraId="3959CB22" w14:textId="77777777" w:rsidR="00F4524B" w:rsidRDefault="00F4524B" w:rsidP="00F4524B">
      <w:r>
        <w:t>By default, the screen will display a list of unsuccessful requests.</w:t>
      </w:r>
    </w:p>
    <w:p w14:paraId="44D29E02" w14:textId="77777777" w:rsidR="00F4524B" w:rsidRDefault="00F4524B" w:rsidP="00F4524B">
      <w:pPr>
        <w:pStyle w:val="BodyText"/>
      </w:pPr>
      <w:r>
        <w:rPr>
          <w:noProof/>
          <w:lang w:eastAsia="en-GB"/>
        </w:rPr>
        <w:drawing>
          <wp:inline distT="0" distB="0" distL="0" distR="0" wp14:anchorId="6EB9FB24" wp14:editId="6FE48E49">
            <wp:extent cx="6120000" cy="1438698"/>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20000" cy="1438698"/>
                    </a:xfrm>
                    <a:prstGeom prst="rect">
                      <a:avLst/>
                    </a:prstGeom>
                    <a:noFill/>
                    <a:ln>
                      <a:noFill/>
                    </a:ln>
                  </pic:spPr>
                </pic:pic>
              </a:graphicData>
            </a:graphic>
          </wp:inline>
        </w:drawing>
      </w:r>
    </w:p>
    <w:p w14:paraId="5F049794" w14:textId="77777777" w:rsidR="00F4524B" w:rsidRDefault="00F4524B" w:rsidP="00F4524B">
      <w:pPr>
        <w:pStyle w:val="BodyText"/>
      </w:pPr>
    </w:p>
    <w:p w14:paraId="4E37F556" w14:textId="77777777" w:rsidR="00F4524B" w:rsidRDefault="00F4524B" w:rsidP="00F4524B">
      <w:r>
        <w:t xml:space="preserve">Requests can be filtered by prefix by changing the </w:t>
      </w:r>
      <w:proofErr w:type="gramStart"/>
      <w:r>
        <w:t>drop down</w:t>
      </w:r>
      <w:proofErr w:type="gramEnd"/>
      <w:r>
        <w:t xml:space="preserve"> Specimen Prefix. The error returned by the LIMS is displayed in the Error Description field. Clicking on the row will take you to the main request screen where you can amend the request and resubmit.</w:t>
      </w:r>
    </w:p>
    <w:p w14:paraId="53CBC5A6" w14:textId="77777777" w:rsidR="00F4524B" w:rsidRDefault="00F4524B" w:rsidP="00F4524B">
      <w:r>
        <w:t xml:space="preserve">To remove a request from the view, tick the relevant check boxes and click </w:t>
      </w:r>
      <w:r w:rsidRPr="0017695A">
        <w:rPr>
          <w:b/>
        </w:rPr>
        <w:t>Delete Selected Requests</w:t>
      </w:r>
      <w:r>
        <w:t xml:space="preserve">.  </w:t>
      </w:r>
    </w:p>
    <w:p w14:paraId="4B6A503D" w14:textId="77777777" w:rsidR="00F4524B" w:rsidRPr="0017695A" w:rsidRDefault="00F4524B" w:rsidP="00F4524B">
      <w:pPr>
        <w:rPr>
          <w:i/>
        </w:rPr>
      </w:pPr>
      <w:r w:rsidRPr="0017695A">
        <w:rPr>
          <w:i/>
        </w:rPr>
        <w:t>Note –</w:t>
      </w:r>
      <w:r>
        <w:rPr>
          <w:i/>
        </w:rPr>
        <w:t xml:space="preserve"> </w:t>
      </w:r>
      <w:r w:rsidRPr="0017695A">
        <w:rPr>
          <w:i/>
        </w:rPr>
        <w:t>requests are not actually deleted from the system.</w:t>
      </w:r>
    </w:p>
    <w:p w14:paraId="48951352" w14:textId="77777777" w:rsidR="00F4524B" w:rsidRDefault="00F4524B" w:rsidP="00F4524B">
      <w:pPr>
        <w:pStyle w:val="Heading2"/>
      </w:pPr>
      <w:bookmarkStart w:id="297" w:name="_Toc409592551"/>
      <w:bookmarkStart w:id="298" w:name="_Toc471986949"/>
      <w:bookmarkStart w:id="299" w:name="_Toc534191914"/>
      <w:r>
        <w:t>Successful Requests</w:t>
      </w:r>
      <w:bookmarkEnd w:id="297"/>
      <w:bookmarkEnd w:id="298"/>
      <w:bookmarkEnd w:id="299"/>
    </w:p>
    <w:p w14:paraId="1A12FE7E" w14:textId="77777777" w:rsidR="00F4524B" w:rsidRDefault="00F4524B" w:rsidP="00F4524B">
      <w:r>
        <w:t xml:space="preserve">To view successfully submitted requests click the </w:t>
      </w:r>
      <w:r w:rsidRPr="0017695A">
        <w:rPr>
          <w:b/>
        </w:rPr>
        <w:t>Successful</w:t>
      </w:r>
      <w:r>
        <w:t xml:space="preserve"> radio button.  This view is for information only. Once successfully submitted a request can’t be changed. Clicking on a row will show the request in the main request screen.</w:t>
      </w:r>
    </w:p>
    <w:p w14:paraId="65B9E91C" w14:textId="77777777" w:rsidR="00F4524B" w:rsidRDefault="00F4524B" w:rsidP="00F4524B">
      <w:pPr>
        <w:pStyle w:val="BodyText"/>
      </w:pPr>
      <w:r>
        <w:rPr>
          <w:noProof/>
          <w:lang w:eastAsia="en-GB"/>
        </w:rPr>
        <w:drawing>
          <wp:inline distT="0" distB="0" distL="0" distR="0" wp14:anchorId="2E336A40" wp14:editId="057FEA1A">
            <wp:extent cx="6120000" cy="116202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0000" cy="1162025"/>
                    </a:xfrm>
                    <a:prstGeom prst="rect">
                      <a:avLst/>
                    </a:prstGeom>
                    <a:noFill/>
                    <a:ln>
                      <a:noFill/>
                    </a:ln>
                  </pic:spPr>
                </pic:pic>
              </a:graphicData>
            </a:graphic>
          </wp:inline>
        </w:drawing>
      </w:r>
    </w:p>
    <w:p w14:paraId="2830C000" w14:textId="77777777" w:rsidR="00F4524B" w:rsidRDefault="00F4524B" w:rsidP="00F4524B">
      <w:pPr>
        <w:pStyle w:val="Heading2"/>
      </w:pPr>
      <w:bookmarkStart w:id="300" w:name="_Toc409592552"/>
      <w:bookmarkStart w:id="301" w:name="_Toc471986950"/>
      <w:bookmarkStart w:id="302" w:name="_Toc534191915"/>
      <w:r>
        <w:t>Pending Requests</w:t>
      </w:r>
      <w:bookmarkEnd w:id="300"/>
      <w:bookmarkEnd w:id="301"/>
      <w:bookmarkEnd w:id="302"/>
    </w:p>
    <w:p w14:paraId="714277E5" w14:textId="77777777" w:rsidR="00F4524B" w:rsidRDefault="00F4524B" w:rsidP="00F4524B">
      <w:r>
        <w:t>The pending request view displays requests at various statuses.</w:t>
      </w:r>
    </w:p>
    <w:p w14:paraId="1DFE795D" w14:textId="77777777" w:rsidR="00F4524B" w:rsidRDefault="00F4524B" w:rsidP="00F4524B">
      <w:pPr>
        <w:pStyle w:val="BodyText"/>
      </w:pPr>
      <w:r>
        <w:rPr>
          <w:noProof/>
          <w:lang w:eastAsia="en-GB"/>
        </w:rPr>
        <w:drawing>
          <wp:inline distT="0" distB="0" distL="0" distR="0" wp14:anchorId="17449A8D" wp14:editId="3DE9C20E">
            <wp:extent cx="6120000" cy="1770705"/>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20000" cy="1770705"/>
                    </a:xfrm>
                    <a:prstGeom prst="rect">
                      <a:avLst/>
                    </a:prstGeom>
                    <a:noFill/>
                    <a:ln>
                      <a:noFill/>
                    </a:ln>
                  </pic:spPr>
                </pic:pic>
              </a:graphicData>
            </a:graphic>
          </wp:inline>
        </w:drawing>
      </w:r>
    </w:p>
    <w:p w14:paraId="4682B149" w14:textId="77777777" w:rsidR="00F4524B" w:rsidRDefault="00F4524B" w:rsidP="00F4524B"/>
    <w:p w14:paraId="1ED828D2" w14:textId="77777777" w:rsidR="00F4524B" w:rsidRDefault="00F4524B" w:rsidP="00F4524B">
      <w:r>
        <w:t>A request can be submitted once it has reached the “</w:t>
      </w:r>
      <w:r w:rsidRPr="00F54534">
        <w:t xml:space="preserve">Request Submitted </w:t>
      </w:r>
      <w:proofErr w:type="gramStart"/>
      <w:r w:rsidRPr="00F54534">
        <w:t>By</w:t>
      </w:r>
      <w:proofErr w:type="gramEnd"/>
      <w:r w:rsidRPr="00F54534">
        <w:t xml:space="preserve"> Doctor</w:t>
      </w:r>
      <w:r>
        <w:t>” or “</w:t>
      </w:r>
      <w:r w:rsidRPr="00F54534">
        <w:t>Specimen Collected</w:t>
      </w:r>
      <w:r>
        <w:t>” status.  The submittal steps and associated statuses are detailed below.</w:t>
      </w:r>
    </w:p>
    <w:p w14:paraId="65A2B7F5" w14:textId="77777777" w:rsidR="00F4524B" w:rsidRDefault="00F4524B" w:rsidP="00F4524B">
      <w:r>
        <w:t>File based interface:</w:t>
      </w:r>
    </w:p>
    <w:p w14:paraId="2E7830A2" w14:textId="77777777" w:rsidR="00F4524B" w:rsidRDefault="00F4524B" w:rsidP="00F4524B">
      <w:pPr>
        <w:pStyle w:val="ListParagraph"/>
        <w:numPr>
          <w:ilvl w:val="0"/>
          <w:numId w:val="6"/>
        </w:numPr>
      </w:pPr>
      <w:r>
        <w:t>Request submitted via the Process Orders screen. Status changed to “</w:t>
      </w:r>
      <w:r w:rsidRPr="00B25500">
        <w:t>Submit to LIMS</w:t>
      </w:r>
      <w:r>
        <w:t>”. At this point the request has only been modified in the database to say that it can be submitted.</w:t>
      </w:r>
    </w:p>
    <w:p w14:paraId="53EE8FA4" w14:textId="77777777" w:rsidR="00F4524B" w:rsidRDefault="00F4524B" w:rsidP="00F4524B">
      <w:pPr>
        <w:pStyle w:val="ListParagraph"/>
        <w:numPr>
          <w:ilvl w:val="0"/>
          <w:numId w:val="6"/>
        </w:numPr>
      </w:pPr>
      <w:r>
        <w:t>The Ideagen OCM service processes requests in status “</w:t>
      </w:r>
      <w:r w:rsidRPr="00B25500">
        <w:t>Submit to LIMS</w:t>
      </w:r>
      <w:r>
        <w:t>”. The service generates the order file and places it in the pickup folder. Once the file is placed the request status is changed to “</w:t>
      </w:r>
      <w:r w:rsidRPr="00B25500">
        <w:t>Submitted</w:t>
      </w:r>
      <w:r>
        <w:t>”.</w:t>
      </w:r>
    </w:p>
    <w:p w14:paraId="020969CA" w14:textId="77777777" w:rsidR="00F4524B" w:rsidRDefault="00F4524B" w:rsidP="00F4524B">
      <w:pPr>
        <w:pStyle w:val="ListParagraph"/>
        <w:numPr>
          <w:ilvl w:val="0"/>
          <w:numId w:val="6"/>
        </w:numPr>
      </w:pPr>
      <w:r>
        <w:t>The LIMS processes the file and places a response file in the pickup folder. No status change is recorded in Ideagen OCM.</w:t>
      </w:r>
    </w:p>
    <w:p w14:paraId="3E2C0A61" w14:textId="77777777" w:rsidR="00F4524B" w:rsidRDefault="00F4524B" w:rsidP="00F4524B">
      <w:pPr>
        <w:pStyle w:val="ListParagraph"/>
        <w:numPr>
          <w:ilvl w:val="0"/>
          <w:numId w:val="6"/>
        </w:numPr>
      </w:pPr>
      <w:r>
        <w:t>The Ideagen OCM service processes the LIMS response file. The requests status is changed to “</w:t>
      </w:r>
      <w:r w:rsidRPr="00B25500">
        <w:t>Order Accepted</w:t>
      </w:r>
      <w:r>
        <w:t>” or “</w:t>
      </w:r>
      <w:r w:rsidRPr="00B25500">
        <w:t>Error in order</w:t>
      </w:r>
      <w:r>
        <w:t>” depending on the content of the response file.</w:t>
      </w:r>
    </w:p>
    <w:p w14:paraId="3A96F439" w14:textId="77777777" w:rsidR="00F4524B" w:rsidRDefault="00F4524B" w:rsidP="00F4524B">
      <w:r>
        <w:t>TCP/IP based interface:</w:t>
      </w:r>
    </w:p>
    <w:p w14:paraId="4C23F60A" w14:textId="77777777" w:rsidR="00F4524B" w:rsidRDefault="00F4524B" w:rsidP="00F4524B">
      <w:pPr>
        <w:pStyle w:val="ListParagraph"/>
        <w:numPr>
          <w:ilvl w:val="0"/>
          <w:numId w:val="7"/>
        </w:numPr>
      </w:pPr>
      <w:r>
        <w:t>Request submitted via the Process Orders screen. Status changed to “</w:t>
      </w:r>
      <w:r w:rsidRPr="00B25500">
        <w:t>Submit to LIMS</w:t>
      </w:r>
      <w:r>
        <w:t>”. At this point the request has only been modified in the database to say that it can be submitted.</w:t>
      </w:r>
    </w:p>
    <w:p w14:paraId="1AA2B47A" w14:textId="77777777" w:rsidR="00F4524B" w:rsidRDefault="00F4524B" w:rsidP="00F4524B">
      <w:pPr>
        <w:pStyle w:val="ListParagraph"/>
        <w:numPr>
          <w:ilvl w:val="0"/>
          <w:numId w:val="7"/>
        </w:numPr>
      </w:pPr>
      <w:r>
        <w:t>The Ideagen OCM service processes requests in status “</w:t>
      </w:r>
      <w:r w:rsidRPr="00B25500">
        <w:t>Submit to LIMS</w:t>
      </w:r>
      <w:r>
        <w:t>”. The service generates a network message and sends it straight to the LIMS interface connection. Once the data is passed over the request status is changed to “</w:t>
      </w:r>
      <w:r w:rsidRPr="00B25500">
        <w:t>Submitted</w:t>
      </w:r>
      <w:r>
        <w:t>”.</w:t>
      </w:r>
    </w:p>
    <w:p w14:paraId="6EF273CD" w14:textId="77777777" w:rsidR="00F4524B" w:rsidRDefault="00F4524B" w:rsidP="00F4524B">
      <w:pPr>
        <w:pStyle w:val="ListParagraph"/>
        <w:numPr>
          <w:ilvl w:val="0"/>
          <w:numId w:val="7"/>
        </w:numPr>
      </w:pPr>
      <w:r>
        <w:t>When the LIMS has received the data, it responds with an acknowledgement message. The request status is changed to “</w:t>
      </w:r>
      <w:r w:rsidRPr="00591CE2">
        <w:t xml:space="preserve">Acknowledgement </w:t>
      </w:r>
      <w:r>
        <w:t>R</w:t>
      </w:r>
      <w:r w:rsidRPr="00591CE2">
        <w:t>eceived</w:t>
      </w:r>
      <w:r>
        <w:t xml:space="preserve">”.  At this point the LIMS has the </w:t>
      </w:r>
      <w:proofErr w:type="gramStart"/>
      <w:r>
        <w:t>data, but</w:t>
      </w:r>
      <w:proofErr w:type="gramEnd"/>
      <w:r>
        <w:t xml:space="preserve"> has not processed it yet.</w:t>
      </w:r>
    </w:p>
    <w:p w14:paraId="66516440" w14:textId="77777777" w:rsidR="00F4524B" w:rsidRDefault="00F4524B" w:rsidP="00F4524B">
      <w:pPr>
        <w:pStyle w:val="ListParagraph"/>
        <w:numPr>
          <w:ilvl w:val="0"/>
          <w:numId w:val="7"/>
        </w:numPr>
      </w:pPr>
      <w:r w:rsidRPr="00591CE2">
        <w:t xml:space="preserve">The LIMS processes the data and sends a network message directly to the </w:t>
      </w:r>
      <w:r>
        <w:t xml:space="preserve">Ideagen OCM </w:t>
      </w:r>
      <w:r w:rsidRPr="00591CE2">
        <w:t>service</w:t>
      </w:r>
      <w:r>
        <w:t>. T</w:t>
      </w:r>
      <w:r w:rsidRPr="00591CE2">
        <w:t>he requests status is changed to “Order Accepted” or “Error in order” depending on the content of the</w:t>
      </w:r>
      <w:r>
        <w:t xml:space="preserve"> message</w:t>
      </w:r>
      <w:r w:rsidRPr="00591CE2">
        <w:t>.</w:t>
      </w:r>
    </w:p>
    <w:p w14:paraId="5B7FD0ED" w14:textId="77777777" w:rsidR="00F4524B" w:rsidRPr="00591CE2" w:rsidRDefault="00F4524B" w:rsidP="00F4524B">
      <w:r>
        <w:t>If a request is stuck in a status due to a failure at some point, it can be resubmitted by tick the relevant check boxes and clicking Resubmit Selected Requests. This will reset the status to “</w:t>
      </w:r>
      <w:r w:rsidRPr="00B25500">
        <w:t>Submit to LIMS</w:t>
      </w:r>
      <w:r>
        <w:t>”.</w:t>
      </w:r>
    </w:p>
    <w:p w14:paraId="517F0098" w14:textId="77777777" w:rsidR="00F4524B" w:rsidRDefault="00F4524B" w:rsidP="00F4524B">
      <w:r>
        <w:t xml:space="preserve">To remove a request from the view, tick the relevant check boxes and click Delete Selected Requests.  </w:t>
      </w:r>
    </w:p>
    <w:p w14:paraId="1046A1A9" w14:textId="77777777" w:rsidR="00F4524B" w:rsidRPr="0017695A" w:rsidRDefault="00F4524B" w:rsidP="00F4524B">
      <w:pPr>
        <w:rPr>
          <w:i/>
        </w:rPr>
      </w:pPr>
      <w:r w:rsidRPr="0017695A">
        <w:rPr>
          <w:i/>
        </w:rPr>
        <w:t>Note –</w:t>
      </w:r>
      <w:r>
        <w:rPr>
          <w:i/>
        </w:rPr>
        <w:t xml:space="preserve"> </w:t>
      </w:r>
      <w:r w:rsidRPr="0017695A">
        <w:rPr>
          <w:i/>
        </w:rPr>
        <w:t>requests are not actually deleted from the system.</w:t>
      </w:r>
    </w:p>
    <w:p w14:paraId="00B48D17" w14:textId="77777777" w:rsidR="00F4524B" w:rsidRPr="0017695A" w:rsidRDefault="00F4524B" w:rsidP="00F4524B">
      <w:pPr>
        <w:pStyle w:val="BodyText"/>
      </w:pPr>
    </w:p>
    <w:p w14:paraId="337B7775" w14:textId="77777777" w:rsidR="005B0AEF" w:rsidRPr="005B0AEF" w:rsidRDefault="005B0AEF" w:rsidP="00F4524B">
      <w:pPr>
        <w:pStyle w:val="Heading1"/>
      </w:pPr>
    </w:p>
    <w:sectPr w:rsidR="005B0AEF" w:rsidRPr="005B0AEF" w:rsidSect="00370549">
      <w:headerReference w:type="default" r:id="rId180"/>
      <w:footerReference w:type="default" r:id="rId181"/>
      <w:headerReference w:type="first" r:id="rId182"/>
      <w:pgSz w:w="11906" w:h="16838"/>
      <w:pgMar w:top="113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D6E54" w14:textId="77777777" w:rsidR="00416126" w:rsidRDefault="00416126" w:rsidP="00F0783A">
      <w:pPr>
        <w:spacing w:after="0" w:line="240" w:lineRule="auto"/>
      </w:pPr>
      <w:r>
        <w:separator/>
      </w:r>
    </w:p>
  </w:endnote>
  <w:endnote w:type="continuationSeparator" w:id="0">
    <w:p w14:paraId="541D829E" w14:textId="77777777" w:rsidR="00416126" w:rsidRDefault="00416126" w:rsidP="00F0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Black">
    <w:panose1 w:val="02000000000000000000"/>
    <w:charset w:val="00"/>
    <w:family w:val="auto"/>
    <w:pitch w:val="variable"/>
    <w:sig w:usb0="E0000AFF" w:usb1="5000217F" w:usb2="00000021" w:usb3="00000000" w:csb0="0000019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7459175"/>
      <w:docPartObj>
        <w:docPartGallery w:val="Page Numbers (Bottom of Page)"/>
        <w:docPartUnique/>
      </w:docPartObj>
    </w:sdtPr>
    <w:sdtEndPr>
      <w:rPr>
        <w:noProof/>
      </w:rPr>
    </w:sdtEndPr>
    <w:sdtContent>
      <w:p w14:paraId="07D7B94D" w14:textId="77777777" w:rsidR="00016ABC" w:rsidRDefault="00016ABC">
        <w:pPr>
          <w:pStyle w:val="Footer"/>
          <w:jc w:val="right"/>
        </w:pPr>
        <w:r>
          <w:fldChar w:fldCharType="begin"/>
        </w:r>
        <w:r>
          <w:instrText xml:space="preserve"> PAGE   \* MERGEFORMAT </w:instrText>
        </w:r>
        <w:r>
          <w:fldChar w:fldCharType="separate"/>
        </w:r>
        <w:r w:rsidR="00975B1A">
          <w:rPr>
            <w:noProof/>
          </w:rPr>
          <w:t>1</w:t>
        </w:r>
        <w:r>
          <w:rPr>
            <w:noProof/>
          </w:rPr>
          <w:fldChar w:fldCharType="end"/>
        </w:r>
      </w:p>
    </w:sdtContent>
  </w:sdt>
  <w:p w14:paraId="79EC7CA3" w14:textId="77777777" w:rsidR="00016ABC" w:rsidRDefault="00016ABC" w:rsidP="00016ABC">
    <w:pPr>
      <w:pStyle w:val="Footer"/>
      <w:jc w:val="left"/>
    </w:pPr>
    <w:r w:rsidRPr="00F0783A">
      <w:rPr>
        <w:b/>
      </w:rPr>
      <w:t>Ideagen Plc</w:t>
    </w:r>
    <w:r>
      <w:t xml:space="preserve">.     </w:t>
    </w:r>
    <w:r w:rsidRPr="002A0FD8">
      <w:rPr>
        <w:color w:val="78A1D5"/>
      </w:rPr>
      <w:t>T:</w:t>
    </w:r>
    <w:r w:rsidRPr="00F0783A">
      <w:rPr>
        <w:color w:val="E65336"/>
      </w:rPr>
      <w:t xml:space="preserve"> </w:t>
    </w:r>
    <w:r>
      <w:rPr>
        <w:color w:val="E65336"/>
      </w:rPr>
      <w:t>+44 1629 699 1</w:t>
    </w:r>
    <w:r w:rsidRPr="002A0FD8">
      <w:rPr>
        <w:color w:val="E65336"/>
      </w:rPr>
      <w:t>00</w:t>
    </w:r>
    <w:r>
      <w:t xml:space="preserve">     </w:t>
    </w:r>
    <w:r w:rsidRPr="002A0FD8">
      <w:rPr>
        <w:color w:val="78A1D5"/>
      </w:rPr>
      <w:t>e:</w:t>
    </w:r>
    <w:r w:rsidRPr="00F0783A">
      <w:rPr>
        <w:color w:val="E65336"/>
      </w:rPr>
      <w:t xml:space="preserve"> </w:t>
    </w:r>
    <w:hyperlink r:id="rId1" w:history="1">
      <w:r w:rsidRPr="002C2588">
        <w:rPr>
          <w:rStyle w:val="Hyperlink"/>
        </w:rPr>
        <w:t>info@ideagen.com</w:t>
      </w:r>
    </w:hyperlink>
    <w:r>
      <w:t xml:space="preserve">     </w:t>
    </w:r>
    <w:r w:rsidRPr="002A0FD8">
      <w:rPr>
        <w:color w:val="78A1D5"/>
      </w:rPr>
      <w:t>w:</w:t>
    </w:r>
    <w:r>
      <w:rPr>
        <w:color w:val="E65336"/>
      </w:rPr>
      <w:t xml:space="preserve"> </w:t>
    </w:r>
    <w:hyperlink r:id="rId2" w:history="1">
      <w:r>
        <w:rPr>
          <w:rStyle w:val="Hyperlink"/>
        </w:rPr>
        <w:t>www.ideagen</w:t>
      </w:r>
      <w:r w:rsidRPr="00146F98">
        <w:rPr>
          <w:rStyle w:val="Hyperlink"/>
        </w:rPr>
        <w:t>.com</w:t>
      </w:r>
    </w:hyperlink>
  </w:p>
  <w:p w14:paraId="007665DD" w14:textId="3DB6E1DD" w:rsidR="00F0783A" w:rsidRPr="00016ABC" w:rsidRDefault="00975B1A" w:rsidP="00016ABC">
    <w:pPr>
      <w:pStyle w:val="Footer"/>
      <w:spacing w:before="120"/>
      <w:jc w:val="left"/>
      <w:rPr>
        <w:sz w:val="12"/>
        <w:szCs w:val="12"/>
      </w:rPr>
    </w:pPr>
    <w:r>
      <w:rPr>
        <w:sz w:val="12"/>
        <w:szCs w:val="12"/>
      </w:rPr>
      <w:t xml:space="preserve">Copyright © </w:t>
    </w:r>
    <w:r>
      <w:rPr>
        <w:sz w:val="12"/>
        <w:szCs w:val="12"/>
      </w:rPr>
      <w:fldChar w:fldCharType="begin"/>
    </w:r>
    <w:r>
      <w:rPr>
        <w:sz w:val="12"/>
        <w:szCs w:val="12"/>
      </w:rPr>
      <w:instrText xml:space="preserve"> DATE  \@ "YYYY"  \* MERGEFORMAT </w:instrText>
    </w:r>
    <w:r>
      <w:rPr>
        <w:sz w:val="12"/>
        <w:szCs w:val="12"/>
      </w:rPr>
      <w:fldChar w:fldCharType="separate"/>
    </w:r>
    <w:r w:rsidR="00575E45">
      <w:rPr>
        <w:noProof/>
        <w:sz w:val="12"/>
        <w:szCs w:val="12"/>
      </w:rPr>
      <w:t>2019</w:t>
    </w:r>
    <w:r>
      <w:rPr>
        <w:sz w:val="12"/>
        <w:szCs w:val="12"/>
      </w:rPr>
      <w:fldChar w:fldCharType="end"/>
    </w:r>
    <w:r w:rsidR="00016ABC" w:rsidRPr="00427171">
      <w:rPr>
        <w:sz w:val="12"/>
        <w:szCs w:val="12"/>
      </w:rPr>
      <w:t xml:space="preserve"> Ideagen plc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A77E51" w14:textId="77777777" w:rsidR="00416126" w:rsidRDefault="00416126" w:rsidP="00F0783A">
      <w:pPr>
        <w:spacing w:after="0" w:line="240" w:lineRule="auto"/>
      </w:pPr>
      <w:r>
        <w:separator/>
      </w:r>
    </w:p>
  </w:footnote>
  <w:footnote w:type="continuationSeparator" w:id="0">
    <w:p w14:paraId="609D2C41" w14:textId="77777777" w:rsidR="00416126" w:rsidRDefault="00416126" w:rsidP="00F07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55C73" w14:textId="77777777" w:rsidR="00B82BFB" w:rsidRDefault="00B82BFB">
    <w:pPr>
      <w:pStyle w:val="Header"/>
    </w:pPr>
    <w:r>
      <w:rPr>
        <w:noProof/>
        <w:lang w:val="en-GB" w:eastAsia="en-GB"/>
      </w:rPr>
      <w:drawing>
        <wp:anchor distT="0" distB="0" distL="114300" distR="114300" simplePos="0" relativeHeight="251660288" behindDoc="0" locked="0" layoutInCell="1" allowOverlap="1" wp14:anchorId="2303B292" wp14:editId="5FE64016">
          <wp:simplePos x="0" y="0"/>
          <wp:positionH relativeFrom="margin">
            <wp:align>right</wp:align>
          </wp:positionH>
          <wp:positionV relativeFrom="paragraph">
            <wp:posOffset>-105410</wp:posOffset>
          </wp:positionV>
          <wp:extent cx="1186180" cy="3232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eagen_Corp_logo_Sm.jpg"/>
                  <pic:cNvPicPr/>
                </pic:nvPicPr>
                <pic:blipFill>
                  <a:blip r:embed="rId1">
                    <a:extLst>
                      <a:ext uri="{28A0092B-C50C-407E-A947-70E740481C1C}">
                        <a14:useLocalDpi xmlns:a14="http://schemas.microsoft.com/office/drawing/2010/main" val="0"/>
                      </a:ext>
                    </a:extLst>
                  </a:blip>
                  <a:stretch>
                    <a:fillRect/>
                  </a:stretch>
                </pic:blipFill>
                <pic:spPr>
                  <a:xfrm>
                    <a:off x="0" y="0"/>
                    <a:ext cx="1186180" cy="3232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EAB2A" w14:textId="77777777" w:rsidR="00370549" w:rsidRDefault="00370549">
    <w:pPr>
      <w:pStyle w:val="Header"/>
    </w:pPr>
    <w:r>
      <w:rPr>
        <w:noProof/>
        <w:lang w:val="en-GB" w:eastAsia="en-GB"/>
      </w:rPr>
      <w:drawing>
        <wp:anchor distT="0" distB="0" distL="114300" distR="114300" simplePos="0" relativeHeight="251658240" behindDoc="1" locked="0" layoutInCell="1" allowOverlap="1" wp14:anchorId="1F357CE9" wp14:editId="6205C637">
          <wp:simplePos x="0" y="0"/>
          <wp:positionH relativeFrom="page">
            <wp:align>left</wp:align>
          </wp:positionH>
          <wp:positionV relativeFrom="paragraph">
            <wp:posOffset>-469265</wp:posOffset>
          </wp:positionV>
          <wp:extent cx="7560000" cy="10685124"/>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D7C02"/>
    <w:multiLevelType w:val="hybridMultilevel"/>
    <w:tmpl w:val="5F2C9020"/>
    <w:lvl w:ilvl="0" w:tplc="37F082EE">
      <w:start w:val="1"/>
      <w:numFmt w:val="decimal"/>
      <w:pStyle w:val="Numberedlist"/>
      <w:lvlText w:val="%1."/>
      <w:lvlJc w:val="left"/>
      <w:pPr>
        <w:ind w:left="720" w:hanging="360"/>
      </w:pPr>
      <w:rPr>
        <w:rFonts w:ascii="Open Sans" w:hAnsi="Open Sans" w:hint="default"/>
        <w:color w:val="78A1D5"/>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BA31AC"/>
    <w:multiLevelType w:val="hybridMultilevel"/>
    <w:tmpl w:val="89F63324"/>
    <w:lvl w:ilvl="0" w:tplc="ECEA8194">
      <w:start w:val="1"/>
      <w:numFmt w:val="bullet"/>
      <w:pStyle w:val="Bullet"/>
      <w:lvlText w:val=""/>
      <w:lvlJc w:val="left"/>
      <w:pPr>
        <w:ind w:left="720" w:hanging="360"/>
      </w:pPr>
      <w:rPr>
        <w:rFonts w:ascii="Symbol" w:hAnsi="Symbol" w:hint="default"/>
        <w:color w:val="78A1D5"/>
        <w:u w:color="78A1D5"/>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D87F7E"/>
    <w:multiLevelType w:val="hybridMultilevel"/>
    <w:tmpl w:val="940E7E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AD0568"/>
    <w:multiLevelType w:val="hybridMultilevel"/>
    <w:tmpl w:val="42344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2D1F2A"/>
    <w:multiLevelType w:val="multilevel"/>
    <w:tmpl w:val="ABC2AD9E"/>
    <w:lvl w:ilvl="0">
      <w:start w:val="1"/>
      <w:numFmt w:val="decimal"/>
      <w:lvlText w:val="%1."/>
      <w:legacy w:legacy="1" w:legacySpace="144" w:legacyIndent="0"/>
      <w:lvlJc w:val="left"/>
      <w:rPr>
        <w:rFonts w:cs="Times New Roman"/>
      </w:rPr>
    </w:lvl>
    <w:lvl w:ilvl="1">
      <w:start w:val="1"/>
      <w:numFmt w:val="decimal"/>
      <w:lvlText w:val="%1.%2"/>
      <w:legacy w:legacy="1" w:legacySpace="144" w:legacyIndent="0"/>
      <w:lvlJc w:val="left"/>
      <w:rPr>
        <w:rFonts w:cs="Times New Roman"/>
        <w:b/>
        <w:sz w:val="28"/>
        <w:szCs w:val="28"/>
      </w:rPr>
    </w:lvl>
    <w:lvl w:ilvl="2">
      <w:start w:val="1"/>
      <w:numFmt w:val="decimal"/>
      <w:lvlText w:val="%1.%2.%3"/>
      <w:legacy w:legacy="1" w:legacySpace="144" w:legacyIndent="0"/>
      <w:lvlJc w:val="left"/>
      <w:rPr>
        <w:rFonts w:cs="Times New Roman"/>
        <w:b/>
      </w:rPr>
    </w:lvl>
    <w:lvl w:ilvl="3">
      <w:start w:val="1"/>
      <w:numFmt w:val="decimal"/>
      <w:lvlText w:val="%1.%2.%3.%4"/>
      <w:legacy w:legacy="1" w:legacySpace="144" w:legacyIndent="0"/>
      <w:lvlJc w:val="left"/>
      <w:rPr>
        <w:rFonts w:cs="Times New Roman"/>
        <w:b/>
      </w:rPr>
    </w:lvl>
    <w:lvl w:ilvl="4">
      <w:start w:val="1"/>
      <w:numFmt w:val="decimal"/>
      <w:lvlText w:val="%1.%2.%3.%4.%5"/>
      <w:legacy w:legacy="1" w:legacySpace="144" w:legacyIndent="0"/>
      <w:lvlJc w:val="left"/>
      <w:rPr>
        <w:rFonts w:cs="Times New Roman"/>
        <w:b/>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5" w15:restartNumberingAfterBreak="0">
    <w:nsid w:val="5F2F575F"/>
    <w:multiLevelType w:val="multilevel"/>
    <w:tmpl w:val="2A568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673D3F"/>
    <w:multiLevelType w:val="hybridMultilevel"/>
    <w:tmpl w:val="CBAC3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8B5"/>
    <w:rsid w:val="00016ABC"/>
    <w:rsid w:val="00084100"/>
    <w:rsid w:val="000A6A34"/>
    <w:rsid w:val="000B5BF4"/>
    <w:rsid w:val="00196D4C"/>
    <w:rsid w:val="002A0FD8"/>
    <w:rsid w:val="002B62B7"/>
    <w:rsid w:val="002D4372"/>
    <w:rsid w:val="00370549"/>
    <w:rsid w:val="00416126"/>
    <w:rsid w:val="00442F2D"/>
    <w:rsid w:val="00486886"/>
    <w:rsid w:val="00575E45"/>
    <w:rsid w:val="005B0AEF"/>
    <w:rsid w:val="0068527D"/>
    <w:rsid w:val="00704F38"/>
    <w:rsid w:val="00724623"/>
    <w:rsid w:val="00804F0C"/>
    <w:rsid w:val="00811FE2"/>
    <w:rsid w:val="008C575B"/>
    <w:rsid w:val="00975B1A"/>
    <w:rsid w:val="00B82BFB"/>
    <w:rsid w:val="00C123A1"/>
    <w:rsid w:val="00C548B5"/>
    <w:rsid w:val="00C87221"/>
    <w:rsid w:val="00CC1342"/>
    <w:rsid w:val="00D151A7"/>
    <w:rsid w:val="00F05582"/>
    <w:rsid w:val="00F0783A"/>
    <w:rsid w:val="00F4524B"/>
    <w:rsid w:val="00F573A7"/>
    <w:rsid w:val="00F70D68"/>
    <w:rsid w:val="00FD7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5D011D"/>
  <w15:chartTrackingRefBased/>
  <w15:docId w15:val="{4E07B744-6A94-4C73-B51D-341B89C91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0AEF"/>
    <w:pPr>
      <w:spacing w:after="200" w:line="240" w:lineRule="exact"/>
    </w:pPr>
    <w:rPr>
      <w:rFonts w:ascii="Open Sans" w:hAnsi="Open Sans"/>
      <w:color w:val="595959" w:themeColor="text1" w:themeTint="A6"/>
      <w:sz w:val="20"/>
      <w:lang w:val="en-US"/>
    </w:rPr>
  </w:style>
  <w:style w:type="paragraph" w:styleId="Heading1">
    <w:name w:val="heading 1"/>
    <w:basedOn w:val="Normal"/>
    <w:next w:val="Normal"/>
    <w:link w:val="Heading1Char"/>
    <w:uiPriority w:val="9"/>
    <w:qFormat/>
    <w:rsid w:val="00370549"/>
    <w:pPr>
      <w:keepNext/>
      <w:keepLines/>
      <w:spacing w:before="240" w:after="0" w:line="600" w:lineRule="exact"/>
      <w:outlineLvl w:val="0"/>
    </w:pPr>
    <w:rPr>
      <w:rFonts w:ascii="Roboto Black" w:eastAsiaTheme="majorEastAsia" w:hAnsi="Roboto Black" w:cstheme="majorBidi"/>
      <w:color w:val="023649"/>
      <w:sz w:val="52"/>
      <w:szCs w:val="32"/>
    </w:rPr>
  </w:style>
  <w:style w:type="paragraph" w:styleId="Heading2">
    <w:name w:val="heading 2"/>
    <w:basedOn w:val="Normal"/>
    <w:next w:val="Normal"/>
    <w:link w:val="Heading2Char"/>
    <w:uiPriority w:val="9"/>
    <w:qFormat/>
    <w:rsid w:val="000B5BF4"/>
    <w:pPr>
      <w:keepNext/>
      <w:spacing w:before="240" w:after="60" w:line="300" w:lineRule="exact"/>
      <w:outlineLvl w:val="1"/>
    </w:pPr>
    <w:rPr>
      <w:rFonts w:ascii="Lato" w:eastAsia="Times New Roman" w:hAnsi="Lato" w:cs="Times New Roman"/>
      <w:b/>
      <w:bCs/>
      <w:iCs/>
      <w:color w:val="023649"/>
      <w:sz w:val="28"/>
      <w:szCs w:val="28"/>
      <w:lang w:val="en-GB"/>
    </w:rPr>
  </w:style>
  <w:style w:type="paragraph" w:styleId="Heading3">
    <w:name w:val="heading 3"/>
    <w:basedOn w:val="Normal"/>
    <w:next w:val="Normal"/>
    <w:link w:val="Heading3Char"/>
    <w:uiPriority w:val="9"/>
    <w:unhideWhenUsed/>
    <w:qFormat/>
    <w:rsid w:val="000B5BF4"/>
    <w:pPr>
      <w:keepNext/>
      <w:keepLines/>
      <w:spacing w:before="120" w:after="40"/>
      <w:outlineLvl w:val="2"/>
    </w:pPr>
    <w:rPr>
      <w:rFonts w:ascii="Lato" w:eastAsiaTheme="majorEastAsia" w:hAnsi="Lato" w:cstheme="majorBidi"/>
      <w:color w:val="78A1D5"/>
      <w:sz w:val="24"/>
      <w:szCs w:val="24"/>
    </w:rPr>
  </w:style>
  <w:style w:type="paragraph" w:styleId="Heading4">
    <w:name w:val="heading 4"/>
    <w:basedOn w:val="Normal"/>
    <w:next w:val="Normal"/>
    <w:link w:val="Heading4Char"/>
    <w:uiPriority w:val="9"/>
    <w:unhideWhenUsed/>
    <w:qFormat/>
    <w:rsid w:val="000B5BF4"/>
    <w:pPr>
      <w:keepNext/>
      <w:keepLines/>
      <w:spacing w:before="120" w:after="40"/>
      <w:outlineLvl w:val="3"/>
    </w:pPr>
    <w:rPr>
      <w:rFonts w:ascii="Lato" w:eastAsiaTheme="majorEastAsia" w:hAnsi="Lato" w:cstheme="majorBidi"/>
      <w:b/>
      <w:iCs/>
      <w:color w:val="78A1D5"/>
    </w:rPr>
  </w:style>
  <w:style w:type="paragraph" w:styleId="Heading5">
    <w:name w:val="heading 5"/>
    <w:basedOn w:val="Normal"/>
    <w:next w:val="Normal"/>
    <w:link w:val="Heading5Char"/>
    <w:uiPriority w:val="9"/>
    <w:unhideWhenUsed/>
    <w:qFormat/>
    <w:rsid w:val="00F4524B"/>
    <w:pPr>
      <w:keepNext/>
      <w:keepLines/>
      <w:spacing w:before="40" w:after="0"/>
      <w:outlineLvl w:val="4"/>
    </w:pPr>
    <w:rPr>
      <w:rFonts w:asciiTheme="majorHAnsi" w:eastAsiaTheme="majorEastAsia" w:hAnsiTheme="majorHAnsi" w:cstheme="majorBidi"/>
      <w:color w:val="2E74B5"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5BF4"/>
    <w:rPr>
      <w:rFonts w:ascii="Lato" w:eastAsia="Times New Roman" w:hAnsi="Lato" w:cs="Times New Roman"/>
      <w:b/>
      <w:bCs/>
      <w:iCs/>
      <w:color w:val="023649"/>
      <w:sz w:val="28"/>
      <w:szCs w:val="28"/>
    </w:rPr>
  </w:style>
  <w:style w:type="paragraph" w:styleId="NoSpacing">
    <w:name w:val="No Spacing"/>
    <w:link w:val="NoSpacingChar"/>
    <w:uiPriority w:val="1"/>
    <w:qFormat/>
    <w:rsid w:val="005B0AEF"/>
    <w:pPr>
      <w:spacing w:after="0" w:line="240" w:lineRule="auto"/>
    </w:pPr>
    <w:rPr>
      <w:rFonts w:ascii="Open Sans" w:hAnsi="Open Sans"/>
      <w:color w:val="595959" w:themeColor="text1" w:themeTint="A6"/>
      <w:sz w:val="20"/>
      <w:lang w:val="en-US"/>
    </w:rPr>
  </w:style>
  <w:style w:type="character" w:customStyle="1" w:styleId="Heading1Char">
    <w:name w:val="Heading 1 Char"/>
    <w:basedOn w:val="DefaultParagraphFont"/>
    <w:link w:val="Heading1"/>
    <w:uiPriority w:val="9"/>
    <w:rsid w:val="00370549"/>
    <w:rPr>
      <w:rFonts w:ascii="Roboto Black" w:eastAsiaTheme="majorEastAsia" w:hAnsi="Roboto Black" w:cstheme="majorBidi"/>
      <w:color w:val="023649"/>
      <w:sz w:val="52"/>
      <w:szCs w:val="32"/>
      <w:lang w:val="en-US"/>
    </w:rPr>
  </w:style>
  <w:style w:type="character" w:customStyle="1" w:styleId="Heading3Char">
    <w:name w:val="Heading 3 Char"/>
    <w:basedOn w:val="DefaultParagraphFont"/>
    <w:link w:val="Heading3"/>
    <w:uiPriority w:val="9"/>
    <w:rsid w:val="000B5BF4"/>
    <w:rPr>
      <w:rFonts w:ascii="Lato" w:eastAsiaTheme="majorEastAsia" w:hAnsi="Lato" w:cstheme="majorBidi"/>
      <w:color w:val="78A1D5"/>
      <w:sz w:val="24"/>
      <w:szCs w:val="24"/>
      <w:lang w:val="en-US"/>
    </w:rPr>
  </w:style>
  <w:style w:type="character" w:customStyle="1" w:styleId="Heading4Char">
    <w:name w:val="Heading 4 Char"/>
    <w:basedOn w:val="DefaultParagraphFont"/>
    <w:link w:val="Heading4"/>
    <w:uiPriority w:val="9"/>
    <w:rsid w:val="000B5BF4"/>
    <w:rPr>
      <w:rFonts w:ascii="Lato" w:eastAsiaTheme="majorEastAsia" w:hAnsi="Lato" w:cstheme="majorBidi"/>
      <w:b/>
      <w:iCs/>
      <w:color w:val="78A1D5"/>
      <w:sz w:val="20"/>
      <w:lang w:val="en-US"/>
    </w:rPr>
  </w:style>
  <w:style w:type="paragraph" w:customStyle="1" w:styleId="Bullet">
    <w:name w:val="Bullet"/>
    <w:basedOn w:val="Normal"/>
    <w:qFormat/>
    <w:rsid w:val="000B5BF4"/>
    <w:pPr>
      <w:numPr>
        <w:numId w:val="3"/>
      </w:numPr>
    </w:pPr>
  </w:style>
  <w:style w:type="character" w:styleId="Hyperlink">
    <w:name w:val="Hyperlink"/>
    <w:basedOn w:val="DefaultParagraphFont"/>
    <w:uiPriority w:val="99"/>
    <w:unhideWhenUsed/>
    <w:rsid w:val="000B5BF4"/>
    <w:rPr>
      <w:color w:val="E65336"/>
      <w:u w:val="single"/>
    </w:rPr>
  </w:style>
  <w:style w:type="table" w:styleId="TableGrid">
    <w:name w:val="Table Grid"/>
    <w:basedOn w:val="TableNormal"/>
    <w:uiPriority w:val="39"/>
    <w:rsid w:val="00F0783A"/>
    <w:pPr>
      <w:spacing w:after="0" w:line="240" w:lineRule="auto"/>
    </w:pPr>
    <w:rPr>
      <w:rFonts w:ascii="Open Sans" w:hAnsi="Open Sans"/>
      <w:color w:val="023649"/>
      <w:sz w:val="20"/>
    </w:rPr>
    <w:tblPr>
      <w:tblStyleRowBandSize w:val="1"/>
      <w:tblBorders>
        <w:top w:val="single" w:sz="4" w:space="0" w:color="023649"/>
        <w:left w:val="single" w:sz="4" w:space="0" w:color="023649"/>
        <w:bottom w:val="single" w:sz="4" w:space="0" w:color="023649"/>
        <w:right w:val="single" w:sz="4" w:space="0" w:color="023649"/>
        <w:insideH w:val="single" w:sz="4" w:space="0" w:color="023649"/>
        <w:insideV w:val="single" w:sz="4" w:space="0" w:color="023649"/>
      </w:tblBorders>
    </w:tblPr>
    <w:tcPr>
      <w:shd w:val="clear" w:color="auto" w:fill="auto"/>
    </w:tcPr>
    <w:tblStylePr w:type="firstRow">
      <w:tblPr/>
      <w:tcPr>
        <w:shd w:val="clear" w:color="auto" w:fill="023649"/>
      </w:tcPr>
    </w:tblStylePr>
    <w:tblStylePr w:type="band1Horz">
      <w:tblPr/>
      <w:tcPr>
        <w:shd w:val="clear" w:color="auto" w:fill="D9E3F3"/>
      </w:tcPr>
    </w:tblStylePr>
  </w:style>
  <w:style w:type="paragraph" w:styleId="Header">
    <w:name w:val="header"/>
    <w:basedOn w:val="Normal"/>
    <w:link w:val="HeaderChar"/>
    <w:uiPriority w:val="99"/>
    <w:unhideWhenUsed/>
    <w:rsid w:val="00F07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783A"/>
    <w:rPr>
      <w:rFonts w:ascii="Open Sans" w:hAnsi="Open Sans"/>
      <w:color w:val="595959" w:themeColor="text1" w:themeTint="A6"/>
      <w:sz w:val="20"/>
      <w:lang w:val="en-US"/>
    </w:rPr>
  </w:style>
  <w:style w:type="paragraph" w:styleId="Footer">
    <w:name w:val="footer"/>
    <w:basedOn w:val="Normal"/>
    <w:link w:val="FooterChar"/>
    <w:uiPriority w:val="99"/>
    <w:unhideWhenUsed/>
    <w:rsid w:val="00F0783A"/>
    <w:pPr>
      <w:tabs>
        <w:tab w:val="center" w:pos="4513"/>
        <w:tab w:val="right" w:pos="9026"/>
      </w:tabs>
      <w:spacing w:after="0" w:line="240" w:lineRule="auto"/>
      <w:jc w:val="center"/>
    </w:pPr>
    <w:rPr>
      <w:color w:val="023649"/>
      <w:sz w:val="16"/>
    </w:rPr>
  </w:style>
  <w:style w:type="character" w:customStyle="1" w:styleId="FooterChar">
    <w:name w:val="Footer Char"/>
    <w:basedOn w:val="DefaultParagraphFont"/>
    <w:link w:val="Footer"/>
    <w:uiPriority w:val="99"/>
    <w:rsid w:val="00F0783A"/>
    <w:rPr>
      <w:rFonts w:ascii="Open Sans" w:hAnsi="Open Sans"/>
      <w:color w:val="023649"/>
      <w:sz w:val="16"/>
      <w:lang w:val="en-US"/>
    </w:rPr>
  </w:style>
  <w:style w:type="character" w:customStyle="1" w:styleId="NoSpacingChar">
    <w:name w:val="No Spacing Char"/>
    <w:basedOn w:val="DefaultParagraphFont"/>
    <w:link w:val="NoSpacing"/>
    <w:uiPriority w:val="1"/>
    <w:rsid w:val="00370549"/>
    <w:rPr>
      <w:rFonts w:ascii="Open Sans" w:hAnsi="Open Sans"/>
      <w:color w:val="595959" w:themeColor="text1" w:themeTint="A6"/>
      <w:sz w:val="20"/>
      <w:lang w:val="en-US"/>
    </w:rPr>
  </w:style>
  <w:style w:type="paragraph" w:styleId="TOCHeading">
    <w:name w:val="TOC Heading"/>
    <w:basedOn w:val="Heading1"/>
    <w:next w:val="Normal"/>
    <w:uiPriority w:val="39"/>
    <w:unhideWhenUsed/>
    <w:qFormat/>
    <w:rsid w:val="00016ABC"/>
    <w:pPr>
      <w:spacing w:line="259" w:lineRule="auto"/>
      <w:outlineLvl w:val="9"/>
    </w:pPr>
    <w:rPr>
      <w:rFonts w:ascii="Lato" w:hAnsi="Lato"/>
      <w:color w:val="003056"/>
      <w:sz w:val="32"/>
    </w:rPr>
  </w:style>
  <w:style w:type="paragraph" w:styleId="TOC3">
    <w:name w:val="toc 3"/>
    <w:basedOn w:val="Normal"/>
    <w:next w:val="Normal"/>
    <w:autoRedefine/>
    <w:uiPriority w:val="39"/>
    <w:unhideWhenUsed/>
    <w:rsid w:val="00704F38"/>
    <w:pPr>
      <w:spacing w:after="100"/>
      <w:ind w:left="400"/>
    </w:pPr>
  </w:style>
  <w:style w:type="paragraph" w:styleId="TOC1">
    <w:name w:val="toc 1"/>
    <w:basedOn w:val="Normal"/>
    <w:next w:val="Normal"/>
    <w:autoRedefine/>
    <w:uiPriority w:val="39"/>
    <w:unhideWhenUsed/>
    <w:rsid w:val="00704F38"/>
    <w:pPr>
      <w:spacing w:after="100"/>
    </w:pPr>
  </w:style>
  <w:style w:type="paragraph" w:styleId="TOC2">
    <w:name w:val="toc 2"/>
    <w:basedOn w:val="Normal"/>
    <w:next w:val="Normal"/>
    <w:autoRedefine/>
    <w:uiPriority w:val="39"/>
    <w:unhideWhenUsed/>
    <w:rsid w:val="00704F38"/>
    <w:pPr>
      <w:spacing w:after="100"/>
      <w:ind w:left="200"/>
    </w:pPr>
  </w:style>
  <w:style w:type="character" w:styleId="IntenseEmphasis">
    <w:name w:val="Intense Emphasis"/>
    <w:basedOn w:val="DefaultParagraphFont"/>
    <w:uiPriority w:val="21"/>
    <w:qFormat/>
    <w:rsid w:val="00704F38"/>
    <w:rPr>
      <w:i/>
      <w:iCs/>
      <w:color w:val="5B9BD5" w:themeColor="accent1"/>
    </w:rPr>
  </w:style>
  <w:style w:type="paragraph" w:customStyle="1" w:styleId="Author">
    <w:name w:val="Author"/>
    <w:basedOn w:val="NoSpacing"/>
    <w:link w:val="AuthorChar"/>
    <w:qFormat/>
    <w:rsid w:val="00016ABC"/>
    <w:pPr>
      <w:spacing w:before="80" w:after="40"/>
    </w:pPr>
  </w:style>
  <w:style w:type="character" w:customStyle="1" w:styleId="AuthorChar">
    <w:name w:val="Author Char"/>
    <w:basedOn w:val="NoSpacingChar"/>
    <w:link w:val="Author"/>
    <w:rsid w:val="00016ABC"/>
    <w:rPr>
      <w:rFonts w:ascii="Open Sans" w:hAnsi="Open Sans"/>
      <w:color w:val="595959" w:themeColor="text1" w:themeTint="A6"/>
      <w:sz w:val="20"/>
      <w:lang w:val="en-US"/>
    </w:rPr>
  </w:style>
  <w:style w:type="paragraph" w:customStyle="1" w:styleId="Numberedlist">
    <w:name w:val="Numbered list"/>
    <w:basedOn w:val="ListParagraph"/>
    <w:link w:val="NumberedlistChar"/>
    <w:qFormat/>
    <w:rsid w:val="008C575B"/>
    <w:pPr>
      <w:numPr>
        <w:numId w:val="4"/>
      </w:numPr>
    </w:pPr>
  </w:style>
  <w:style w:type="character" w:customStyle="1" w:styleId="NumberedlistChar">
    <w:name w:val="Numbered list Char"/>
    <w:basedOn w:val="DefaultParagraphFont"/>
    <w:link w:val="Numberedlist"/>
    <w:rsid w:val="008C575B"/>
    <w:rPr>
      <w:rFonts w:ascii="Open Sans" w:hAnsi="Open Sans"/>
      <w:color w:val="595959" w:themeColor="text1" w:themeTint="A6"/>
      <w:sz w:val="20"/>
      <w:lang w:val="en-US"/>
    </w:rPr>
  </w:style>
  <w:style w:type="paragraph" w:styleId="ListParagraph">
    <w:name w:val="List Paragraph"/>
    <w:basedOn w:val="Normal"/>
    <w:uiPriority w:val="34"/>
    <w:qFormat/>
    <w:rsid w:val="008C575B"/>
    <w:pPr>
      <w:ind w:left="720"/>
      <w:contextualSpacing/>
    </w:pPr>
  </w:style>
  <w:style w:type="character" w:customStyle="1" w:styleId="Heading5Char">
    <w:name w:val="Heading 5 Char"/>
    <w:basedOn w:val="DefaultParagraphFont"/>
    <w:link w:val="Heading5"/>
    <w:uiPriority w:val="9"/>
    <w:rsid w:val="00F4524B"/>
    <w:rPr>
      <w:rFonts w:asciiTheme="majorHAnsi" w:eastAsiaTheme="majorEastAsia" w:hAnsiTheme="majorHAnsi" w:cstheme="majorBidi"/>
      <w:color w:val="2E74B5" w:themeColor="accent1" w:themeShade="BF"/>
      <w:sz w:val="20"/>
    </w:rPr>
  </w:style>
  <w:style w:type="character" w:styleId="CommentReference">
    <w:name w:val="annotation reference"/>
    <w:basedOn w:val="DefaultParagraphFont"/>
    <w:uiPriority w:val="99"/>
    <w:semiHidden/>
    <w:unhideWhenUsed/>
    <w:rsid w:val="00F4524B"/>
    <w:rPr>
      <w:sz w:val="16"/>
      <w:szCs w:val="16"/>
    </w:rPr>
  </w:style>
  <w:style w:type="paragraph" w:styleId="CommentText">
    <w:name w:val="annotation text"/>
    <w:basedOn w:val="Normal"/>
    <w:link w:val="CommentTextChar"/>
    <w:uiPriority w:val="99"/>
    <w:semiHidden/>
    <w:unhideWhenUsed/>
    <w:rsid w:val="00F4524B"/>
    <w:pPr>
      <w:spacing w:line="240" w:lineRule="auto"/>
    </w:pPr>
    <w:rPr>
      <w:szCs w:val="20"/>
      <w:lang w:val="en-GB"/>
    </w:rPr>
  </w:style>
  <w:style w:type="character" w:customStyle="1" w:styleId="CommentTextChar">
    <w:name w:val="Comment Text Char"/>
    <w:basedOn w:val="DefaultParagraphFont"/>
    <w:link w:val="CommentText"/>
    <w:uiPriority w:val="99"/>
    <w:semiHidden/>
    <w:rsid w:val="00F4524B"/>
    <w:rPr>
      <w:rFonts w:ascii="Open Sans" w:hAnsi="Open Sans"/>
      <w:color w:val="595959" w:themeColor="text1" w:themeTint="A6"/>
      <w:sz w:val="20"/>
      <w:szCs w:val="20"/>
    </w:rPr>
  </w:style>
  <w:style w:type="paragraph" w:styleId="BalloonText">
    <w:name w:val="Balloon Text"/>
    <w:basedOn w:val="Normal"/>
    <w:link w:val="BalloonTextChar"/>
    <w:uiPriority w:val="99"/>
    <w:semiHidden/>
    <w:unhideWhenUsed/>
    <w:rsid w:val="00F4524B"/>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F4524B"/>
    <w:rPr>
      <w:rFonts w:ascii="Segoe UI" w:hAnsi="Segoe UI" w:cs="Segoe UI"/>
      <w:color w:val="595959" w:themeColor="text1" w:themeTint="A6"/>
      <w:sz w:val="18"/>
      <w:szCs w:val="18"/>
    </w:rPr>
  </w:style>
  <w:style w:type="paragraph" w:styleId="CommentSubject">
    <w:name w:val="annotation subject"/>
    <w:basedOn w:val="CommentText"/>
    <w:next w:val="CommentText"/>
    <w:link w:val="CommentSubjectChar"/>
    <w:uiPriority w:val="99"/>
    <w:semiHidden/>
    <w:unhideWhenUsed/>
    <w:rsid w:val="00F4524B"/>
    <w:rPr>
      <w:b/>
      <w:bCs/>
    </w:rPr>
  </w:style>
  <w:style w:type="character" w:customStyle="1" w:styleId="CommentSubjectChar">
    <w:name w:val="Comment Subject Char"/>
    <w:basedOn w:val="CommentTextChar"/>
    <w:link w:val="CommentSubject"/>
    <w:uiPriority w:val="99"/>
    <w:semiHidden/>
    <w:rsid w:val="00F4524B"/>
    <w:rPr>
      <w:rFonts w:ascii="Open Sans" w:hAnsi="Open Sans"/>
      <w:b/>
      <w:bCs/>
      <w:color w:val="595959" w:themeColor="text1" w:themeTint="A6"/>
      <w:sz w:val="20"/>
      <w:szCs w:val="20"/>
    </w:rPr>
  </w:style>
  <w:style w:type="paragraph" w:styleId="BodyText">
    <w:name w:val="Body Text"/>
    <w:basedOn w:val="Normal"/>
    <w:link w:val="BodyTextChar"/>
    <w:autoRedefine/>
    <w:uiPriority w:val="99"/>
    <w:unhideWhenUsed/>
    <w:qFormat/>
    <w:rsid w:val="00F4524B"/>
    <w:pPr>
      <w:keepLines/>
      <w:autoSpaceDE w:val="0"/>
      <w:autoSpaceDN w:val="0"/>
      <w:adjustRightInd w:val="0"/>
      <w:spacing w:after="60" w:line="240" w:lineRule="auto"/>
      <w:jc w:val="both"/>
      <w:textAlignment w:val="center"/>
    </w:pPr>
    <w:rPr>
      <w:rFonts w:ascii="Calibri" w:eastAsia="Times New Roman" w:hAnsi="Calibri" w:cs="Arial"/>
      <w:color w:val="000000"/>
      <w:sz w:val="22"/>
      <w:szCs w:val="16"/>
      <w:lang w:val="en-GB"/>
    </w:rPr>
  </w:style>
  <w:style w:type="character" w:customStyle="1" w:styleId="BodyTextChar">
    <w:name w:val="Body Text Char"/>
    <w:basedOn w:val="DefaultParagraphFont"/>
    <w:link w:val="BodyText"/>
    <w:uiPriority w:val="99"/>
    <w:rsid w:val="00F4524B"/>
    <w:rPr>
      <w:rFonts w:ascii="Calibri" w:eastAsia="Times New Roman" w:hAnsi="Calibri" w:cs="Arial"/>
      <w:color w:val="000000"/>
      <w:szCs w:val="16"/>
    </w:rPr>
  </w:style>
  <w:style w:type="paragraph" w:styleId="TOC4">
    <w:name w:val="toc 4"/>
    <w:basedOn w:val="Normal"/>
    <w:next w:val="Normal"/>
    <w:autoRedefine/>
    <w:uiPriority w:val="39"/>
    <w:unhideWhenUsed/>
    <w:rsid w:val="00F4524B"/>
    <w:pPr>
      <w:spacing w:after="100" w:line="259" w:lineRule="auto"/>
      <w:ind w:left="660"/>
    </w:pPr>
    <w:rPr>
      <w:rFonts w:asciiTheme="minorHAnsi" w:eastAsiaTheme="minorEastAsia" w:hAnsiTheme="minorHAnsi"/>
      <w:color w:val="auto"/>
      <w:sz w:val="22"/>
      <w:lang w:val="en-GB" w:eastAsia="en-GB"/>
    </w:rPr>
  </w:style>
  <w:style w:type="paragraph" w:styleId="TOC5">
    <w:name w:val="toc 5"/>
    <w:basedOn w:val="Normal"/>
    <w:next w:val="Normal"/>
    <w:autoRedefine/>
    <w:uiPriority w:val="39"/>
    <w:unhideWhenUsed/>
    <w:rsid w:val="00F4524B"/>
    <w:pPr>
      <w:spacing w:after="100" w:line="259" w:lineRule="auto"/>
      <w:ind w:left="880"/>
    </w:pPr>
    <w:rPr>
      <w:rFonts w:asciiTheme="minorHAnsi" w:eastAsiaTheme="minorEastAsia" w:hAnsiTheme="minorHAnsi"/>
      <w:color w:val="auto"/>
      <w:sz w:val="22"/>
      <w:lang w:val="en-GB" w:eastAsia="en-GB"/>
    </w:rPr>
  </w:style>
  <w:style w:type="paragraph" w:styleId="TOC6">
    <w:name w:val="toc 6"/>
    <w:basedOn w:val="Normal"/>
    <w:next w:val="Normal"/>
    <w:autoRedefine/>
    <w:uiPriority w:val="39"/>
    <w:unhideWhenUsed/>
    <w:rsid w:val="00F4524B"/>
    <w:pPr>
      <w:spacing w:after="100" w:line="259" w:lineRule="auto"/>
      <w:ind w:left="1100"/>
    </w:pPr>
    <w:rPr>
      <w:rFonts w:asciiTheme="minorHAnsi" w:eastAsiaTheme="minorEastAsia" w:hAnsiTheme="minorHAnsi"/>
      <w:color w:val="auto"/>
      <w:sz w:val="22"/>
      <w:lang w:val="en-GB" w:eastAsia="en-GB"/>
    </w:rPr>
  </w:style>
  <w:style w:type="paragraph" w:styleId="TOC7">
    <w:name w:val="toc 7"/>
    <w:basedOn w:val="Normal"/>
    <w:next w:val="Normal"/>
    <w:autoRedefine/>
    <w:uiPriority w:val="39"/>
    <w:unhideWhenUsed/>
    <w:rsid w:val="00F4524B"/>
    <w:pPr>
      <w:spacing w:after="100" w:line="259" w:lineRule="auto"/>
      <w:ind w:left="1320"/>
    </w:pPr>
    <w:rPr>
      <w:rFonts w:asciiTheme="minorHAnsi" w:eastAsiaTheme="minorEastAsia" w:hAnsiTheme="minorHAnsi"/>
      <w:color w:val="auto"/>
      <w:sz w:val="22"/>
      <w:lang w:val="en-GB" w:eastAsia="en-GB"/>
    </w:rPr>
  </w:style>
  <w:style w:type="paragraph" w:styleId="TOC8">
    <w:name w:val="toc 8"/>
    <w:basedOn w:val="Normal"/>
    <w:next w:val="Normal"/>
    <w:autoRedefine/>
    <w:uiPriority w:val="39"/>
    <w:unhideWhenUsed/>
    <w:rsid w:val="00F4524B"/>
    <w:pPr>
      <w:spacing w:after="100" w:line="259" w:lineRule="auto"/>
      <w:ind w:left="1540"/>
    </w:pPr>
    <w:rPr>
      <w:rFonts w:asciiTheme="minorHAnsi" w:eastAsiaTheme="minorEastAsia" w:hAnsiTheme="minorHAnsi"/>
      <w:color w:val="auto"/>
      <w:sz w:val="22"/>
      <w:lang w:val="en-GB" w:eastAsia="en-GB"/>
    </w:rPr>
  </w:style>
  <w:style w:type="paragraph" w:styleId="TOC9">
    <w:name w:val="toc 9"/>
    <w:basedOn w:val="Normal"/>
    <w:next w:val="Normal"/>
    <w:autoRedefine/>
    <w:uiPriority w:val="39"/>
    <w:unhideWhenUsed/>
    <w:rsid w:val="00F4524B"/>
    <w:pPr>
      <w:spacing w:after="100" w:line="259" w:lineRule="auto"/>
      <w:ind w:left="1760"/>
    </w:pPr>
    <w:rPr>
      <w:rFonts w:asciiTheme="minorHAnsi" w:eastAsiaTheme="minorEastAsia" w:hAnsiTheme="minorHAnsi"/>
      <w:color w:val="auto"/>
      <w:sz w:val="22"/>
      <w:lang w:val="en-GB" w:eastAsia="en-GB"/>
    </w:rPr>
  </w:style>
  <w:style w:type="paragraph" w:styleId="Revision">
    <w:name w:val="Revision"/>
    <w:hidden/>
    <w:uiPriority w:val="99"/>
    <w:semiHidden/>
    <w:rsid w:val="00F4524B"/>
    <w:pPr>
      <w:spacing w:after="0" w:line="240" w:lineRule="auto"/>
    </w:pPr>
    <w:rPr>
      <w:rFonts w:ascii="Open Sans" w:hAnsi="Open Sans"/>
      <w:color w:val="595959" w:themeColor="text1" w:themeTint="A6"/>
      <w:sz w:val="20"/>
    </w:rPr>
  </w:style>
  <w:style w:type="character" w:styleId="UnresolvedMention">
    <w:name w:val="Unresolved Mention"/>
    <w:basedOn w:val="DefaultParagraphFont"/>
    <w:uiPriority w:val="99"/>
    <w:unhideWhenUsed/>
    <w:rsid w:val="00F70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footer" Target="footer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header" Target="header2.xml"/><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1.xml"/><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s>
</file>

<file path=word/_rels/footer1.xml.rels><?xml version="1.0" encoding="UTF-8" standalone="yes"?>
<Relationships xmlns="http://schemas.openxmlformats.org/package/2006/relationships"><Relationship Id="rId2" Type="http://schemas.openxmlformats.org/officeDocument/2006/relationships/hyperlink" Target="http://www.ideagenplc.com" TargetMode="External"/><Relationship Id="rId1" Type="http://schemas.openxmlformats.org/officeDocument/2006/relationships/hyperlink" Target="mailto:info@ideage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3.jpg"/></Relationships>
</file>

<file path=word/_rels/header2.xml.rels><?xml version="1.0" encoding="UTF-8" standalone="yes"?>
<Relationships xmlns="http://schemas.openxmlformats.org/package/2006/relationships"><Relationship Id="rId1" Type="http://schemas.openxmlformats.org/officeDocument/2006/relationships/image" Target="media/image17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firth\Downloads\Ideagen%20Corp%20_%20Cover_Contents%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6AE28-07F2-4FFD-8072-9A129E685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Ideagen Corp _ Cover_Contents (2)</Template>
  <TotalTime>10</TotalTime>
  <Pages>97</Pages>
  <Words>15617</Words>
  <Characters>89019</Characters>
  <Application>Microsoft Office Word</Application>
  <DocSecurity>0</DocSecurity>
  <Lines>741</Lines>
  <Paragraphs>208</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OCM</vt:lpstr>
      <vt:lpstr>        </vt:lpstr>
      <vt:lpstr>        </vt:lpstr>
      <vt:lpstr>        </vt:lpstr>
      <vt:lpstr>        </vt:lpstr>
      <vt:lpstr/>
      <vt:lpstr>Overview</vt:lpstr>
      <vt:lpstr>Accessing Ideagen OCM</vt:lpstr>
      <vt:lpstr>    Logging In</vt:lpstr>
      <vt:lpstr>    Logging Out</vt:lpstr>
      <vt:lpstr>Navigation</vt:lpstr>
      <vt:lpstr>    Menu Bar</vt:lpstr>
      <vt:lpstr>        Main Menu</vt:lpstr>
      <vt:lpstr>        </vt:lpstr>
      <vt:lpstr>        Actions</vt:lpstr>
      <vt:lpstr>Configuration Home Screen</vt:lpstr>
      <vt:lpstr>User Management</vt:lpstr>
      <vt:lpstr>    Users</vt:lpstr>
      <vt:lpstr>        Users and Requestors</vt:lpstr>
      <vt:lpstr>        User Search</vt:lpstr>
      <vt:lpstr>        Adding a User Record</vt:lpstr>
      <vt:lpstr>        Modifying a User Record</vt:lpstr>
      <vt:lpstr>    User Types</vt:lpstr>
      <vt:lpstr>        Adding a User Type</vt:lpstr>
      <vt:lpstr>        User type Grade</vt:lpstr>
      <vt:lpstr>    Requestors</vt:lpstr>
      <vt:lpstr>        Adding a Requestor</vt:lpstr>
      <vt:lpstr>        Modifying a Requestor</vt:lpstr>
      <vt:lpstr>        Adding a Requestor Group</vt:lpstr>
      <vt:lpstr>        Modifying a Requestor Group</vt:lpstr>
      <vt:lpstr>    Locations</vt:lpstr>
      <vt:lpstr>        Adding a Location</vt:lpstr>
      <vt:lpstr>        Modifying a Location</vt:lpstr>
      <vt:lpstr>Lookup Management</vt:lpstr>
      <vt:lpstr>    Disciplines</vt:lpstr>
      <vt:lpstr>        Modifying a Discipline</vt:lpstr>
      <vt:lpstr>    Specimen Types</vt:lpstr>
      <vt:lpstr>        Adding a Specimen Type</vt:lpstr>
      <vt:lpstr>        Modifying a Specimen Type</vt:lpstr>
      <vt:lpstr>        Associating Specimen Types with Disciplines</vt:lpstr>
      <vt:lpstr>    Specimen Sites</vt:lpstr>
      <vt:lpstr>        Adding a Specimen Site</vt:lpstr>
      <vt:lpstr>        Modifying a Specimen Site</vt:lpstr>
      <vt:lpstr>        Associating Specimen Sites with Types</vt:lpstr>
      <vt:lpstr>    Antibiotic Therapies</vt:lpstr>
      <vt:lpstr>        Adding an Antibiotic Therapy</vt:lpstr>
      <vt:lpstr>        Modifying an Antibiotic Therapy</vt:lpstr>
      <vt:lpstr>    Coded Clinical Details</vt:lpstr>
      <vt:lpstr>        Adding Clinical Details</vt:lpstr>
      <vt:lpstr>        Modifying Clinical Details</vt:lpstr>
      <vt:lpstr>    Patient Categories</vt:lpstr>
      <vt:lpstr>    Sign Off Options</vt:lpstr>
      <vt:lpstr>Test Management</vt:lpstr>
      <vt:lpstr>    Tests</vt:lpstr>
      <vt:lpstr>        Adding a Test/Investigation</vt:lpstr>
      <vt:lpstr>        Modifying a Test/Investigation</vt:lpstr>
      <vt:lpstr>        View Test Associations</vt:lpstr>
      <vt:lpstr>        Modifying Test and Discipline Association</vt:lpstr>
      <vt:lpstr>        Adding and Modifying Test Containers</vt:lpstr>
      <vt:lpstr>        Orphaned Tests</vt:lpstr>
      <vt:lpstr>        Adding a Test Group</vt:lpstr>
      <vt:lpstr>        Modifying a Test Group</vt:lpstr>
      <vt:lpstr>    Test User Type Assignment</vt:lpstr>
      <vt:lpstr>    Sensitive Tests</vt:lpstr>
      <vt:lpstr>    Rules</vt:lpstr>
      <vt:lpstr>        Test Warnings</vt:lpstr>
      <vt:lpstr>        Linked Tests</vt:lpstr>
      <vt:lpstr>        Mutually Exclusive Tests</vt:lpstr>
      <vt:lpstr>        Test Guidance</vt:lpstr>
      <vt:lpstr>        Test Gender Constraint</vt:lpstr>
      <vt:lpstr>        Test Age Constraint</vt:lpstr>
      <vt:lpstr>        Test Clinical Detail</vt:lpstr>
      <vt:lpstr>    Cross Specimen Requesting</vt:lpstr>
      <vt:lpstr>Test Lists</vt:lpstr>
      <vt:lpstr>    Personal, Location &amp; Global Order Lists</vt:lpstr>
      <vt:lpstr>    Investigations</vt:lpstr>
      <vt:lpstr>    Personal, Location &amp; Global Favourites</vt:lpstr>
      <vt:lpstr>Request Configuration</vt:lpstr>
      <vt:lpstr>    Questions</vt:lpstr>
      <vt:lpstr>        Creating Test Questions</vt:lpstr>
      <vt:lpstr>        /Applying Test Questions</vt:lpstr>
      <vt:lpstr>    Process Actions</vt:lpstr>
      <vt:lpstr>    Request Configuration Import/Export</vt:lpstr>
      <vt:lpstr>Print Settings</vt:lpstr>
      <vt:lpstr>    Internet Explorer Printing</vt:lpstr>
      <vt:lpstr>    Advanced Printing</vt:lpstr>
      <vt:lpstr>        Location Print Settings</vt:lpstr>
      <vt:lpstr>        Machine Print Settings</vt:lpstr>
      <vt:lpstr>Permissions</vt:lpstr>
      <vt:lpstr>    Access Permissions</vt:lpstr>
      <vt:lpstr>    Email</vt:lpstr>
      <vt:lpstr>Notifications</vt:lpstr>
      <vt:lpstr>Patient Management</vt:lpstr>
      <vt:lpstr>    My Patients</vt:lpstr>
      <vt:lpstr>    Patient Merge</vt:lpstr>
      <vt:lpstr>        Quick Merge</vt:lpstr>
      <vt:lpstr>    Patient Data Transfer</vt:lpstr>
      <vt:lpstr>Change Password</vt:lpstr>
      <vt:lpstr>Password Policy</vt:lpstr>
      <vt:lpstr>Specimen Numbers</vt:lpstr>
      <vt:lpstr>Radiology</vt:lpstr>
    </vt:vector>
  </TitlesOfParts>
  <Company/>
  <LinksUpToDate>false</LinksUpToDate>
  <CharactersWithSpaces>104428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OCM</dc:title>
  <dc:subject>Administration User guide</dc:subject>
  <dc:creator>Richard Firth</dc:creator>
  <cp:keywords/>
  <dc:description/>
  <cp:lastModifiedBy>Richard Firth</cp:lastModifiedBy>
  <cp:revision>7</cp:revision>
  <dcterms:created xsi:type="dcterms:W3CDTF">2019-01-02T11:11:00Z</dcterms:created>
  <dcterms:modified xsi:type="dcterms:W3CDTF">2019-01-02T11:25:00Z</dcterms:modified>
</cp:coreProperties>
</file>